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09DE" w:rsidRPr="003D6102" w:rsidRDefault="001209DE" w:rsidP="003D6102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244" w:lineRule="atLeast"/>
        <w:ind w:firstLine="283"/>
        <w:jc w:val="center"/>
        <w:rPr>
          <w:rFonts w:ascii="Times New Roman" w:hAnsi="Times New Roman" w:cs="Times New Roman"/>
          <w:b/>
          <w:bCs/>
          <w:spacing w:val="40"/>
          <w:sz w:val="24"/>
          <w:szCs w:val="24"/>
          <w:lang w:eastAsia="ru-RU"/>
        </w:rPr>
      </w:pPr>
      <w:bookmarkStart w:id="0" w:name="_Hlk49331464"/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1.65pt;margin-top:-5.35pt;width:509.5pt;height:734.55pt;z-index:251658752">
            <v:imagedata r:id="rId5" o:title="" croptop="2146f" cropbottom="4599f" cropleft="12790f"/>
          </v:shape>
        </w:pict>
      </w:r>
      <w:r w:rsidRPr="003D6102">
        <w:rPr>
          <w:rFonts w:ascii="Times New Roman" w:hAnsi="Times New Roman" w:cs="Times New Roman"/>
          <w:b/>
          <w:bCs/>
          <w:spacing w:val="40"/>
          <w:sz w:val="24"/>
          <w:szCs w:val="24"/>
          <w:lang w:eastAsia="ru-RU"/>
        </w:rPr>
        <w:t>МУНИЦИПАЛЬНОЕ БЮДЖЕТНОЕ УЧРЕЖДЕНИЕ</w:t>
      </w:r>
    </w:p>
    <w:p w:rsidR="001209DE" w:rsidRPr="003D6102" w:rsidRDefault="001209DE" w:rsidP="003D6102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244" w:lineRule="atLeast"/>
        <w:ind w:firstLine="283"/>
        <w:jc w:val="center"/>
        <w:rPr>
          <w:rFonts w:ascii="Times New Roman" w:hAnsi="Times New Roman" w:cs="Times New Roman"/>
          <w:b/>
          <w:bCs/>
          <w:spacing w:val="40"/>
          <w:sz w:val="24"/>
          <w:szCs w:val="24"/>
          <w:lang w:eastAsia="ru-RU"/>
        </w:rPr>
      </w:pPr>
      <w:r w:rsidRPr="003D6102">
        <w:rPr>
          <w:rFonts w:ascii="Times New Roman" w:hAnsi="Times New Roman" w:cs="Times New Roman"/>
          <w:b/>
          <w:bCs/>
          <w:spacing w:val="40"/>
          <w:sz w:val="24"/>
          <w:szCs w:val="24"/>
          <w:lang w:eastAsia="ru-RU"/>
        </w:rPr>
        <w:t>ДОПОЛНИТЕЛЬНОГО ОБРАЗОВАНИЯ</w:t>
      </w:r>
    </w:p>
    <w:p w:rsidR="001209DE" w:rsidRPr="003D6102" w:rsidRDefault="001209DE" w:rsidP="003D6102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244" w:lineRule="atLeast"/>
        <w:ind w:firstLine="283"/>
        <w:jc w:val="center"/>
        <w:rPr>
          <w:rFonts w:ascii="Times New Roman" w:hAnsi="Times New Roman" w:cs="Times New Roman"/>
          <w:b/>
          <w:bCs/>
          <w:spacing w:val="40"/>
          <w:sz w:val="24"/>
          <w:szCs w:val="24"/>
          <w:lang w:eastAsia="ru-RU"/>
        </w:rPr>
      </w:pPr>
      <w:r w:rsidRPr="003D6102">
        <w:rPr>
          <w:rFonts w:ascii="Times New Roman" w:hAnsi="Times New Roman" w:cs="Times New Roman"/>
          <w:b/>
          <w:bCs/>
          <w:spacing w:val="40"/>
          <w:sz w:val="24"/>
          <w:szCs w:val="24"/>
          <w:lang w:eastAsia="ru-RU"/>
        </w:rPr>
        <w:t>«СТАНЦИЯ ЮНЫХ ТЕХНИКОВ» Г. ВОЛГОДОНСКА</w:t>
      </w:r>
    </w:p>
    <w:p w:rsidR="001209DE" w:rsidRPr="003D6102" w:rsidRDefault="001209DE" w:rsidP="003D6102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244" w:lineRule="atLeast"/>
        <w:ind w:firstLine="283"/>
        <w:jc w:val="center"/>
        <w:rPr>
          <w:rFonts w:ascii="Times New Roman" w:hAnsi="Times New Roman" w:cs="Times New Roman"/>
          <w:b/>
          <w:bCs/>
          <w:spacing w:val="40"/>
          <w:sz w:val="24"/>
          <w:szCs w:val="24"/>
          <w:lang w:eastAsia="ru-RU"/>
        </w:rPr>
      </w:pPr>
    </w:p>
    <w:p w:rsidR="001209DE" w:rsidRPr="003D6102" w:rsidRDefault="001209DE" w:rsidP="003D6102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244" w:lineRule="atLeast"/>
        <w:ind w:firstLine="283"/>
        <w:jc w:val="center"/>
        <w:rPr>
          <w:rFonts w:ascii="Times New Roman" w:hAnsi="Times New Roman" w:cs="Times New Roman"/>
          <w:b/>
          <w:bCs/>
          <w:spacing w:val="40"/>
          <w:sz w:val="24"/>
          <w:szCs w:val="24"/>
          <w:lang w:eastAsia="ru-RU"/>
        </w:rPr>
      </w:pPr>
    </w:p>
    <w:tbl>
      <w:tblPr>
        <w:tblW w:w="0" w:type="auto"/>
        <w:tblInd w:w="-106" w:type="dxa"/>
        <w:tblLook w:val="00A0"/>
      </w:tblPr>
      <w:tblGrid>
        <w:gridCol w:w="4927"/>
        <w:gridCol w:w="4927"/>
      </w:tblGrid>
      <w:tr w:rsidR="001209DE" w:rsidRPr="001571F1">
        <w:tc>
          <w:tcPr>
            <w:tcW w:w="4927" w:type="dxa"/>
          </w:tcPr>
          <w:p w:rsidR="001209DE" w:rsidRPr="003D6102" w:rsidRDefault="001209DE" w:rsidP="003D6102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610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Рассмотрено</w:t>
            </w:r>
          </w:p>
          <w:p w:rsidR="001209DE" w:rsidRPr="003D6102" w:rsidRDefault="001209DE" w:rsidP="003D6102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610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 заседании методического совета</w:t>
            </w:r>
          </w:p>
          <w:p w:rsidR="001209DE" w:rsidRPr="003D6102" w:rsidRDefault="001209DE" w:rsidP="003D6102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610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Протокол от ____________№_____</w:t>
            </w:r>
          </w:p>
          <w:p w:rsidR="001209DE" w:rsidRPr="003D6102" w:rsidRDefault="001209DE" w:rsidP="003D6102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27" w:type="dxa"/>
          </w:tcPr>
          <w:p w:rsidR="001209DE" w:rsidRPr="003D6102" w:rsidRDefault="001209DE" w:rsidP="003D6102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610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Рекомендовано к утверждению</w:t>
            </w:r>
          </w:p>
          <w:p w:rsidR="001209DE" w:rsidRPr="003D6102" w:rsidRDefault="001209DE" w:rsidP="003D6102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610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 заседании педагогического совета</w:t>
            </w:r>
          </w:p>
          <w:p w:rsidR="001209DE" w:rsidRPr="003D6102" w:rsidRDefault="001209DE" w:rsidP="003D6102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610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Протокол от ____________№_____</w:t>
            </w:r>
          </w:p>
          <w:p w:rsidR="001209DE" w:rsidRPr="003D6102" w:rsidRDefault="001209DE" w:rsidP="003D6102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209DE" w:rsidRPr="003D6102" w:rsidRDefault="001209DE" w:rsidP="003D6102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209DE" w:rsidRPr="001571F1">
        <w:tc>
          <w:tcPr>
            <w:tcW w:w="4927" w:type="dxa"/>
          </w:tcPr>
          <w:p w:rsidR="001209DE" w:rsidRPr="003D6102" w:rsidRDefault="001209DE" w:rsidP="003D6102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27" w:type="dxa"/>
          </w:tcPr>
          <w:p w:rsidR="001209DE" w:rsidRPr="003D6102" w:rsidRDefault="001209DE" w:rsidP="003D6102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610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УТВЕРЖДАЮ</w:t>
            </w:r>
          </w:p>
          <w:p w:rsidR="001209DE" w:rsidRPr="003D6102" w:rsidRDefault="001209DE" w:rsidP="003D6102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610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3D610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3D610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3D610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1209DE" w:rsidRPr="003D6102" w:rsidRDefault="001209DE" w:rsidP="003D6102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610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Директор МБУДО</w:t>
            </w:r>
            <w:r w:rsidRPr="003D610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3D610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3D610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1209DE" w:rsidRPr="003D6102" w:rsidRDefault="001209DE" w:rsidP="003D6102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610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«Станция юных техников» </w:t>
            </w:r>
            <w:r w:rsidRPr="003D610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1209DE" w:rsidRPr="003D6102" w:rsidRDefault="001209DE" w:rsidP="003D6102">
            <w:pPr>
              <w:tabs>
                <w:tab w:val="left" w:pos="0"/>
                <w:tab w:val="left" w:pos="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610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  <w:t>г. Волгодонска</w:t>
            </w:r>
          </w:p>
          <w:p w:rsidR="001209DE" w:rsidRPr="003D6102" w:rsidRDefault="001209DE" w:rsidP="003D6102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610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__________ Л.В.Рязанкина</w:t>
            </w:r>
            <w:r w:rsidRPr="003D610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3D610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3D610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3D610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1209DE" w:rsidRPr="003D6102" w:rsidRDefault="001209DE" w:rsidP="003D6102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610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«____» ________ 2020 г.</w:t>
            </w:r>
            <w:r w:rsidRPr="003D610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1209DE" w:rsidRPr="003D6102" w:rsidRDefault="001209DE" w:rsidP="003D6102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209DE" w:rsidRPr="003D6102" w:rsidRDefault="001209DE" w:rsidP="003D6102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209DE" w:rsidRPr="003D6102" w:rsidRDefault="001209DE" w:rsidP="003D6102">
      <w:pPr>
        <w:tabs>
          <w:tab w:val="left" w:pos="0"/>
          <w:tab w:val="left" w:pos="510"/>
        </w:tabs>
        <w:autoSpaceDE w:val="0"/>
        <w:autoSpaceDN w:val="0"/>
        <w:adjustRightInd w:val="0"/>
        <w:spacing w:after="0" w:line="244" w:lineRule="atLeast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1209DE" w:rsidRPr="003D6102" w:rsidRDefault="001209DE" w:rsidP="003D6102">
      <w:pPr>
        <w:tabs>
          <w:tab w:val="left" w:pos="0"/>
          <w:tab w:val="left" w:pos="510"/>
        </w:tabs>
        <w:autoSpaceDE w:val="0"/>
        <w:autoSpaceDN w:val="0"/>
        <w:adjustRightInd w:val="0"/>
        <w:spacing w:after="0" w:line="244" w:lineRule="atLeast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 w:rsidRPr="003D6102">
        <w:rPr>
          <w:rFonts w:ascii="Times New Roman" w:hAnsi="Times New Roman" w:cs="Times New Roman"/>
          <w:sz w:val="32"/>
          <w:szCs w:val="32"/>
          <w:lang w:eastAsia="ru-RU"/>
        </w:rPr>
        <w:t>ДОПОЛНИТЕЛЬНАЯ ОБЩЕОБРАЗОВАТЕЛЬНАЯ</w:t>
      </w:r>
      <w:r w:rsidRPr="003D6102">
        <w:rPr>
          <w:rFonts w:ascii="Times New Roman" w:hAnsi="Times New Roman" w:cs="Times New Roman"/>
          <w:sz w:val="32"/>
          <w:szCs w:val="32"/>
          <w:lang w:eastAsia="ru-RU"/>
        </w:rPr>
        <w:br/>
        <w:t>ОБЩЕРАЗВИВАЮЩАЯ ПРОГРАММА</w:t>
      </w:r>
    </w:p>
    <w:p w:rsidR="001209DE" w:rsidRDefault="001209DE" w:rsidP="00114983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lang w:eastAsia="ru-RU"/>
        </w:rPr>
      </w:pPr>
      <w:r>
        <w:rPr>
          <w:rFonts w:ascii="Times New Roman" w:hAnsi="Times New Roman" w:cs="Times New Roman"/>
          <w:sz w:val="40"/>
          <w:szCs w:val="40"/>
          <w:lang w:eastAsia="ru-RU"/>
        </w:rPr>
        <w:t>«Мы с компьютером на ТЫ»</w:t>
      </w:r>
    </w:p>
    <w:p w:rsidR="001209DE" w:rsidRPr="003D6102" w:rsidRDefault="001209DE" w:rsidP="0011498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</w:p>
    <w:p w:rsidR="001209DE" w:rsidRDefault="001209DE" w:rsidP="0039428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2020-2021 учебный год</w:t>
      </w:r>
    </w:p>
    <w:p w:rsidR="001209DE" w:rsidRPr="003D6102" w:rsidRDefault="001209DE" w:rsidP="003D610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 w:rsidRPr="003D6102">
        <w:rPr>
          <w:rFonts w:ascii="Times New Roman" w:hAnsi="Times New Roman" w:cs="Times New Roman"/>
          <w:sz w:val="20"/>
          <w:szCs w:val="20"/>
          <w:lang w:eastAsia="ru-RU"/>
        </w:rPr>
        <w:t xml:space="preserve">Уровень образовательной программы: </w:t>
      </w:r>
    </w:p>
    <w:p w:rsidR="001209DE" w:rsidRPr="003D6102" w:rsidRDefault="001209DE" w:rsidP="003D610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>базовый</w:t>
      </w:r>
    </w:p>
    <w:p w:rsidR="001209DE" w:rsidRPr="003D6102" w:rsidRDefault="001209DE" w:rsidP="003D610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</w:p>
    <w:p w:rsidR="001209DE" w:rsidRPr="003D6102" w:rsidRDefault="001209DE" w:rsidP="003D610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 w:rsidRPr="003D6102">
        <w:rPr>
          <w:rFonts w:ascii="Times New Roman" w:hAnsi="Times New Roman" w:cs="Times New Roman"/>
          <w:sz w:val="20"/>
          <w:szCs w:val="20"/>
          <w:lang w:eastAsia="ru-RU"/>
        </w:rPr>
        <w:t xml:space="preserve">Срок реализации образовательной программы: </w:t>
      </w:r>
    </w:p>
    <w:p w:rsidR="001209DE" w:rsidRDefault="001209DE" w:rsidP="003D610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>2</w:t>
      </w:r>
      <w:r w:rsidRPr="003D6102">
        <w:rPr>
          <w:rFonts w:ascii="Times New Roman" w:hAnsi="Times New Roman" w:cs="Times New Roman"/>
          <w:sz w:val="20"/>
          <w:szCs w:val="20"/>
          <w:lang w:eastAsia="ru-RU"/>
        </w:rPr>
        <w:t xml:space="preserve"> года</w:t>
      </w:r>
    </w:p>
    <w:p w:rsidR="001209DE" w:rsidRDefault="001209DE" w:rsidP="003D610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>Первый год обучения</w:t>
      </w:r>
    </w:p>
    <w:p w:rsidR="001209DE" w:rsidRPr="003D6102" w:rsidRDefault="001209DE" w:rsidP="003D610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>Группа № 9</w:t>
      </w:r>
    </w:p>
    <w:p w:rsidR="001209DE" w:rsidRPr="003D6102" w:rsidRDefault="001209DE" w:rsidP="003D610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</w:p>
    <w:p w:rsidR="001209DE" w:rsidRPr="003D6102" w:rsidRDefault="001209DE" w:rsidP="003D610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 w:rsidRPr="003D6102">
        <w:rPr>
          <w:rFonts w:ascii="Times New Roman" w:hAnsi="Times New Roman" w:cs="Times New Roman"/>
          <w:sz w:val="20"/>
          <w:szCs w:val="20"/>
          <w:lang w:eastAsia="ru-RU"/>
        </w:rPr>
        <w:t>Возраст учащихся:</w:t>
      </w:r>
    </w:p>
    <w:p w:rsidR="001209DE" w:rsidRPr="003D6102" w:rsidRDefault="001209DE" w:rsidP="003D610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 w:rsidRPr="003D6102">
        <w:rPr>
          <w:rFonts w:ascii="Times New Roman" w:hAnsi="Times New Roman" w:cs="Times New Roman"/>
          <w:sz w:val="20"/>
          <w:szCs w:val="20"/>
          <w:lang w:eastAsia="ru-RU"/>
        </w:rPr>
        <w:t xml:space="preserve">  1</w:t>
      </w:r>
      <w:r>
        <w:rPr>
          <w:rFonts w:ascii="Times New Roman" w:hAnsi="Times New Roman" w:cs="Times New Roman"/>
          <w:sz w:val="20"/>
          <w:szCs w:val="20"/>
          <w:lang w:eastAsia="ru-RU"/>
        </w:rPr>
        <w:t>3</w:t>
      </w:r>
      <w:r w:rsidRPr="003D6102">
        <w:rPr>
          <w:rFonts w:ascii="Times New Roman" w:hAnsi="Times New Roman" w:cs="Times New Roman"/>
          <w:sz w:val="20"/>
          <w:szCs w:val="20"/>
          <w:lang w:eastAsia="ru-RU"/>
        </w:rPr>
        <w:t>-15 лет</w:t>
      </w:r>
    </w:p>
    <w:p w:rsidR="001209DE" w:rsidRPr="003D6102" w:rsidRDefault="001209DE" w:rsidP="003D610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</w:p>
    <w:p w:rsidR="001209DE" w:rsidRPr="003D6102" w:rsidRDefault="001209DE" w:rsidP="003D610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</w:p>
    <w:p w:rsidR="001209DE" w:rsidRPr="003D6102" w:rsidRDefault="001209DE" w:rsidP="003D610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</w:p>
    <w:p w:rsidR="001209DE" w:rsidRPr="003D6102" w:rsidRDefault="001209DE" w:rsidP="003D610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3D6102">
        <w:rPr>
          <w:rFonts w:ascii="Times New Roman" w:hAnsi="Times New Roman" w:cs="Times New Roman"/>
          <w:sz w:val="28"/>
          <w:szCs w:val="28"/>
          <w:lang w:eastAsia="ru-RU"/>
        </w:rPr>
        <w:t>Автор:</w:t>
      </w:r>
    </w:p>
    <w:p w:rsidR="001209DE" w:rsidRPr="003D6102" w:rsidRDefault="001209DE" w:rsidP="003D610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3D6102">
        <w:rPr>
          <w:rFonts w:ascii="Times New Roman" w:hAnsi="Times New Roman" w:cs="Times New Roman"/>
          <w:sz w:val="24"/>
          <w:szCs w:val="24"/>
          <w:lang w:eastAsia="ru-RU"/>
        </w:rPr>
        <w:t>педагог дополнительного образования</w:t>
      </w:r>
    </w:p>
    <w:p w:rsidR="001209DE" w:rsidRPr="003D6102" w:rsidRDefault="001209DE" w:rsidP="003D610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Жукова Ирина Валентиновна</w:t>
      </w:r>
      <w:r w:rsidRPr="003D6102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1209DE" w:rsidRPr="003D6102" w:rsidRDefault="001209DE" w:rsidP="003D61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209DE" w:rsidRPr="003D6102" w:rsidRDefault="001209DE" w:rsidP="003D61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209DE" w:rsidRPr="003D6102" w:rsidRDefault="001209DE" w:rsidP="003D61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209DE" w:rsidRPr="003D6102" w:rsidRDefault="001209DE" w:rsidP="003D61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209DE" w:rsidRPr="003D6102" w:rsidRDefault="001209DE" w:rsidP="003D61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D6102">
        <w:rPr>
          <w:rFonts w:ascii="Times New Roman" w:hAnsi="Times New Roman" w:cs="Times New Roman"/>
          <w:sz w:val="28"/>
          <w:szCs w:val="28"/>
          <w:lang w:eastAsia="ru-RU"/>
        </w:rPr>
        <w:t>Волгодонск</w:t>
      </w:r>
    </w:p>
    <w:p w:rsidR="001209DE" w:rsidRPr="003D6102" w:rsidRDefault="001209DE" w:rsidP="003D61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D6102">
        <w:rPr>
          <w:rFonts w:ascii="Times New Roman" w:hAnsi="Times New Roman" w:cs="Times New Roman"/>
          <w:sz w:val="28"/>
          <w:szCs w:val="28"/>
          <w:lang w:eastAsia="ru-RU"/>
        </w:rPr>
        <w:t>2020</w:t>
      </w:r>
    </w:p>
    <w:bookmarkEnd w:id="0"/>
    <w:p w:rsidR="001209DE" w:rsidRPr="00E473E6" w:rsidRDefault="001209DE" w:rsidP="00030E4A">
      <w:pPr>
        <w:spacing w:after="0" w:line="240" w:lineRule="auto"/>
        <w:ind w:left="5245"/>
        <w:jc w:val="both"/>
        <w:rPr>
          <w:rFonts w:ascii="Times New Roman" w:hAnsi="Times New Roman" w:cs="Times New Roman"/>
          <w:sz w:val="24"/>
          <w:szCs w:val="24"/>
        </w:rPr>
      </w:pPr>
    </w:p>
    <w:p w:rsidR="001209DE" w:rsidRDefault="001209DE" w:rsidP="00D60C52">
      <w:pPr>
        <w:tabs>
          <w:tab w:val="num" w:pos="360"/>
        </w:tabs>
        <w:spacing w:after="0" w:line="240" w:lineRule="auto"/>
        <w:ind w:firstLine="360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209DE" w:rsidRDefault="001209DE" w:rsidP="00D60C52">
      <w:pPr>
        <w:tabs>
          <w:tab w:val="num" w:pos="360"/>
        </w:tabs>
        <w:spacing w:after="0" w:line="240" w:lineRule="auto"/>
        <w:ind w:firstLine="360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ПОЯСНИТЕЛЬНАЯ ЗАПИСКА</w:t>
      </w:r>
    </w:p>
    <w:p w:rsidR="001209DE" w:rsidRDefault="001209DE" w:rsidP="003E6D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209DE" w:rsidRPr="003E6D6B" w:rsidRDefault="001209DE" w:rsidP="003E6D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3E6D6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Направленность программы</w:t>
      </w:r>
      <w:r w:rsidRPr="003E6D6B">
        <w:rPr>
          <w:rFonts w:ascii="Times New Roman" w:hAnsi="Times New Roman" w:cs="Times New Roman"/>
          <w:sz w:val="24"/>
          <w:szCs w:val="24"/>
          <w:lang w:eastAsia="ru-RU"/>
        </w:rPr>
        <w:t>: техническая</w:t>
      </w:r>
      <w:r w:rsidRPr="003E6D6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1209DE" w:rsidRPr="003E6D6B" w:rsidRDefault="001209DE" w:rsidP="003E6D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3E6D6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Направление</w:t>
      </w:r>
      <w:r w:rsidRPr="003E6D6B">
        <w:rPr>
          <w:rFonts w:ascii="Times New Roman" w:hAnsi="Times New Roman" w:cs="Times New Roman"/>
          <w:sz w:val="24"/>
          <w:szCs w:val="24"/>
          <w:lang w:eastAsia="ru-RU"/>
        </w:rPr>
        <w:t>: информационные технологии.</w:t>
      </w:r>
    </w:p>
    <w:p w:rsidR="001209DE" w:rsidRPr="003E6D6B" w:rsidRDefault="001209DE" w:rsidP="003E6D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E6D6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Вид программы: </w:t>
      </w:r>
      <w:r w:rsidRPr="003E6D6B">
        <w:rPr>
          <w:rFonts w:ascii="Times New Roman" w:hAnsi="Times New Roman" w:cs="Times New Roman"/>
          <w:sz w:val="24"/>
          <w:szCs w:val="24"/>
          <w:lang w:eastAsia="ru-RU"/>
        </w:rPr>
        <w:t>модифицированная.</w:t>
      </w:r>
    </w:p>
    <w:p w:rsidR="001209DE" w:rsidRPr="003E6D6B" w:rsidRDefault="001209DE" w:rsidP="003E6D6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E6D6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Уровень программы: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базовый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1209DE" w:rsidRPr="003E6D6B" w:rsidRDefault="001209DE" w:rsidP="003E6D6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E6D6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Сроки реализации программы</w:t>
      </w:r>
      <w:r w:rsidRPr="003E6D6B">
        <w:rPr>
          <w:rFonts w:ascii="Times New Roman" w:hAnsi="Times New Roman" w:cs="Times New Roman"/>
          <w:sz w:val="24"/>
          <w:szCs w:val="24"/>
          <w:lang w:eastAsia="ru-RU"/>
        </w:rPr>
        <w:t>: 2 год</w:t>
      </w:r>
      <w:r>
        <w:rPr>
          <w:rFonts w:ascii="Times New Roman" w:hAnsi="Times New Roman" w:cs="Times New Roman"/>
          <w:sz w:val="24"/>
          <w:szCs w:val="24"/>
          <w:lang w:eastAsia="ru-RU"/>
        </w:rPr>
        <w:t>а, первый год обучения</w:t>
      </w:r>
    </w:p>
    <w:p w:rsidR="001209DE" w:rsidRPr="003E6D6B" w:rsidRDefault="001209DE" w:rsidP="003E6D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E6D6B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Продолжительность занятий:</w:t>
      </w:r>
      <w:r w:rsidRPr="003E6D6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1 год обучения – двухчасовое занятие (каждый час  по 40 минут, перерыв между часами  - 15 минут)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два раза </w:t>
      </w:r>
      <w:r w:rsidRPr="003E6D6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 неделю, </w:t>
      </w:r>
      <w:r w:rsidRPr="003E6D6B">
        <w:rPr>
          <w:rFonts w:ascii="Times New Roman" w:hAnsi="Times New Roman" w:cs="Times New Roman"/>
          <w:sz w:val="24"/>
          <w:szCs w:val="24"/>
          <w:lang w:eastAsia="ru-RU"/>
        </w:rPr>
        <w:t xml:space="preserve"> всего </w:t>
      </w:r>
      <w:r>
        <w:rPr>
          <w:rFonts w:ascii="Times New Roman" w:hAnsi="Times New Roman" w:cs="Times New Roman"/>
          <w:sz w:val="24"/>
          <w:szCs w:val="24"/>
          <w:lang w:eastAsia="ru-RU"/>
        </w:rPr>
        <w:t>144</w:t>
      </w:r>
      <w:r w:rsidRPr="003E6D6B">
        <w:rPr>
          <w:rFonts w:ascii="Times New Roman" w:hAnsi="Times New Roman" w:cs="Times New Roman"/>
          <w:sz w:val="24"/>
          <w:szCs w:val="24"/>
          <w:lang w:eastAsia="ru-RU"/>
        </w:rPr>
        <w:t xml:space="preserve"> часа;</w:t>
      </w:r>
    </w:p>
    <w:p w:rsidR="001209DE" w:rsidRPr="003E6D6B" w:rsidRDefault="001209DE" w:rsidP="003E6D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E6D6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Форма организации образовательного процесса: </w:t>
      </w:r>
      <w:r w:rsidRPr="003E6D6B">
        <w:rPr>
          <w:rFonts w:ascii="Times New Roman" w:hAnsi="Times New Roman" w:cs="Times New Roman"/>
          <w:sz w:val="24"/>
          <w:szCs w:val="24"/>
          <w:lang w:eastAsia="ru-RU"/>
        </w:rPr>
        <w:t xml:space="preserve">фронтальная, индивидуальная, групповая. </w:t>
      </w:r>
    </w:p>
    <w:p w:rsidR="001209DE" w:rsidRPr="003E6D6B" w:rsidRDefault="001209DE" w:rsidP="003E6D6B">
      <w:pPr>
        <w:widowControl w:val="0"/>
        <w:shd w:val="clear" w:color="auto" w:fill="FFFFFF"/>
        <w:spacing w:after="0" w:line="240" w:lineRule="auto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3E6D6B">
        <w:rPr>
          <w:rFonts w:ascii="Times New Roman" w:hAnsi="Times New Roman" w:cs="Times New Roman"/>
          <w:b/>
          <w:bCs/>
          <w:kern w:val="2"/>
          <w:sz w:val="24"/>
          <w:szCs w:val="24"/>
          <w:lang w:eastAsia="ru-RU"/>
        </w:rPr>
        <w:t>Виды занятий</w:t>
      </w:r>
      <w:r w:rsidRPr="003E6D6B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: занятия-беседа, занятия-игра, занятия-практикум, выставки, экскурсии, </w:t>
      </w:r>
      <w:r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научно-практические конференции, творческие отчеты. </w:t>
      </w:r>
    </w:p>
    <w:p w:rsidR="001209DE" w:rsidRPr="003E6D6B" w:rsidRDefault="001209DE" w:rsidP="003E6D6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E6D6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Состав группы:</w:t>
      </w:r>
      <w:r w:rsidRPr="003E6D6B">
        <w:rPr>
          <w:rFonts w:ascii="Times New Roman" w:hAnsi="Times New Roman" w:cs="Times New Roman"/>
          <w:sz w:val="24"/>
          <w:szCs w:val="24"/>
          <w:lang w:eastAsia="ru-RU"/>
        </w:rPr>
        <w:t xml:space="preserve">  смешанный - постоянный.</w:t>
      </w:r>
    </w:p>
    <w:p w:rsidR="001209DE" w:rsidRPr="003E6D6B" w:rsidRDefault="001209DE" w:rsidP="003E6D6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E6D6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Количество обучающихся:</w:t>
      </w:r>
      <w:r w:rsidRPr="001A184D">
        <w:rPr>
          <w:rFonts w:ascii="Times New Roman" w:hAnsi="Times New Roman" w:cs="Times New Roman"/>
          <w:sz w:val="24"/>
          <w:szCs w:val="24"/>
          <w:lang w:eastAsia="ru-RU"/>
        </w:rPr>
        <w:t>10</w:t>
      </w:r>
      <w:r w:rsidRPr="003E6D6B">
        <w:rPr>
          <w:rFonts w:ascii="Times New Roman" w:hAnsi="Times New Roman" w:cs="Times New Roman"/>
          <w:sz w:val="24"/>
          <w:szCs w:val="24"/>
          <w:lang w:eastAsia="ru-RU"/>
        </w:rPr>
        <w:t xml:space="preserve"> человек</w:t>
      </w:r>
    </w:p>
    <w:p w:rsidR="001209DE" w:rsidRPr="003E6D6B" w:rsidRDefault="001209DE" w:rsidP="003E6D6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E6D6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Возраст детей</w:t>
      </w:r>
      <w:r w:rsidRPr="003E6D6B">
        <w:rPr>
          <w:rFonts w:ascii="Times New Roman" w:hAnsi="Times New Roman" w:cs="Times New Roman"/>
          <w:sz w:val="24"/>
          <w:szCs w:val="24"/>
          <w:lang w:eastAsia="ru-RU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13- 15 </w:t>
      </w:r>
      <w:r w:rsidRPr="003E6D6B">
        <w:rPr>
          <w:rFonts w:ascii="Times New Roman" w:hAnsi="Times New Roman" w:cs="Times New Roman"/>
          <w:sz w:val="24"/>
          <w:szCs w:val="24"/>
          <w:lang w:eastAsia="ru-RU"/>
        </w:rPr>
        <w:t>лет.</w:t>
      </w:r>
    </w:p>
    <w:p w:rsidR="001209DE" w:rsidRDefault="001209DE" w:rsidP="00D60C52">
      <w:pPr>
        <w:tabs>
          <w:tab w:val="num" w:pos="360"/>
        </w:tabs>
        <w:spacing w:after="0" w:line="240" w:lineRule="auto"/>
        <w:ind w:firstLine="360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209DE" w:rsidRDefault="001209DE" w:rsidP="00FF2D93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Главная задача сегодняшнего обучения – раскрытие способностей каждого учащегося, воспитание патриотичного человека, личности, готовой к жизни в высокотехнологичном, конкурентном мире.  </w:t>
      </w:r>
      <w:r w:rsidRPr="005138D2">
        <w:rPr>
          <w:rFonts w:ascii="Times New Roman" w:hAnsi="Times New Roman" w:cs="Times New Roman"/>
          <w:color w:val="000000"/>
          <w:sz w:val="24"/>
          <w:szCs w:val="24"/>
        </w:rPr>
        <w:t xml:space="preserve">Изучение программирования – очень полезный и развивающий процесс, благодаря которому ученики не только смогут познать определенные азы в данной области, но и создавать собственное программное обеспечение. Это, в свою очередь, облегчит им обучение в высших учебных заведениях по специальностям, связанных с программированием, позволит развитьлогическое и абстрактное мышление. </w:t>
      </w:r>
    </w:p>
    <w:p w:rsidR="001209DE" w:rsidRPr="00FE2894" w:rsidRDefault="001209DE" w:rsidP="00FF2D9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D2652A">
        <w:rPr>
          <w:rFonts w:ascii="Times New Roman" w:hAnsi="Times New Roman" w:cs="Times New Roman"/>
          <w:sz w:val="24"/>
          <w:szCs w:val="24"/>
        </w:rPr>
        <w:t>Дополнительная общеобразовательная</w:t>
      </w:r>
      <w:r>
        <w:rPr>
          <w:rFonts w:ascii="Times New Roman" w:hAnsi="Times New Roman" w:cs="Times New Roman"/>
          <w:sz w:val="24"/>
          <w:szCs w:val="24"/>
        </w:rPr>
        <w:t xml:space="preserve"> о</w:t>
      </w:r>
      <w:r w:rsidRPr="00D2652A">
        <w:rPr>
          <w:rFonts w:ascii="Times New Roman" w:hAnsi="Times New Roman" w:cs="Times New Roman"/>
          <w:sz w:val="24"/>
          <w:szCs w:val="24"/>
        </w:rPr>
        <w:t xml:space="preserve">бщеразвивающая </w:t>
      </w:r>
      <w:r w:rsidRPr="006E761E"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Pr="003D6102">
        <w:rPr>
          <w:rFonts w:ascii="Times New Roman" w:hAnsi="Times New Roman" w:cs="Times New Roman"/>
          <w:sz w:val="24"/>
          <w:szCs w:val="24"/>
          <w:lang w:eastAsia="ru-RU"/>
        </w:rPr>
        <w:t>«</w:t>
      </w:r>
      <w:r>
        <w:rPr>
          <w:rFonts w:ascii="Times New Roman" w:hAnsi="Times New Roman" w:cs="Times New Roman"/>
          <w:sz w:val="24"/>
          <w:szCs w:val="24"/>
          <w:lang w:eastAsia="ru-RU"/>
        </w:rPr>
        <w:t>Мы с компьютером на ТЫ</w:t>
      </w:r>
      <w:r w:rsidRPr="003D6102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Pr="0059517A">
        <w:rPr>
          <w:rFonts w:ascii="Times New Roman" w:hAnsi="Times New Roman" w:cs="Times New Roman"/>
          <w:sz w:val="24"/>
          <w:szCs w:val="24"/>
        </w:rPr>
        <w:t xml:space="preserve"> носит практико-ориентировочный характер и направлена на формирование алгоритмического мышления и навыков программирования</w:t>
      </w:r>
      <w:r>
        <w:rPr>
          <w:rFonts w:ascii="Times New Roman" w:hAnsi="Times New Roman" w:cs="Times New Roman"/>
          <w:sz w:val="24"/>
          <w:szCs w:val="24"/>
        </w:rPr>
        <w:t xml:space="preserve">  обучающихся, навыков создания исследовательских проектов и описания их с помощью пакета </w:t>
      </w:r>
      <w:r>
        <w:rPr>
          <w:rFonts w:ascii="Times New Roman" w:hAnsi="Times New Roman" w:cs="Times New Roman"/>
          <w:sz w:val="24"/>
          <w:szCs w:val="24"/>
          <w:lang w:val="en-US"/>
        </w:rPr>
        <w:t>MicrosoftOffice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209DE" w:rsidRPr="005138D2" w:rsidRDefault="001209DE" w:rsidP="00FF2D93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E2894">
        <w:rPr>
          <w:rFonts w:ascii="Times New Roman" w:hAnsi="Times New Roman" w:cs="Times New Roman"/>
          <w:sz w:val="24"/>
          <w:szCs w:val="24"/>
        </w:rPr>
        <w:tab/>
      </w:r>
      <w:r w:rsidRPr="0059517A">
        <w:rPr>
          <w:rFonts w:ascii="Times New Roman" w:hAnsi="Times New Roman" w:cs="Times New Roman"/>
          <w:sz w:val="24"/>
          <w:szCs w:val="24"/>
        </w:rPr>
        <w:t xml:space="preserve">Обучение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59517A">
        <w:rPr>
          <w:rFonts w:ascii="Times New Roman" w:hAnsi="Times New Roman" w:cs="Times New Roman"/>
          <w:sz w:val="24"/>
          <w:szCs w:val="24"/>
        </w:rPr>
        <w:t xml:space="preserve"> данной программе создает благоприятные условия для интеллектуального </w:t>
      </w:r>
      <w:r>
        <w:rPr>
          <w:rFonts w:ascii="Times New Roman" w:hAnsi="Times New Roman" w:cs="Times New Roman"/>
          <w:sz w:val="24"/>
          <w:szCs w:val="24"/>
        </w:rPr>
        <w:t xml:space="preserve">развития </w:t>
      </w:r>
      <w:r w:rsidRPr="0059517A">
        <w:rPr>
          <w:rFonts w:ascii="Times New Roman" w:hAnsi="Times New Roman" w:cs="Times New Roman"/>
          <w:sz w:val="24"/>
          <w:szCs w:val="24"/>
        </w:rPr>
        <w:t xml:space="preserve">и воспитания личности ребенка, социально-культурного и профессионального самоопределения, </w:t>
      </w:r>
      <w:r>
        <w:rPr>
          <w:rFonts w:ascii="Times New Roman" w:hAnsi="Times New Roman" w:cs="Times New Roman"/>
          <w:sz w:val="24"/>
          <w:szCs w:val="24"/>
        </w:rPr>
        <w:t xml:space="preserve">формирование </w:t>
      </w:r>
      <w:r w:rsidRPr="0059517A">
        <w:rPr>
          <w:rFonts w:ascii="Times New Roman" w:hAnsi="Times New Roman" w:cs="Times New Roman"/>
          <w:sz w:val="24"/>
          <w:szCs w:val="24"/>
        </w:rPr>
        <w:t xml:space="preserve"> познавательной активности и творческой самореализации учащихся.</w:t>
      </w:r>
    </w:p>
    <w:p w:rsidR="001209DE" w:rsidRDefault="001209DE" w:rsidP="00FF2D9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Данная программа рассчитана</w:t>
      </w:r>
      <w:r w:rsidRPr="00616D1E">
        <w:rPr>
          <w:rFonts w:ascii="Times New Roman" w:hAnsi="Times New Roman" w:cs="Times New Roman"/>
          <w:sz w:val="24"/>
          <w:szCs w:val="24"/>
        </w:rPr>
        <w:t xml:space="preserve"> на уч</w:t>
      </w:r>
      <w:r>
        <w:rPr>
          <w:rFonts w:ascii="Times New Roman" w:hAnsi="Times New Roman" w:cs="Times New Roman"/>
          <w:sz w:val="24"/>
          <w:szCs w:val="24"/>
        </w:rPr>
        <w:t xml:space="preserve">ащихся, прошедших ознакомительный уровень обучения в   программе </w:t>
      </w:r>
      <w:r w:rsidRPr="00ED5A48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Юный программист»  и желающих углубить свои знания в области информационных технологий и программировании.</w:t>
      </w:r>
    </w:p>
    <w:p w:rsidR="001209DE" w:rsidRPr="00BD5226" w:rsidRDefault="001209DE" w:rsidP="00FF2D9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005A">
        <w:rPr>
          <w:rFonts w:ascii="Times New Roman" w:hAnsi="Times New Roman" w:cs="Times New Roman"/>
          <w:sz w:val="24"/>
          <w:szCs w:val="24"/>
        </w:rPr>
        <w:t xml:space="preserve">Основные дидактические принципы программы: доступность и наглядность, последовательность и систематичность обучения и воспитания, учет возрастных и индивидуальных особенностей учащихся. По мере обучения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60005A">
        <w:rPr>
          <w:rFonts w:ascii="Times New Roman" w:hAnsi="Times New Roman" w:cs="Times New Roman"/>
          <w:sz w:val="24"/>
          <w:szCs w:val="24"/>
        </w:rPr>
        <w:t xml:space="preserve"> программе, используя принцип «от простого к сложному», учащиеся выполняют усложненные  задания, оттачивают мастерство, исправляют ошибки, с учетом возврата к пройденному материалу на новом, более продуктивном творческом уровне, основываясь на доступности материала. Обучение строится таким образом, чтобы  учащиеся хорошо усвоили приемы работы в среде программирования, научились «читать и понимать» простейшие алгоритмы и программы, а затем создавать свои для решения практических и олимпиадных задач. Постепенно образуется система специальных навыков и умений, формируется интерес к творчеству, пробуждается желание творить самостоятельно. </w:t>
      </w:r>
    </w:p>
    <w:p w:rsidR="001209DE" w:rsidRPr="00BD5226" w:rsidRDefault="001209DE" w:rsidP="00FF2D9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209DE" w:rsidRDefault="001209DE" w:rsidP="00FF2D93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209DE" w:rsidRDefault="001209DE" w:rsidP="00FF2D93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209DE" w:rsidRPr="00FF2D93" w:rsidRDefault="001209DE" w:rsidP="00FF2D93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F2D93">
        <w:rPr>
          <w:rFonts w:ascii="Times New Roman" w:hAnsi="Times New Roman" w:cs="Times New Roman"/>
          <w:b/>
          <w:bCs/>
          <w:sz w:val="24"/>
          <w:szCs w:val="24"/>
        </w:rPr>
        <w:t>Новизна, актуальность, педагогическая целесообразность</w:t>
      </w:r>
    </w:p>
    <w:p w:rsidR="001209DE" w:rsidRPr="00FF2D93" w:rsidRDefault="001209DE" w:rsidP="00FF2D9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F2D93">
        <w:rPr>
          <w:rFonts w:ascii="Times New Roman" w:hAnsi="Times New Roman" w:cs="Times New Roman"/>
          <w:sz w:val="24"/>
          <w:szCs w:val="24"/>
        </w:rPr>
        <w:t>Новизна рабочей программы в том, что в центре учебно-воспитательного процесса находится учащийся, стремящийся освоить навыки написания программных п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FF2D93">
        <w:rPr>
          <w:rFonts w:ascii="Times New Roman" w:hAnsi="Times New Roman" w:cs="Times New Roman"/>
          <w:sz w:val="24"/>
          <w:szCs w:val="24"/>
        </w:rPr>
        <w:t>одуктов, и применить их в области информационных технологий при создании творческих проектов.</w:t>
      </w:r>
    </w:p>
    <w:p w:rsidR="001209DE" w:rsidRPr="00FF2D93" w:rsidRDefault="001209DE" w:rsidP="00FF2D9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2D93">
        <w:rPr>
          <w:rFonts w:ascii="Times New Roman" w:hAnsi="Times New Roman" w:cs="Times New Roman"/>
          <w:sz w:val="24"/>
          <w:szCs w:val="24"/>
        </w:rPr>
        <w:tab/>
        <w:t xml:space="preserve">Образовательная программа основана на активизации творческой деятельности детей в освоении навыков программирования, к разработке и реализации социально значимых акций и дел. Она дает возможность практически отработать знания и  умения, полученные на занятиях. </w:t>
      </w:r>
    </w:p>
    <w:p w:rsidR="001209DE" w:rsidRPr="00BD5226" w:rsidRDefault="001209DE" w:rsidP="00FF2D93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2D93">
        <w:rPr>
          <w:rFonts w:ascii="Times New Roman" w:hAnsi="Times New Roman" w:cs="Times New Roman"/>
          <w:color w:val="000000"/>
          <w:sz w:val="24"/>
          <w:szCs w:val="24"/>
        </w:rPr>
        <w:t>Актуальность</w:t>
      </w:r>
      <w:r w:rsidRPr="003434DE">
        <w:rPr>
          <w:rFonts w:ascii="Times New Roman" w:hAnsi="Times New Roman" w:cs="Times New Roman"/>
          <w:color w:val="000000"/>
          <w:sz w:val="24"/>
          <w:szCs w:val="24"/>
        </w:rPr>
        <w:t xml:space="preserve"> программы заключается в приобретении обучающимися функционального навыка исследования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 области информационных технологий и программирования</w:t>
      </w:r>
      <w:r w:rsidRPr="003434DE">
        <w:rPr>
          <w:rFonts w:ascii="Times New Roman" w:hAnsi="Times New Roman" w:cs="Times New Roman"/>
          <w:color w:val="000000"/>
          <w:sz w:val="24"/>
          <w:szCs w:val="24"/>
        </w:rPr>
        <w:t>, как универсального способа взаимодействия с окружающим миром, подготавливают  подрастающее поколение к творческой жизни и будущей профессиональной деятельности в высокоразвитом информационном обществе.</w:t>
      </w:r>
    </w:p>
    <w:p w:rsidR="001209DE" w:rsidRPr="0060005A" w:rsidRDefault="001209DE" w:rsidP="00FF2D9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005A">
        <w:rPr>
          <w:rFonts w:ascii="Times New Roman" w:hAnsi="Times New Roman" w:cs="Times New Roman"/>
          <w:sz w:val="24"/>
          <w:szCs w:val="24"/>
        </w:rPr>
        <w:t xml:space="preserve">Отличительная особенность данной образовательной программы от существующих в том, что изучаемый материал, систематизирован, доступно и логично излагается, подкреплен мощным дидактическим материалом, направлен на практику программирования, на развитие творчества и самостоятельности учащихся. На занятиях создана структура деятельности, создающая условия для творческого развития учащихся на этом возрастном этапе в зависимости от  степени одаренности. </w:t>
      </w:r>
    </w:p>
    <w:p w:rsidR="001209DE" w:rsidRPr="00BD5226" w:rsidRDefault="001209DE" w:rsidP="00FF2D9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34DE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Для выполнения этих условий на начало выполнения работы должны быть сформированы определенные компетентности (познавательные, информационные, социальные). Поэтому данная программа предполагает обучение учащихся, прошедших </w:t>
      </w:r>
      <w:r>
        <w:rPr>
          <w:rFonts w:ascii="Times New Roman" w:hAnsi="Times New Roman" w:cs="Times New Roman"/>
          <w:color w:val="000000"/>
          <w:sz w:val="24"/>
          <w:szCs w:val="24"/>
        </w:rPr>
        <w:t>ознакомительный</w:t>
      </w:r>
      <w:r w:rsidRPr="003434DE">
        <w:rPr>
          <w:rFonts w:ascii="Times New Roman" w:hAnsi="Times New Roman" w:cs="Times New Roman"/>
          <w:color w:val="000000"/>
          <w:sz w:val="24"/>
          <w:szCs w:val="24"/>
        </w:rPr>
        <w:t xml:space="preserve"> курс обучения по программе «</w:t>
      </w:r>
      <w:r>
        <w:rPr>
          <w:rFonts w:ascii="Times New Roman" w:hAnsi="Times New Roman" w:cs="Times New Roman"/>
          <w:sz w:val="24"/>
          <w:szCs w:val="24"/>
        </w:rPr>
        <w:t>Юный программист</w:t>
      </w:r>
      <w:r w:rsidRPr="003434DE">
        <w:rPr>
          <w:rFonts w:ascii="Times New Roman" w:hAnsi="Times New Roman" w:cs="Times New Roman"/>
          <w:sz w:val="24"/>
          <w:szCs w:val="24"/>
        </w:rPr>
        <w:t>».</w:t>
      </w:r>
    </w:p>
    <w:p w:rsidR="001209DE" w:rsidRDefault="001209DE" w:rsidP="00FF2D93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данной программе происходит обучение учащихся на языке программирования  </w:t>
      </w:r>
      <w:r w:rsidRPr="005E0D87">
        <w:rPr>
          <w:rFonts w:ascii="Times New Roman" w:hAnsi="Times New Roman" w:cs="Times New Roman"/>
          <w:sz w:val="24"/>
          <w:szCs w:val="24"/>
          <w:lang w:val="en-US"/>
        </w:rPr>
        <w:t>Microsoft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E0D87">
        <w:rPr>
          <w:rFonts w:ascii="Times New Roman" w:hAnsi="Times New Roman" w:cs="Times New Roman"/>
          <w:sz w:val="24"/>
          <w:szCs w:val="24"/>
          <w:lang w:val="en-US"/>
        </w:rPr>
        <w:t>Visual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E0D87">
        <w:rPr>
          <w:rFonts w:ascii="Times New Roman" w:hAnsi="Times New Roman" w:cs="Times New Roman"/>
          <w:sz w:val="24"/>
          <w:szCs w:val="24"/>
          <w:lang w:val="en-US"/>
        </w:rPr>
        <w:t>Basic</w:t>
      </w:r>
      <w:r>
        <w:rPr>
          <w:rFonts w:ascii="Times New Roman" w:hAnsi="Times New Roman" w:cs="Times New Roman"/>
          <w:sz w:val="24"/>
          <w:szCs w:val="24"/>
        </w:rPr>
        <w:t xml:space="preserve"> версия 6.0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которое предполагает обучение программированию на более высоком уровне. Вначале в программе дается материал по математическим основам в информатике, а затем </w:t>
      </w:r>
      <w:r w:rsidRPr="00543303">
        <w:rPr>
          <w:rFonts w:ascii="Times New Roman" w:hAnsi="Times New Roman" w:cs="Times New Roman"/>
          <w:color w:val="000000"/>
          <w:sz w:val="24"/>
          <w:szCs w:val="24"/>
        </w:rPr>
        <w:t>подключаются  основные алгоритмы программирования: условия, циклы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массивы. </w:t>
      </w:r>
    </w:p>
    <w:p w:rsidR="001209DE" w:rsidRPr="00543303" w:rsidRDefault="001209DE" w:rsidP="00FF2D93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75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5BE7">
        <w:rPr>
          <w:rFonts w:ascii="Times New Roman" w:hAnsi="Times New Roman" w:cs="Times New Roman"/>
          <w:color w:val="000000"/>
          <w:sz w:val="24"/>
          <w:szCs w:val="24"/>
        </w:rPr>
        <w:t xml:space="preserve">В соответствии с этим занятия делятся на теоретическую и практическую части. </w:t>
      </w:r>
      <w:r>
        <w:rPr>
          <w:rFonts w:ascii="Times New Roman" w:hAnsi="Times New Roman" w:cs="Times New Roman"/>
          <w:color w:val="000000"/>
          <w:sz w:val="24"/>
          <w:szCs w:val="24"/>
        </w:rPr>
        <w:t>Теоретическая часть предусматривает</w:t>
      </w:r>
      <w:r w:rsidRPr="00925BE7">
        <w:rPr>
          <w:rFonts w:ascii="Times New Roman" w:hAnsi="Times New Roman" w:cs="Times New Roman"/>
          <w:color w:val="000000"/>
          <w:sz w:val="24"/>
          <w:szCs w:val="24"/>
        </w:rPr>
        <w:t xml:space="preserve"> созда</w:t>
      </w:r>
      <w:r>
        <w:rPr>
          <w:rFonts w:ascii="Times New Roman" w:hAnsi="Times New Roman" w:cs="Times New Roman"/>
          <w:color w:val="000000"/>
          <w:sz w:val="24"/>
          <w:szCs w:val="24"/>
        </w:rPr>
        <w:t>ние</w:t>
      </w:r>
      <w:r w:rsidRPr="00925BE7">
        <w:rPr>
          <w:rFonts w:ascii="Times New Roman" w:hAnsi="Times New Roman" w:cs="Times New Roman"/>
          <w:color w:val="000000"/>
          <w:sz w:val="24"/>
          <w:szCs w:val="24"/>
        </w:rPr>
        <w:t xml:space="preserve"> компьютерны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925BE7">
        <w:rPr>
          <w:rFonts w:ascii="Times New Roman" w:hAnsi="Times New Roman" w:cs="Times New Roman"/>
          <w:color w:val="000000"/>
          <w:sz w:val="24"/>
          <w:szCs w:val="24"/>
        </w:rPr>
        <w:t xml:space="preserve"> модел</w:t>
      </w:r>
      <w:r>
        <w:rPr>
          <w:rFonts w:ascii="Times New Roman" w:hAnsi="Times New Roman" w:cs="Times New Roman"/>
          <w:color w:val="000000"/>
          <w:sz w:val="24"/>
          <w:szCs w:val="24"/>
        </w:rPr>
        <w:t>ей</w:t>
      </w:r>
      <w:r w:rsidRPr="00925BE7">
        <w:rPr>
          <w:rFonts w:ascii="Times New Roman" w:hAnsi="Times New Roman" w:cs="Times New Roman"/>
          <w:color w:val="000000"/>
          <w:sz w:val="24"/>
          <w:szCs w:val="24"/>
        </w:rPr>
        <w:t xml:space="preserve"> и алгоритмы решения задач. В ходе практических работучащиеся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проводят компьютерные эксперименты,</w:t>
      </w:r>
      <w:r w:rsidRPr="00925BE7">
        <w:rPr>
          <w:rFonts w:ascii="Times New Roman" w:hAnsi="Times New Roman" w:cs="Times New Roman"/>
          <w:color w:val="000000"/>
          <w:sz w:val="24"/>
          <w:szCs w:val="24"/>
        </w:rPr>
        <w:t xml:space="preserve"> программы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 языках программирования, которые затем внедряют в мини-проекты с последующей защитой</w:t>
      </w:r>
      <w:r w:rsidRPr="00925BE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4439F7">
        <w:rPr>
          <w:rFonts w:ascii="Times New Roman" w:hAnsi="Times New Roman" w:cs="Times New Roman"/>
          <w:color w:val="000000"/>
          <w:sz w:val="24"/>
          <w:szCs w:val="24"/>
        </w:rPr>
        <w:t xml:space="preserve">Основным методом обучения в данном курсе является метод проектов. Проектная деятельность позволяет развить исследовательские и творческие способности учащихся. В процессе обучения </w:t>
      </w:r>
      <w:r>
        <w:rPr>
          <w:rFonts w:ascii="Times New Roman" w:hAnsi="Times New Roman" w:cs="Times New Roman"/>
          <w:color w:val="000000"/>
          <w:sz w:val="24"/>
          <w:szCs w:val="24"/>
        </w:rPr>
        <w:t>педагог</w:t>
      </w:r>
      <w:r w:rsidRPr="004439F7">
        <w:rPr>
          <w:rFonts w:ascii="Times New Roman" w:hAnsi="Times New Roman" w:cs="Times New Roman"/>
          <w:color w:val="000000"/>
          <w:sz w:val="24"/>
          <w:szCs w:val="24"/>
        </w:rPr>
        <w:t xml:space="preserve"> кратко объясняет новый материал и ставит задачи, а затем консультирует учащихся в процессе решения этих задач. Учащиеся решают задачи, в основном практические, реализуя проекты по созданию приложений на компьютере (компьютерный практикум).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Каждая тема программы </w:t>
      </w:r>
      <w:r w:rsidRPr="004439F7">
        <w:rPr>
          <w:rFonts w:ascii="Times New Roman" w:hAnsi="Times New Roman" w:cs="Times New Roman"/>
          <w:color w:val="000000"/>
          <w:sz w:val="24"/>
          <w:szCs w:val="24"/>
        </w:rPr>
        <w:t xml:space="preserve">завершается выполнением творческого задания, а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вся программа </w:t>
      </w:r>
      <w:r w:rsidRPr="004439F7">
        <w:rPr>
          <w:rFonts w:ascii="Times New Roman" w:hAnsi="Times New Roman" w:cs="Times New Roman"/>
          <w:color w:val="000000"/>
          <w:sz w:val="24"/>
          <w:szCs w:val="24"/>
        </w:rPr>
        <w:t xml:space="preserve"> — проектной работой. </w:t>
      </w:r>
      <w:r>
        <w:rPr>
          <w:rFonts w:ascii="Times New Roman" w:hAnsi="Times New Roman" w:cs="Times New Roman"/>
          <w:color w:val="000000"/>
          <w:sz w:val="24"/>
          <w:szCs w:val="24"/>
        </w:rPr>
        <w:t>Также в программу включены олимпиадные задания по информатике.</w:t>
      </w:r>
    </w:p>
    <w:p w:rsidR="001209DE" w:rsidRDefault="001209DE" w:rsidP="00FF2D9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Данная программа</w:t>
      </w:r>
      <w:r w:rsidRPr="008061B8">
        <w:rPr>
          <w:rFonts w:ascii="Times New Roman" w:hAnsi="Times New Roman" w:cs="Times New Roman"/>
          <w:sz w:val="24"/>
          <w:szCs w:val="24"/>
        </w:rPr>
        <w:t xml:space="preserve"> рассчитана на сотворчество и сотрудничество педагога и учащегося</w:t>
      </w:r>
      <w:r>
        <w:rPr>
          <w:rFonts w:ascii="Times New Roman" w:hAnsi="Times New Roman" w:cs="Times New Roman"/>
          <w:sz w:val="24"/>
          <w:szCs w:val="24"/>
        </w:rPr>
        <w:t>, д</w:t>
      </w:r>
      <w:r w:rsidRPr="008061B8">
        <w:rPr>
          <w:rFonts w:ascii="Times New Roman" w:hAnsi="Times New Roman" w:cs="Times New Roman"/>
          <w:sz w:val="24"/>
          <w:szCs w:val="24"/>
        </w:rPr>
        <w:t xml:space="preserve">ает возможность детям творчески мыслить, находить самостоятельные индивидуальные решения, а полученные умения и навыки применять в жизни. Однако важно понимать, что информационные технологии настолько же сложны, насколько интересны. Школьная программа, к сожалению, не отвечает запросам быстро развивающихся детей в области программирования, поэтому важно не пропустить оптимальный возраст, чтобы начать постепенную подготовку таких детей. </w:t>
      </w:r>
    </w:p>
    <w:p w:rsidR="001209DE" w:rsidRPr="00704922" w:rsidRDefault="001209DE" w:rsidP="00FF2D9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209DE" w:rsidRPr="00356F92" w:rsidRDefault="001209DE" w:rsidP="006E76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181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56F92">
        <w:rPr>
          <w:rFonts w:ascii="Times New Roman" w:hAnsi="Times New Roman" w:cs="Times New Roman"/>
          <w:b/>
          <w:bCs/>
          <w:sz w:val="24"/>
          <w:szCs w:val="24"/>
        </w:rPr>
        <w:t>Цель программы:</w:t>
      </w:r>
    </w:p>
    <w:p w:rsidR="001209DE" w:rsidRDefault="001209DE" w:rsidP="006E76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181" w:lineRule="atLeast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356F92">
        <w:rPr>
          <w:rFonts w:ascii="Times New Roman" w:hAnsi="Times New Roman" w:cs="Times New Roman"/>
          <w:sz w:val="24"/>
          <w:szCs w:val="24"/>
        </w:rPr>
        <w:t xml:space="preserve">создание условий для формирования и развития </w:t>
      </w:r>
      <w:r w:rsidRPr="00356F92">
        <w:rPr>
          <w:rFonts w:ascii="Times New Roman" w:hAnsi="Times New Roman" w:cs="Times New Roman"/>
          <w:sz w:val="24"/>
          <w:szCs w:val="24"/>
          <w:shd w:val="clear" w:color="auto" w:fill="FFFFFF"/>
        </w:rPr>
        <w:t>творческих способностей подростков в области информационных технологий и повышения их компьютерной грамотности</w:t>
      </w:r>
      <w:r w:rsidRPr="00356F92">
        <w:rPr>
          <w:rFonts w:ascii="Times New Roman" w:hAnsi="Times New Roman" w:cs="Times New Roman"/>
          <w:color w:val="333333"/>
          <w:sz w:val="24"/>
          <w:szCs w:val="24"/>
        </w:rPr>
        <w:t xml:space="preserve"> в </w:t>
      </w:r>
      <w:r w:rsidRPr="00356F92">
        <w:rPr>
          <w:rFonts w:ascii="Times New Roman" w:hAnsi="Times New Roman" w:cs="Times New Roman"/>
          <w:sz w:val="24"/>
          <w:szCs w:val="24"/>
        </w:rPr>
        <w:t>условиях дополнительного образования.</w:t>
      </w:r>
    </w:p>
    <w:p w:rsidR="001209DE" w:rsidRPr="00324180" w:rsidRDefault="001209DE" w:rsidP="009652B5">
      <w:pPr>
        <w:jc w:val="center"/>
        <w:rPr>
          <w:b/>
          <w:bCs/>
        </w:rPr>
      </w:pPr>
      <w:r w:rsidRPr="00324180">
        <w:rPr>
          <w:b/>
          <w:bCs/>
        </w:rPr>
        <w:t>Основные задачи программы на  20</w:t>
      </w:r>
      <w:r>
        <w:rPr>
          <w:b/>
          <w:bCs/>
        </w:rPr>
        <w:t>20</w:t>
      </w:r>
      <w:r w:rsidRPr="00324180">
        <w:rPr>
          <w:b/>
          <w:bCs/>
        </w:rPr>
        <w:t>-202</w:t>
      </w:r>
      <w:r>
        <w:rPr>
          <w:b/>
          <w:bCs/>
        </w:rPr>
        <w:t>1</w:t>
      </w:r>
      <w:r w:rsidRPr="00324180">
        <w:rPr>
          <w:b/>
          <w:bCs/>
        </w:rPr>
        <w:t xml:space="preserve">  учебный год:</w:t>
      </w:r>
    </w:p>
    <w:p w:rsidR="001209DE" w:rsidRPr="00D60408" w:rsidRDefault="001209DE" w:rsidP="009652B5">
      <w:pPr>
        <w:ind w:left="360"/>
        <w:rPr>
          <w:rFonts w:ascii="Times New Roman" w:eastAsia="SimSun" w:hAnsi="Times New Roman"/>
          <w:color w:val="000000"/>
          <w:sz w:val="24"/>
          <w:szCs w:val="24"/>
        </w:rPr>
      </w:pPr>
      <w:r w:rsidRPr="00D60408">
        <w:rPr>
          <w:rFonts w:ascii="Times New Roman" w:eastAsia="SimSun" w:hAnsi="Times New Roman" w:cs="Times New Roman"/>
          <w:i/>
          <w:iCs/>
          <w:color w:val="000000"/>
          <w:sz w:val="24"/>
          <w:szCs w:val="24"/>
        </w:rPr>
        <w:t>Воспитательные:</w:t>
      </w:r>
    </w:p>
    <w:p w:rsidR="001209DE" w:rsidRPr="00D60408" w:rsidRDefault="001209DE" w:rsidP="009652B5">
      <w:pPr>
        <w:numPr>
          <w:ilvl w:val="0"/>
          <w:numId w:val="4"/>
        </w:numPr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D60408">
        <w:rPr>
          <w:rFonts w:ascii="Times New Roman" w:eastAsia="SimSun" w:hAnsi="Times New Roman" w:cs="Times New Roman"/>
          <w:color w:val="000000"/>
          <w:sz w:val="24"/>
          <w:szCs w:val="24"/>
        </w:rPr>
        <w:t>воспитание культурных и духовно-нравственных ценностей на основе принятых в российском обществе правил и норм поведения в интересах человека, семьи, общества и государства.</w:t>
      </w:r>
    </w:p>
    <w:p w:rsidR="001209DE" w:rsidRPr="00D60408" w:rsidRDefault="001209DE" w:rsidP="009652B5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D60408">
        <w:rPr>
          <w:rFonts w:ascii="Times New Roman" w:eastAsia="SimSun" w:hAnsi="Times New Roman" w:cs="Times New Roman"/>
          <w:color w:val="000000"/>
          <w:sz w:val="24"/>
          <w:szCs w:val="24"/>
        </w:rPr>
        <w:t>Воспитание творческой, активной, свободно мыслящей личности, проявляющей интерес к творчеству.</w:t>
      </w:r>
    </w:p>
    <w:p w:rsidR="001209DE" w:rsidRPr="00D60408" w:rsidRDefault="001209DE" w:rsidP="009652B5">
      <w:pPr>
        <w:autoSpaceDE w:val="0"/>
        <w:autoSpaceDN w:val="0"/>
        <w:adjustRightInd w:val="0"/>
        <w:ind w:left="360"/>
        <w:rPr>
          <w:rFonts w:ascii="Times New Roman" w:hAnsi="Times New Roman" w:cs="Times New Roman"/>
          <w:i/>
          <w:iCs/>
          <w:sz w:val="24"/>
          <w:szCs w:val="24"/>
        </w:rPr>
      </w:pPr>
      <w:r w:rsidRPr="00D60408">
        <w:rPr>
          <w:rFonts w:ascii="Times New Roman" w:hAnsi="Times New Roman" w:cs="Times New Roman"/>
          <w:i/>
          <w:iCs/>
          <w:sz w:val="24"/>
          <w:szCs w:val="24"/>
        </w:rPr>
        <w:t>Развивающие:</w:t>
      </w:r>
    </w:p>
    <w:p w:rsidR="001209DE" w:rsidRPr="00D60408" w:rsidRDefault="001209DE" w:rsidP="009652B5">
      <w:pPr>
        <w:numPr>
          <w:ilvl w:val="0"/>
          <w:numId w:val="5"/>
        </w:numPr>
        <w:spacing w:after="0" w:line="240" w:lineRule="auto"/>
        <w:rPr>
          <w:rFonts w:ascii="Times New Roman" w:eastAsia="SimSun" w:hAnsi="Times New Roman"/>
          <w:color w:val="000000"/>
          <w:sz w:val="24"/>
          <w:szCs w:val="24"/>
        </w:rPr>
      </w:pPr>
      <w:r w:rsidRPr="00D60408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</w:rPr>
        <w:t>Развитие мотивации личности к познанию, творчеству;</w:t>
      </w:r>
    </w:p>
    <w:p w:rsidR="001209DE" w:rsidRPr="00D60408" w:rsidRDefault="001209DE" w:rsidP="009652B5">
      <w:pPr>
        <w:numPr>
          <w:ilvl w:val="0"/>
          <w:numId w:val="5"/>
        </w:numPr>
        <w:spacing w:after="0" w:line="240" w:lineRule="auto"/>
        <w:rPr>
          <w:rFonts w:ascii="Times New Roman" w:eastAsia="SimSun" w:hAnsi="Times New Roman"/>
          <w:color w:val="000000"/>
          <w:sz w:val="24"/>
          <w:szCs w:val="24"/>
        </w:rPr>
      </w:pPr>
      <w:r w:rsidRPr="00D60408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</w:rPr>
        <w:t>Развитие правовой и политической  культуры, расширение конструктивного участия в принятии решений, затрагивающих их права и интересы;</w:t>
      </w:r>
    </w:p>
    <w:p w:rsidR="001209DE" w:rsidRPr="00D60408" w:rsidRDefault="001209DE" w:rsidP="009652B5">
      <w:pPr>
        <w:numPr>
          <w:ilvl w:val="0"/>
          <w:numId w:val="5"/>
        </w:numPr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D60408">
        <w:rPr>
          <w:rFonts w:ascii="Times New Roman" w:eastAsia="SimSun" w:hAnsi="Times New Roman" w:cs="Times New Roman"/>
          <w:color w:val="000000"/>
          <w:sz w:val="24"/>
          <w:szCs w:val="24"/>
        </w:rPr>
        <w:t>Развитие  личностного и  профессионального самоопределения и творческой активности учащихся для успешной социализации в обществе и активной адаптации на рынке труда.</w:t>
      </w:r>
    </w:p>
    <w:p w:rsidR="001209DE" w:rsidRPr="00D60408" w:rsidRDefault="001209DE" w:rsidP="009652B5">
      <w:pPr>
        <w:ind w:left="360"/>
        <w:rPr>
          <w:rFonts w:ascii="Times New Roman" w:hAnsi="Times New Roman" w:cs="Times New Roman"/>
          <w:sz w:val="24"/>
          <w:szCs w:val="24"/>
        </w:rPr>
      </w:pPr>
      <w:r w:rsidRPr="00D60408">
        <w:rPr>
          <w:rFonts w:ascii="Times New Roman" w:hAnsi="Times New Roman" w:cs="Times New Roman"/>
          <w:i/>
          <w:iCs/>
          <w:sz w:val="24"/>
          <w:szCs w:val="24"/>
        </w:rPr>
        <w:t>Образовательные:</w:t>
      </w:r>
    </w:p>
    <w:p w:rsidR="001209DE" w:rsidRPr="00D60408" w:rsidRDefault="001209DE" w:rsidP="009652B5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0408">
        <w:rPr>
          <w:rFonts w:ascii="Times New Roman" w:hAnsi="Times New Roman" w:cs="Times New Roman"/>
          <w:sz w:val="24"/>
          <w:szCs w:val="24"/>
        </w:rPr>
        <w:t>Развитие начальных  пользовательских навыков работы на компьютере и освоение средств информационных технологий.</w:t>
      </w:r>
    </w:p>
    <w:p w:rsidR="001209DE" w:rsidRPr="00D60408" w:rsidRDefault="001209DE" w:rsidP="009652B5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408">
        <w:rPr>
          <w:rFonts w:ascii="Times New Roman" w:hAnsi="Times New Roman" w:cs="Times New Roman"/>
          <w:sz w:val="24"/>
          <w:szCs w:val="24"/>
        </w:rPr>
        <w:t>Формирование системного  подхода в  рассмотрении сложных объектов и явлений в виде набора более простых составных частей, каждая из которых выполняет свою роль для функционирования объекта в целом.</w:t>
      </w:r>
    </w:p>
    <w:p w:rsidR="001209DE" w:rsidRPr="00D60408" w:rsidRDefault="001209DE" w:rsidP="009652B5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408">
        <w:rPr>
          <w:rFonts w:ascii="Times New Roman" w:hAnsi="Times New Roman" w:cs="Times New Roman"/>
          <w:sz w:val="24"/>
          <w:szCs w:val="24"/>
        </w:rPr>
        <w:t xml:space="preserve">Умение объединять отдельные предметы в группу с общим названием, выделять общие признаки предметов этой группы и действия, выполняемые над этими предметами; умение описывать предмет по принципу «из чего состоит и что делает» </w:t>
      </w:r>
    </w:p>
    <w:p w:rsidR="001209DE" w:rsidRPr="00D60408" w:rsidRDefault="001209DE" w:rsidP="009652B5">
      <w:pPr>
        <w:numPr>
          <w:ilvl w:val="0"/>
          <w:numId w:val="6"/>
        </w:numPr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D60408">
        <w:rPr>
          <w:rFonts w:ascii="Times New Roman" w:eastAsia="SimSun" w:hAnsi="Times New Roman" w:cs="Times New Roman"/>
          <w:color w:val="000000"/>
          <w:sz w:val="24"/>
          <w:szCs w:val="24"/>
        </w:rPr>
        <w:t>Развитие у учащихся навыков решения задач с применением алгоритмического подхода к решению задач – умение планирования последовательности действий для достижения какой-либо цели.</w:t>
      </w:r>
    </w:p>
    <w:p w:rsidR="001209DE" w:rsidRPr="00D60408" w:rsidRDefault="001209DE" w:rsidP="009652B5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408">
        <w:rPr>
          <w:rFonts w:ascii="Times New Roman" w:eastAsia="SimSun" w:hAnsi="Times New Roman" w:cs="Times New Roman"/>
          <w:color w:val="000000"/>
          <w:sz w:val="24"/>
          <w:szCs w:val="24"/>
        </w:rPr>
        <w:t>Развитие  умений  учащихся самостоятельно создавать типовую презентацию и проектировать свою собственную,  демонстрировать и защищать ее на</w:t>
      </w:r>
      <w:r w:rsidRPr="00D60408">
        <w:rPr>
          <w:rFonts w:ascii="Times New Roman" w:hAnsi="Times New Roman" w:cs="Times New Roman"/>
          <w:sz w:val="24"/>
          <w:szCs w:val="24"/>
        </w:rPr>
        <w:t xml:space="preserve"> мероприятиях различного уровня;</w:t>
      </w:r>
    </w:p>
    <w:p w:rsidR="001209DE" w:rsidRPr="00D60408" w:rsidRDefault="001209DE" w:rsidP="009652B5">
      <w:pPr>
        <w:ind w:left="360"/>
        <w:rPr>
          <w:rFonts w:ascii="Times New Roman" w:hAnsi="Times New Roman" w:cs="Times New Roman"/>
          <w:sz w:val="24"/>
          <w:szCs w:val="24"/>
        </w:rPr>
      </w:pPr>
      <w:r w:rsidRPr="00D60408">
        <w:rPr>
          <w:rFonts w:ascii="Times New Roman" w:hAnsi="Times New Roman" w:cs="Times New Roman"/>
          <w:i/>
          <w:iCs/>
          <w:sz w:val="24"/>
          <w:szCs w:val="24"/>
        </w:rPr>
        <w:t>Формирующие:</w:t>
      </w:r>
    </w:p>
    <w:p w:rsidR="001209DE" w:rsidRPr="00D60408" w:rsidRDefault="001209DE" w:rsidP="009652B5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0408">
        <w:rPr>
          <w:rFonts w:ascii="Times New Roman" w:hAnsi="Times New Roman" w:cs="Times New Roman"/>
          <w:sz w:val="24"/>
          <w:szCs w:val="24"/>
        </w:rPr>
        <w:t>Формирование установки на позитивную социальную деятельность в обществе.</w:t>
      </w:r>
    </w:p>
    <w:p w:rsidR="001209DE" w:rsidRPr="00D60408" w:rsidRDefault="001209DE" w:rsidP="009652B5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408">
        <w:rPr>
          <w:rFonts w:ascii="Times New Roman" w:hAnsi="Times New Roman" w:cs="Times New Roman"/>
          <w:sz w:val="24"/>
          <w:szCs w:val="24"/>
          <w:shd w:val="clear" w:color="auto" w:fill="FFFFFF"/>
        </w:rPr>
        <w:t>Формирование культуры здорового и безопасного образа жизни, укрепление здоровья, а также на организацию их свободного времени.</w:t>
      </w:r>
    </w:p>
    <w:p w:rsidR="001209DE" w:rsidRPr="00D60408" w:rsidRDefault="001209DE" w:rsidP="009652B5">
      <w:pPr>
        <w:numPr>
          <w:ilvl w:val="0"/>
          <w:numId w:val="7"/>
        </w:numPr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D60408">
        <w:rPr>
          <w:rFonts w:ascii="Times New Roman" w:eastAsia="SimSun" w:hAnsi="Times New Roman" w:cs="Times New Roman"/>
          <w:color w:val="000000"/>
          <w:sz w:val="24"/>
          <w:szCs w:val="24"/>
        </w:rPr>
        <w:t>Выявление, развитие и поддержка талантливых детей, а также воспитанников, проявивших выдающиеся способности.</w:t>
      </w:r>
    </w:p>
    <w:p w:rsidR="001209DE" w:rsidRPr="00D60408" w:rsidRDefault="001209DE" w:rsidP="009652B5">
      <w:pPr>
        <w:numPr>
          <w:ilvl w:val="0"/>
          <w:numId w:val="7"/>
        </w:numPr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D60408">
        <w:rPr>
          <w:rFonts w:ascii="Times New Roman" w:eastAsia="SimSun" w:hAnsi="Times New Roman" w:cs="Times New Roman"/>
          <w:color w:val="000000"/>
          <w:sz w:val="24"/>
          <w:szCs w:val="24"/>
        </w:rPr>
        <w:t>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 к культурному наследию и традициям  многонационального народа Российской Федерации,  природе и окружающей среде.</w:t>
      </w:r>
    </w:p>
    <w:p w:rsidR="001209DE" w:rsidRPr="00356F92" w:rsidRDefault="001209DE" w:rsidP="006E76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181" w:lineRule="atLeast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1209DE" w:rsidRDefault="001209DE" w:rsidP="006E761E">
      <w:pPr>
        <w:shd w:val="clear" w:color="auto" w:fill="FBFCFC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209DE" w:rsidRDefault="001209DE" w:rsidP="006E761E">
      <w:pPr>
        <w:shd w:val="clear" w:color="auto" w:fill="FBFCFC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209DE" w:rsidRPr="00356F92" w:rsidRDefault="001209DE" w:rsidP="006E761E">
      <w:pPr>
        <w:shd w:val="clear" w:color="auto" w:fill="FBFCFC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356F92">
        <w:rPr>
          <w:rFonts w:ascii="Times New Roman" w:hAnsi="Times New Roman" w:cs="Times New Roman"/>
          <w:b/>
          <w:bCs/>
          <w:sz w:val="24"/>
          <w:szCs w:val="24"/>
        </w:rPr>
        <w:t xml:space="preserve">Виды контроля: </w:t>
      </w:r>
    </w:p>
    <w:p w:rsidR="001209DE" w:rsidRPr="00356F92" w:rsidRDefault="001209DE" w:rsidP="003D7B6A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6F92">
        <w:rPr>
          <w:rFonts w:ascii="Times New Roman" w:hAnsi="Times New Roman" w:cs="Times New Roman"/>
          <w:sz w:val="24"/>
          <w:szCs w:val="24"/>
        </w:rPr>
        <w:t>Начальный (или входной контроль) проводится с целью определения уровня развития детей, определяется с помощью метода опроса  и наблюдения;</w:t>
      </w:r>
    </w:p>
    <w:p w:rsidR="001209DE" w:rsidRPr="00356F92" w:rsidRDefault="001209DE" w:rsidP="003D7B6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6F92">
        <w:rPr>
          <w:rFonts w:ascii="Times New Roman" w:hAnsi="Times New Roman" w:cs="Times New Roman"/>
          <w:sz w:val="24"/>
          <w:szCs w:val="24"/>
        </w:rPr>
        <w:t>Текущий контроль (тематический) по завершении крупного блока (темы) с целью определения степени усвоения обучающимися учебного материала, осуществляется с помощью практических работ (компьютерного практикума), в форме   теста по опросному листу или компьютерного тестирования;</w:t>
      </w:r>
    </w:p>
    <w:p w:rsidR="001209DE" w:rsidRPr="00356F92" w:rsidRDefault="001209DE" w:rsidP="003D7B6A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356F92">
        <w:rPr>
          <w:rFonts w:ascii="Times New Roman" w:hAnsi="Times New Roman" w:cs="Times New Roman"/>
          <w:sz w:val="24"/>
          <w:szCs w:val="24"/>
        </w:rPr>
        <w:t>Промежуточный контроль – с целью определения результатов обучения после прохождения половины учебного материала с целью корректирования методов, приемов и форм обучения;</w:t>
      </w:r>
    </w:p>
    <w:p w:rsidR="001209DE" w:rsidRPr="00356F92" w:rsidRDefault="001209DE" w:rsidP="003D7B6A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356F92">
        <w:rPr>
          <w:rFonts w:ascii="Times New Roman" w:hAnsi="Times New Roman" w:cs="Times New Roman"/>
          <w:sz w:val="24"/>
          <w:szCs w:val="24"/>
        </w:rPr>
        <w:t>Итоговый контроль – с целью определения изменения уровня развития детей, их творческих способностей,  осуществляется по завершении учебного материала за год  в форме творческой работы.</w:t>
      </w:r>
    </w:p>
    <w:p w:rsidR="001209DE" w:rsidRPr="00356F92" w:rsidRDefault="001209DE" w:rsidP="006E761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209DE" w:rsidRPr="00B22B01" w:rsidRDefault="001209DE" w:rsidP="006E76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4979">
        <w:rPr>
          <w:rFonts w:ascii="Times New Roman" w:hAnsi="Times New Roman" w:cs="Times New Roman"/>
          <w:sz w:val="24"/>
          <w:szCs w:val="24"/>
        </w:rPr>
        <w:tab/>
      </w:r>
      <w:r w:rsidRPr="00B22B01">
        <w:rPr>
          <w:rFonts w:ascii="Times New Roman" w:hAnsi="Times New Roman" w:cs="Times New Roman"/>
          <w:color w:val="000000"/>
          <w:sz w:val="24"/>
          <w:szCs w:val="24"/>
        </w:rPr>
        <w:t xml:space="preserve">Программа предназначена для </w:t>
      </w:r>
      <w:r>
        <w:rPr>
          <w:rFonts w:ascii="Times New Roman" w:hAnsi="Times New Roman" w:cs="Times New Roman"/>
          <w:color w:val="000000"/>
          <w:sz w:val="24"/>
          <w:szCs w:val="24"/>
        </w:rPr>
        <w:t>уча</w:t>
      </w:r>
      <w:r w:rsidRPr="00B22B01">
        <w:rPr>
          <w:rFonts w:ascii="Times New Roman" w:hAnsi="Times New Roman" w:cs="Times New Roman"/>
          <w:color w:val="000000"/>
          <w:sz w:val="24"/>
          <w:szCs w:val="24"/>
        </w:rPr>
        <w:t xml:space="preserve">щихся </w:t>
      </w:r>
      <w:r>
        <w:rPr>
          <w:rFonts w:ascii="Times New Roman" w:hAnsi="Times New Roman" w:cs="Times New Roman"/>
          <w:color w:val="000000"/>
          <w:sz w:val="24"/>
          <w:szCs w:val="24"/>
        </w:rPr>
        <w:t>среднего и старшего  школьного возраста</w:t>
      </w:r>
      <w:r w:rsidRPr="00B22B01">
        <w:rPr>
          <w:rFonts w:ascii="Times New Roman" w:hAnsi="Times New Roman" w:cs="Times New Roman"/>
          <w:color w:val="000000"/>
          <w:sz w:val="24"/>
          <w:szCs w:val="24"/>
        </w:rPr>
        <w:t xml:space="preserve">, интересующихся </w:t>
      </w:r>
      <w:r>
        <w:rPr>
          <w:rFonts w:ascii="Times New Roman" w:hAnsi="Times New Roman" w:cs="Times New Roman"/>
          <w:color w:val="000000"/>
          <w:sz w:val="24"/>
          <w:szCs w:val="24"/>
        </w:rPr>
        <w:t>программированием и</w:t>
      </w:r>
      <w:r w:rsidRPr="00B22B01">
        <w:rPr>
          <w:rFonts w:ascii="Times New Roman" w:hAnsi="Times New Roman" w:cs="Times New Roman"/>
          <w:color w:val="000000"/>
          <w:sz w:val="24"/>
          <w:szCs w:val="24"/>
        </w:rPr>
        <w:t xml:space="preserve"> направлена на формирование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1209DE" w:rsidRPr="00B22B01" w:rsidRDefault="001209DE" w:rsidP="003D7B6A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2B01">
        <w:rPr>
          <w:rFonts w:ascii="Times New Roman" w:hAnsi="Times New Roman" w:cs="Times New Roman"/>
          <w:color w:val="000000"/>
          <w:sz w:val="24"/>
          <w:szCs w:val="24"/>
        </w:rPr>
        <w:t xml:space="preserve">оргдеятельностных качеств учащихся - способность осознания целей проектной и учебно-исследовательской деятельности, умение поставить цель и организовать ее достижение, </w:t>
      </w:r>
    </w:p>
    <w:p w:rsidR="001209DE" w:rsidRPr="00B22B01" w:rsidRDefault="001209DE" w:rsidP="003D7B6A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2B01">
        <w:rPr>
          <w:rFonts w:ascii="Times New Roman" w:hAnsi="Times New Roman" w:cs="Times New Roman"/>
          <w:color w:val="000000"/>
          <w:sz w:val="24"/>
          <w:szCs w:val="24"/>
        </w:rPr>
        <w:t xml:space="preserve"> креативных (творчески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B22B01">
        <w:rPr>
          <w:rFonts w:ascii="Times New Roman" w:hAnsi="Times New Roman" w:cs="Times New Roman"/>
          <w:color w:val="000000"/>
          <w:sz w:val="24"/>
          <w:szCs w:val="24"/>
        </w:rPr>
        <w:t xml:space="preserve">) качеств – вдохновенность, гибкость ума, терпимость к противоречиям, прогностичность, критичность, наличие своего мнения, </w:t>
      </w:r>
    </w:p>
    <w:p w:rsidR="001209DE" w:rsidRPr="00B22B01" w:rsidRDefault="001209DE" w:rsidP="003D7B6A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2B01">
        <w:rPr>
          <w:rFonts w:ascii="Times New Roman" w:hAnsi="Times New Roman" w:cs="Times New Roman"/>
          <w:color w:val="000000"/>
          <w:sz w:val="24"/>
          <w:szCs w:val="24"/>
        </w:rPr>
        <w:t>коммуникативных качеств, обусловленных необходимостью взаимодействовать с другими людьми, с объектами окружающего мира, выполнять различные социальные роли в группе и коллективе.</w:t>
      </w:r>
    </w:p>
    <w:p w:rsidR="001209DE" w:rsidRPr="00B22B01" w:rsidRDefault="001209DE" w:rsidP="006E761E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209DE" w:rsidRPr="00B22B01" w:rsidRDefault="001209DE" w:rsidP="006E761E">
      <w:pPr>
        <w:autoSpaceDE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22B01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УСЛОВИЯ РЕАЛИЗАЦИИ ПРОГРАММЫ.</w:t>
      </w:r>
    </w:p>
    <w:p w:rsidR="001209DE" w:rsidRPr="00B77561" w:rsidRDefault="001209DE" w:rsidP="006E76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2B01">
        <w:rPr>
          <w:rFonts w:ascii="Times New Roman" w:hAnsi="Times New Roman" w:cs="Times New Roman"/>
          <w:color w:val="000000"/>
          <w:sz w:val="24"/>
          <w:szCs w:val="24"/>
        </w:rPr>
        <w:t xml:space="preserve">Для успешной реализации программы необходим компьютерный класс,   оборудованный компьютерной техникой и программным обеспечением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Microsoft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Visual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Basic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v</w:t>
      </w:r>
      <w:r w:rsidRPr="00B77561">
        <w:rPr>
          <w:rFonts w:ascii="Times New Roman" w:hAnsi="Times New Roman" w:cs="Times New Roman"/>
          <w:color w:val="000000"/>
          <w:sz w:val="24"/>
          <w:szCs w:val="24"/>
        </w:rPr>
        <w:t>.6.0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 выше, программными пакетами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Microsof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Office</w:t>
      </w:r>
      <w:r w:rsidRPr="00B7756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1209DE" w:rsidRDefault="001209DE" w:rsidP="000D5F8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2B01">
        <w:rPr>
          <w:rFonts w:ascii="Times New Roman" w:hAnsi="Times New Roman" w:cs="Times New Roman"/>
          <w:color w:val="000000"/>
          <w:sz w:val="24"/>
          <w:szCs w:val="24"/>
        </w:rPr>
        <w:t xml:space="preserve"> Компьютерный класс должен соответствовать санитарным и гигиеническим требованиям. Условием отбора детей является их желание заниматься данным видом деятельности и способность к систематическим занятиям. </w:t>
      </w:r>
    </w:p>
    <w:p w:rsidR="001209DE" w:rsidRPr="000D5F85" w:rsidRDefault="001209DE" w:rsidP="000D5F8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D5F85">
        <w:rPr>
          <w:rFonts w:ascii="Times New Roman" w:hAnsi="Times New Roman" w:cs="Times New Roman"/>
          <w:color w:val="000000"/>
          <w:sz w:val="24"/>
          <w:szCs w:val="24"/>
        </w:rPr>
        <w:t>Согласно Положению  о реализации дополнительных общеобразовательных программ с применением электронного обучения (ЭО) и дистанционных образовательных технологий (ДОТ) в МБУДО «Станция юных техников» г. Волгодонска и в соответствии со ст.16 Закона РФ от 29.12.2012 № 273 «Об образовании в Российской Федерации» (с изм. и доп., вступ. в силу с 01.09.2020) данная программа  может осваиваться учащимися объединения  в дистанционном режиме работы. На занятиях с использованием ЭО и ДОТ   применяются следующие  организационные формы учебной деятельности: дистанционное обучение в интернете,</w:t>
      </w:r>
      <w:r w:rsidRPr="000D5F85">
        <w:rPr>
          <w:rFonts w:ascii="Times New Roman" w:hAnsi="Times New Roman" w:cs="Times New Roman"/>
          <w:color w:val="000000"/>
          <w:sz w:val="24"/>
          <w:szCs w:val="24"/>
        </w:rPr>
        <w:br/>
        <w:t xml:space="preserve"> дистанционные конкурсы и викторины, e-mail, видеоконференции; тестирование on-line; skype – общение, облачные сервисы, консультации on-line; образовательные онлайн-платформы; цифровые образовательные ресурсы, самостоятельная работа.  Для обратной связи с  учащимися используются следующие мессенджеры: Viber, WhatsApp, платформа для общения Zoom и социальные сети.</w:t>
      </w:r>
    </w:p>
    <w:p w:rsidR="001209DE" w:rsidRDefault="001209DE" w:rsidP="000D5F8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209DE" w:rsidRDefault="001209DE" w:rsidP="000D5F8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209DE" w:rsidRDefault="001209DE" w:rsidP="000D5F8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209DE" w:rsidRDefault="001209DE" w:rsidP="000D5F8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209DE" w:rsidRDefault="001209DE" w:rsidP="000D5F8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209DE" w:rsidRDefault="001209DE" w:rsidP="000D5F8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209DE" w:rsidRDefault="001209DE" w:rsidP="000D5F8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209DE" w:rsidRDefault="001209DE" w:rsidP="000D5F8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209DE" w:rsidRPr="000D5F85" w:rsidRDefault="001209DE" w:rsidP="000D5F8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209DE" w:rsidRPr="000D72EC" w:rsidRDefault="001209DE" w:rsidP="00B43A1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D72EC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Pr="000D72EC">
        <w:rPr>
          <w:rFonts w:ascii="Times New Roman" w:hAnsi="Times New Roman" w:cs="Times New Roman"/>
          <w:b/>
          <w:bCs/>
          <w:sz w:val="24"/>
          <w:szCs w:val="24"/>
        </w:rPr>
        <w:t xml:space="preserve">. УЧЕБНО - ТЕМАТИЧЕСКИЙ ПЛАН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ПЕРВОГО ГОДА ОБУЧЕНИЯ </w:t>
      </w:r>
      <w:r w:rsidRPr="000D72EC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(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базовый  уровень)</w:t>
      </w:r>
    </w:p>
    <w:p w:rsidR="001209DE" w:rsidRDefault="001209DE" w:rsidP="00D77F67">
      <w:pPr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D72EC">
        <w:rPr>
          <w:rFonts w:ascii="Times New Roman" w:hAnsi="Times New Roman" w:cs="Times New Roman"/>
          <w:sz w:val="24"/>
          <w:szCs w:val="24"/>
        </w:rPr>
        <w:t xml:space="preserve">Занятия проходят </w:t>
      </w:r>
      <w:r>
        <w:rPr>
          <w:rFonts w:ascii="Times New Roman" w:hAnsi="Times New Roman" w:cs="Times New Roman"/>
          <w:sz w:val="24"/>
          <w:szCs w:val="24"/>
        </w:rPr>
        <w:t>два  раза в неделю по 2 часа</w:t>
      </w:r>
      <w:r w:rsidRPr="000D72EC">
        <w:rPr>
          <w:rFonts w:ascii="Times New Roman" w:hAnsi="Times New Roman" w:cs="Times New Roman"/>
          <w:sz w:val="24"/>
          <w:szCs w:val="24"/>
        </w:rPr>
        <w:t xml:space="preserve">  для учащихся  </w:t>
      </w:r>
      <w:r>
        <w:rPr>
          <w:rFonts w:ascii="Times New Roman" w:hAnsi="Times New Roman" w:cs="Times New Roman"/>
          <w:sz w:val="24"/>
          <w:szCs w:val="24"/>
        </w:rPr>
        <w:t>5-8 классов</w:t>
      </w:r>
      <w:r w:rsidRPr="000D72EC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10173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"/>
        <w:gridCol w:w="810"/>
        <w:gridCol w:w="4388"/>
        <w:gridCol w:w="138"/>
        <w:gridCol w:w="578"/>
        <w:gridCol w:w="37"/>
        <w:gridCol w:w="532"/>
        <w:gridCol w:w="35"/>
        <w:gridCol w:w="676"/>
        <w:gridCol w:w="1274"/>
        <w:gridCol w:w="1700"/>
      </w:tblGrid>
      <w:tr w:rsidR="001209DE" w:rsidRPr="001571F1">
        <w:tc>
          <w:tcPr>
            <w:tcW w:w="811" w:type="dxa"/>
            <w:gridSpan w:val="2"/>
            <w:vMerge w:val="restart"/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390" w:type="dxa"/>
            <w:vMerge w:val="restart"/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Название раздела, темы</w:t>
            </w:r>
          </w:p>
        </w:tc>
        <w:tc>
          <w:tcPr>
            <w:tcW w:w="1996" w:type="dxa"/>
            <w:gridSpan w:val="6"/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275" w:type="dxa"/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Формы организации занятий</w:t>
            </w:r>
          </w:p>
        </w:tc>
        <w:tc>
          <w:tcPr>
            <w:tcW w:w="1701" w:type="dxa"/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Формы аттестации, диагностики, контроля</w:t>
            </w:r>
          </w:p>
        </w:tc>
      </w:tr>
      <w:tr w:rsidR="001209DE" w:rsidRPr="001571F1">
        <w:tc>
          <w:tcPr>
            <w:tcW w:w="811" w:type="dxa"/>
            <w:gridSpan w:val="2"/>
            <w:vMerge/>
          </w:tcPr>
          <w:p w:rsidR="001209DE" w:rsidRPr="001571F1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0" w:type="dxa"/>
            <w:vMerge/>
          </w:tcPr>
          <w:p w:rsidR="001209DE" w:rsidRPr="001571F1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" w:type="dxa"/>
            <w:gridSpan w:val="2"/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Все-го</w:t>
            </w:r>
          </w:p>
        </w:tc>
        <w:tc>
          <w:tcPr>
            <w:tcW w:w="569" w:type="dxa"/>
            <w:gridSpan w:val="2"/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Тео рия</w:t>
            </w:r>
          </w:p>
        </w:tc>
        <w:tc>
          <w:tcPr>
            <w:tcW w:w="711" w:type="dxa"/>
            <w:gridSpan w:val="2"/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1209DE" w:rsidRPr="001571F1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209DE" w:rsidRPr="001571F1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9DE" w:rsidRPr="001571F1">
        <w:trPr>
          <w:trHeight w:val="328"/>
        </w:trPr>
        <w:tc>
          <w:tcPr>
            <w:tcW w:w="811" w:type="dxa"/>
            <w:gridSpan w:val="2"/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362" w:type="dxa"/>
            <w:gridSpan w:val="9"/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1 «Математические основы информатики»</w:t>
            </w:r>
          </w:p>
        </w:tc>
      </w:tr>
      <w:tr w:rsidR="001209DE" w:rsidRPr="001571F1">
        <w:tc>
          <w:tcPr>
            <w:tcW w:w="811" w:type="dxa"/>
            <w:gridSpan w:val="2"/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4390" w:type="dxa"/>
          </w:tcPr>
          <w:p w:rsidR="001209DE" w:rsidRPr="001571F1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1.1</w:t>
            </w:r>
            <w:r w:rsidRPr="007C50C9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.</w:t>
            </w: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Вводное занятие. Техника безопасности на рабочем месте (в кабинете ВТ).</w:t>
            </w:r>
          </w:p>
          <w:p w:rsidR="001209DE" w:rsidRPr="001571F1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Двоичная арифметика. Системы счисления. Перевод чисел из различных систем счисления.</w:t>
            </w:r>
          </w:p>
        </w:tc>
        <w:tc>
          <w:tcPr>
            <w:tcW w:w="716" w:type="dxa"/>
            <w:gridSpan w:val="2"/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9" w:type="dxa"/>
            <w:gridSpan w:val="2"/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1" w:type="dxa"/>
            <w:gridSpan w:val="2"/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Беседа, практикум</w:t>
            </w:r>
          </w:p>
        </w:tc>
        <w:tc>
          <w:tcPr>
            <w:tcW w:w="1701" w:type="dxa"/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</w:t>
            </w:r>
          </w:p>
        </w:tc>
      </w:tr>
      <w:tr w:rsidR="001209DE" w:rsidRPr="001571F1">
        <w:trPr>
          <w:trHeight w:val="1671"/>
        </w:trPr>
        <w:tc>
          <w:tcPr>
            <w:tcW w:w="811" w:type="dxa"/>
            <w:gridSpan w:val="2"/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4390" w:type="dxa"/>
          </w:tcPr>
          <w:p w:rsidR="001209DE" w:rsidRPr="001571F1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Тема 1.2. </w:t>
            </w: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Высказывания. Логические операции. Логические выражения. Построения таблиц истинности для логических выражений. Решение логических задач.</w:t>
            </w:r>
          </w:p>
          <w:p w:rsidR="001209DE" w:rsidRPr="001571F1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09DE" w:rsidRPr="001571F1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09DE" w:rsidRPr="001571F1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09DE" w:rsidRPr="001571F1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09DE" w:rsidRPr="001571F1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09DE" w:rsidRPr="001571F1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" w:type="dxa"/>
            <w:gridSpan w:val="2"/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9" w:type="dxa"/>
            <w:gridSpan w:val="2"/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1" w:type="dxa"/>
            <w:gridSpan w:val="2"/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Беседа, медиа-лекция, практикум</w:t>
            </w:r>
          </w:p>
        </w:tc>
        <w:tc>
          <w:tcPr>
            <w:tcW w:w="1701" w:type="dxa"/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опрос</w:t>
            </w:r>
          </w:p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9DE" w:rsidRPr="001571F1">
        <w:tc>
          <w:tcPr>
            <w:tcW w:w="811" w:type="dxa"/>
            <w:gridSpan w:val="2"/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9362" w:type="dxa"/>
            <w:gridSpan w:val="9"/>
          </w:tcPr>
          <w:p w:rsidR="001209DE" w:rsidRPr="001571F1" w:rsidRDefault="001209DE" w:rsidP="001C4BCA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C50C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Раздел 2. Основы алгоритмизации </w:t>
            </w:r>
          </w:p>
        </w:tc>
      </w:tr>
      <w:tr w:rsidR="001209DE" w:rsidRPr="001571F1">
        <w:trPr>
          <w:trHeight w:val="1222"/>
        </w:trPr>
        <w:tc>
          <w:tcPr>
            <w:tcW w:w="811" w:type="dxa"/>
            <w:gridSpan w:val="2"/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4390" w:type="dxa"/>
            <w:tcBorders>
              <w:bottom w:val="single" w:sz="4" w:space="0" w:color="auto"/>
            </w:tcBorders>
          </w:tcPr>
          <w:p w:rsidR="001209DE" w:rsidRDefault="001209DE" w:rsidP="001C4BCA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E2AA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2.1. Алгоритмизация. Исполнители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09DE" w:rsidRPr="001571F1" w:rsidRDefault="001209DE" w:rsidP="001C4BCA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Понятие Исполнителя. Учебные исполнители. Их назначение, среда, режим работы, система команд.</w:t>
            </w:r>
          </w:p>
        </w:tc>
        <w:tc>
          <w:tcPr>
            <w:tcW w:w="716" w:type="dxa"/>
            <w:gridSpan w:val="2"/>
            <w:tcBorders>
              <w:bottom w:val="single" w:sz="4" w:space="0" w:color="auto"/>
            </w:tcBorders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9" w:type="dxa"/>
            <w:gridSpan w:val="2"/>
            <w:tcBorders>
              <w:bottom w:val="single" w:sz="4" w:space="0" w:color="auto"/>
            </w:tcBorders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2"/>
            <w:tcBorders>
              <w:bottom w:val="single" w:sz="4" w:space="0" w:color="auto"/>
            </w:tcBorders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Мини-лекция, практикум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</w:t>
            </w:r>
          </w:p>
        </w:tc>
      </w:tr>
      <w:tr w:rsidR="001209DE" w:rsidRPr="001571F1">
        <w:trPr>
          <w:trHeight w:val="424"/>
        </w:trPr>
        <w:tc>
          <w:tcPr>
            <w:tcW w:w="811" w:type="dxa"/>
            <w:gridSpan w:val="2"/>
            <w:tcBorders>
              <w:bottom w:val="single" w:sz="4" w:space="0" w:color="auto"/>
            </w:tcBorders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4390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2.2.</w:t>
            </w: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Понятие алгоритма, как формального описания последовательности действий исполнителя при заданных начальных данных. Переменные и константы.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Медиа-лекция, практикум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</w:t>
            </w:r>
          </w:p>
        </w:tc>
      </w:tr>
      <w:tr w:rsidR="001209DE" w:rsidRPr="001571F1">
        <w:trPr>
          <w:trHeight w:val="1263"/>
        </w:trPr>
        <w:tc>
          <w:tcPr>
            <w:tcW w:w="811" w:type="dxa"/>
            <w:gridSpan w:val="2"/>
            <w:tcBorders>
              <w:bottom w:val="single" w:sz="4" w:space="0" w:color="auto"/>
            </w:tcBorders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4390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Тема 2.3. Виды алгоритмов. Примеры алгоритмических структур.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Медиа-лекция, практикум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</w:t>
            </w:r>
          </w:p>
        </w:tc>
      </w:tr>
      <w:tr w:rsidR="001209DE" w:rsidRPr="001571F1">
        <w:trPr>
          <w:trHeight w:val="401"/>
        </w:trPr>
        <w:tc>
          <w:tcPr>
            <w:tcW w:w="8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9362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3 «Изучение  программирования в среде VisualBasic»</w:t>
            </w:r>
          </w:p>
        </w:tc>
      </w:tr>
      <w:tr w:rsidR="001209DE" w:rsidRPr="001571F1">
        <w:trPr>
          <w:trHeight w:val="422"/>
        </w:trPr>
        <w:tc>
          <w:tcPr>
            <w:tcW w:w="8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4E2AAA" w:rsidRDefault="001209DE" w:rsidP="001C4BCA">
            <w:pPr>
              <w:pStyle w:val="ListParagraph"/>
              <w:numPr>
                <w:ilvl w:val="0"/>
                <w:numId w:val="34"/>
              </w:numPr>
              <w:autoSpaceDE w:val="0"/>
              <w:autoSpaceDN w:val="0"/>
              <w:adjustRightInd w:val="0"/>
            </w:pPr>
          </w:p>
        </w:tc>
        <w:tc>
          <w:tcPr>
            <w:tcW w:w="452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5223DC" w:rsidRDefault="001209DE" w:rsidP="001C4BCA">
            <w:pPr>
              <w:spacing w:after="0" w:line="240" w:lineRule="auto"/>
              <w:ind w:firstLine="35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3D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3.1. </w:t>
            </w: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 xml:space="preserve">Visual Basic </w:t>
            </w:r>
            <w:r w:rsidRPr="005223D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как инструмент создания программ.</w:t>
            </w:r>
          </w:p>
          <w:p w:rsidR="001209DE" w:rsidRPr="001571F1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 xml:space="preserve">Основные панели </w:t>
            </w:r>
            <w:r w:rsidRPr="001571F1">
              <w:rPr>
                <w:rFonts w:ascii="Times New Roman" w:hAnsi="Times New Roman" w:cs="Times New Roman"/>
                <w:sz w:val="24"/>
                <w:szCs w:val="24"/>
                <w:lang w:val="en-US" w:eastAsia="ko-KR"/>
              </w:rPr>
              <w:t>VisualBasic</w:t>
            </w:r>
            <w:r w:rsidRPr="001571F1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. Панель инструментов. Основные элементы. Свойства объектов.</w:t>
            </w:r>
          </w:p>
        </w:tc>
        <w:tc>
          <w:tcPr>
            <w:tcW w:w="61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Медиа-лекция, практикум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</w:t>
            </w:r>
          </w:p>
        </w:tc>
      </w:tr>
      <w:tr w:rsidR="001209DE" w:rsidRPr="001571F1">
        <w:trPr>
          <w:trHeight w:val="1050"/>
        </w:trPr>
        <w:tc>
          <w:tcPr>
            <w:tcW w:w="8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4E2AAA" w:rsidRDefault="001209DE" w:rsidP="001C4BCA">
            <w:pPr>
              <w:pStyle w:val="ListParagraph"/>
              <w:numPr>
                <w:ilvl w:val="0"/>
                <w:numId w:val="34"/>
              </w:numPr>
              <w:autoSpaceDE w:val="0"/>
              <w:autoSpaceDN w:val="0"/>
              <w:adjustRightInd w:val="0"/>
            </w:pPr>
          </w:p>
        </w:tc>
        <w:tc>
          <w:tcPr>
            <w:tcW w:w="452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Тема 3.2. Программный код и графическая оболочка.</w:t>
            </w:r>
          </w:p>
        </w:tc>
        <w:tc>
          <w:tcPr>
            <w:tcW w:w="61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Медиа-лекция, практикум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</w:t>
            </w:r>
          </w:p>
        </w:tc>
      </w:tr>
      <w:tr w:rsidR="001209DE" w:rsidRPr="001571F1">
        <w:trPr>
          <w:trHeight w:val="1050"/>
        </w:trPr>
        <w:tc>
          <w:tcPr>
            <w:tcW w:w="8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4E2AAA" w:rsidRDefault="001209DE" w:rsidP="001C4BCA">
            <w:pPr>
              <w:pStyle w:val="ListParagraph"/>
              <w:numPr>
                <w:ilvl w:val="0"/>
                <w:numId w:val="34"/>
              </w:numPr>
              <w:autoSpaceDE w:val="0"/>
              <w:autoSpaceDN w:val="0"/>
              <w:adjustRightInd w:val="0"/>
            </w:pPr>
          </w:p>
        </w:tc>
        <w:tc>
          <w:tcPr>
            <w:tcW w:w="452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 xml:space="preserve">Тема 3.3. Операторы и переменные. Операторы ввода и выдачи сообщений. </w:t>
            </w:r>
          </w:p>
          <w:p w:rsidR="001209DE" w:rsidRPr="001571F1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 xml:space="preserve">Математические операторы /, *, -, + ,^, ( ). </w:t>
            </w:r>
          </w:p>
        </w:tc>
        <w:tc>
          <w:tcPr>
            <w:tcW w:w="61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Медиа-лекция, практикум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</w:t>
            </w:r>
          </w:p>
        </w:tc>
      </w:tr>
      <w:tr w:rsidR="001209DE" w:rsidRPr="001571F1">
        <w:trPr>
          <w:trHeight w:val="1050"/>
        </w:trPr>
        <w:tc>
          <w:tcPr>
            <w:tcW w:w="8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4E2AAA" w:rsidRDefault="001209DE" w:rsidP="001C4BCA">
            <w:pPr>
              <w:pStyle w:val="ListParagraph"/>
              <w:numPr>
                <w:ilvl w:val="0"/>
                <w:numId w:val="34"/>
              </w:numPr>
              <w:autoSpaceDE w:val="0"/>
              <w:autoSpaceDN w:val="0"/>
              <w:adjustRightInd w:val="0"/>
            </w:pPr>
          </w:p>
        </w:tc>
        <w:tc>
          <w:tcPr>
            <w:tcW w:w="452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 xml:space="preserve">Тема 3.4. </w:t>
            </w:r>
            <w:r w:rsidRPr="001571F1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 xml:space="preserve">Переменные. Виды переменных. Операторы смены типа данных </w:t>
            </w:r>
            <w:r w:rsidRPr="001571F1">
              <w:rPr>
                <w:rFonts w:ascii="Times New Roman" w:hAnsi="Times New Roman" w:cs="Times New Roman"/>
                <w:sz w:val="24"/>
                <w:szCs w:val="24"/>
                <w:lang w:val="en-US" w:eastAsia="ko-KR"/>
              </w:rPr>
              <w:t>Int</w:t>
            </w:r>
            <w:r w:rsidRPr="001571F1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 xml:space="preserve"> и </w:t>
            </w:r>
            <w:r w:rsidRPr="001571F1">
              <w:rPr>
                <w:rFonts w:ascii="Times New Roman" w:hAnsi="Times New Roman" w:cs="Times New Roman"/>
                <w:sz w:val="24"/>
                <w:szCs w:val="24"/>
                <w:lang w:val="en-US" w:eastAsia="ko-KR"/>
              </w:rPr>
              <w:t>Str</w:t>
            </w:r>
            <w:r w:rsidRPr="001571F1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.</w:t>
            </w:r>
          </w:p>
        </w:tc>
        <w:tc>
          <w:tcPr>
            <w:tcW w:w="61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Медиа-лекция, практикум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</w:t>
            </w:r>
          </w:p>
        </w:tc>
      </w:tr>
      <w:tr w:rsidR="001209DE" w:rsidRPr="001571F1">
        <w:trPr>
          <w:trHeight w:val="1050"/>
        </w:trPr>
        <w:tc>
          <w:tcPr>
            <w:tcW w:w="8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4E2AAA" w:rsidRDefault="001209DE" w:rsidP="001C4BCA">
            <w:pPr>
              <w:pStyle w:val="ListParagraph"/>
              <w:numPr>
                <w:ilvl w:val="0"/>
                <w:numId w:val="34"/>
              </w:numPr>
              <w:autoSpaceDE w:val="0"/>
              <w:autoSpaceDN w:val="0"/>
              <w:adjustRightInd w:val="0"/>
            </w:pPr>
          </w:p>
        </w:tc>
        <w:tc>
          <w:tcPr>
            <w:tcW w:w="452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 xml:space="preserve">Тема 3.5. </w:t>
            </w:r>
            <w:r w:rsidRPr="001571F1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 xml:space="preserve">Условие. Условный оператор </w:t>
            </w:r>
            <w:r w:rsidRPr="001571F1">
              <w:rPr>
                <w:rFonts w:ascii="Times New Roman" w:hAnsi="Times New Roman" w:cs="Times New Roman"/>
                <w:sz w:val="24"/>
                <w:szCs w:val="24"/>
                <w:lang w:val="en-US" w:eastAsia="ko-KR"/>
              </w:rPr>
              <w:t>Ifelse</w:t>
            </w:r>
            <w:r w:rsidRPr="001571F1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. Его виды структур. Логические высказывание в программном коде.</w:t>
            </w:r>
          </w:p>
        </w:tc>
        <w:tc>
          <w:tcPr>
            <w:tcW w:w="61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Медиа-лекция, практикум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</w:t>
            </w:r>
          </w:p>
        </w:tc>
      </w:tr>
      <w:tr w:rsidR="001209DE" w:rsidRPr="001571F1">
        <w:trPr>
          <w:trHeight w:val="1050"/>
        </w:trPr>
        <w:tc>
          <w:tcPr>
            <w:tcW w:w="8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4E2AAA" w:rsidRDefault="001209DE" w:rsidP="001C4BCA">
            <w:pPr>
              <w:pStyle w:val="ListParagraph"/>
              <w:numPr>
                <w:ilvl w:val="0"/>
                <w:numId w:val="34"/>
              </w:numPr>
              <w:autoSpaceDE w:val="0"/>
              <w:autoSpaceDN w:val="0"/>
              <w:adjustRightInd w:val="0"/>
            </w:pPr>
          </w:p>
        </w:tc>
        <w:tc>
          <w:tcPr>
            <w:tcW w:w="452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Тема 3.6. Ц</w:t>
            </w:r>
            <w:r w:rsidRPr="001571F1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 xml:space="preserve">иклы. Счетный цикл </w:t>
            </w:r>
            <w:r w:rsidRPr="001571F1">
              <w:rPr>
                <w:rFonts w:ascii="Times New Roman" w:hAnsi="Times New Roman" w:cs="Times New Roman"/>
                <w:sz w:val="24"/>
                <w:szCs w:val="24"/>
                <w:lang w:val="en-US" w:eastAsia="ko-KR"/>
              </w:rPr>
              <w:t>ForNext</w:t>
            </w:r>
            <w:r w:rsidRPr="001571F1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. Его структура.</w:t>
            </w:r>
          </w:p>
        </w:tc>
        <w:tc>
          <w:tcPr>
            <w:tcW w:w="61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Медиа-лекция, практикум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</w:t>
            </w:r>
          </w:p>
        </w:tc>
      </w:tr>
      <w:tr w:rsidR="001209DE" w:rsidRPr="001571F1">
        <w:trPr>
          <w:trHeight w:val="1050"/>
        </w:trPr>
        <w:tc>
          <w:tcPr>
            <w:tcW w:w="8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4E2AAA" w:rsidRDefault="001209DE" w:rsidP="001C4BCA">
            <w:pPr>
              <w:pStyle w:val="ListParagraph"/>
              <w:numPr>
                <w:ilvl w:val="0"/>
                <w:numId w:val="34"/>
              </w:numPr>
              <w:autoSpaceDE w:val="0"/>
              <w:autoSpaceDN w:val="0"/>
              <w:adjustRightInd w:val="0"/>
            </w:pPr>
          </w:p>
        </w:tc>
        <w:tc>
          <w:tcPr>
            <w:tcW w:w="452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shd w:val="clear" w:color="auto" w:fill="FFFFFF"/>
              <w:spacing w:after="0" w:line="240" w:lineRule="auto"/>
              <w:ind w:left="7" w:right="1030"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Тема 3.7. Массивы</w:t>
            </w:r>
          </w:p>
        </w:tc>
        <w:tc>
          <w:tcPr>
            <w:tcW w:w="61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Медиа-лекция, практикум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</w:t>
            </w:r>
          </w:p>
        </w:tc>
      </w:tr>
      <w:tr w:rsidR="001209DE" w:rsidRPr="001571F1">
        <w:trPr>
          <w:trHeight w:val="1050"/>
        </w:trPr>
        <w:tc>
          <w:tcPr>
            <w:tcW w:w="8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4E2AAA" w:rsidRDefault="001209DE" w:rsidP="001C4BCA">
            <w:pPr>
              <w:pStyle w:val="ListParagraph"/>
              <w:numPr>
                <w:ilvl w:val="0"/>
                <w:numId w:val="34"/>
              </w:numPr>
              <w:autoSpaceDE w:val="0"/>
              <w:autoSpaceDN w:val="0"/>
              <w:adjustRightInd w:val="0"/>
            </w:pPr>
          </w:p>
        </w:tc>
        <w:tc>
          <w:tcPr>
            <w:tcW w:w="452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 xml:space="preserve">Тема 3.8. </w:t>
            </w:r>
            <w:r w:rsidRPr="001571F1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Многоуровневые счетные циклы.</w:t>
            </w:r>
          </w:p>
        </w:tc>
        <w:tc>
          <w:tcPr>
            <w:tcW w:w="61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Медиа-лекции, практикумы беседы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Педагог. наблюд. опрос</w:t>
            </w:r>
          </w:p>
        </w:tc>
      </w:tr>
      <w:tr w:rsidR="001209DE" w:rsidRPr="001571F1">
        <w:trPr>
          <w:trHeight w:val="1050"/>
        </w:trPr>
        <w:tc>
          <w:tcPr>
            <w:tcW w:w="8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4E2AAA" w:rsidRDefault="001209DE" w:rsidP="001C4BCA">
            <w:pPr>
              <w:pStyle w:val="ListParagraph"/>
              <w:numPr>
                <w:ilvl w:val="0"/>
                <w:numId w:val="34"/>
              </w:numPr>
              <w:autoSpaceDE w:val="0"/>
              <w:autoSpaceDN w:val="0"/>
              <w:adjustRightInd w:val="0"/>
            </w:pPr>
          </w:p>
        </w:tc>
        <w:tc>
          <w:tcPr>
            <w:tcW w:w="452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 xml:space="preserve">Тема 3.9. </w:t>
            </w:r>
            <w:r w:rsidRPr="001571F1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Оператор случайных чисел.</w:t>
            </w:r>
          </w:p>
        </w:tc>
        <w:tc>
          <w:tcPr>
            <w:tcW w:w="61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Медиа-лекции, практикум,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Педагог. наблюд. Опрос</w:t>
            </w:r>
          </w:p>
        </w:tc>
      </w:tr>
      <w:tr w:rsidR="001209DE" w:rsidRPr="001571F1">
        <w:trPr>
          <w:trHeight w:val="1050"/>
        </w:trPr>
        <w:tc>
          <w:tcPr>
            <w:tcW w:w="8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BA270D" w:rsidRDefault="001209DE" w:rsidP="001C4BCA">
            <w:pPr>
              <w:pStyle w:val="ListParagraph"/>
              <w:numPr>
                <w:ilvl w:val="0"/>
                <w:numId w:val="34"/>
              </w:numPr>
              <w:autoSpaceDE w:val="0"/>
              <w:autoSpaceDN w:val="0"/>
              <w:adjustRightInd w:val="0"/>
            </w:pPr>
          </w:p>
        </w:tc>
        <w:tc>
          <w:tcPr>
            <w:tcW w:w="452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Тема 3.10.</w:t>
            </w:r>
            <w:r w:rsidRPr="001571F1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 xml:space="preserve">Условный цикл </w:t>
            </w:r>
            <w:r w:rsidRPr="001571F1">
              <w:rPr>
                <w:rFonts w:ascii="Times New Roman" w:hAnsi="Times New Roman" w:cs="Times New Roman"/>
                <w:sz w:val="24"/>
                <w:szCs w:val="24"/>
                <w:lang w:val="en-US" w:eastAsia="ko-KR"/>
              </w:rPr>
              <w:t>DoWhile</w:t>
            </w:r>
            <w:r w:rsidRPr="001571F1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. Структура условного цикла.</w:t>
            </w:r>
          </w:p>
        </w:tc>
        <w:tc>
          <w:tcPr>
            <w:tcW w:w="61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Медиа-лекции, практикумы беседы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Педагог. наблюд. опрос</w:t>
            </w:r>
          </w:p>
        </w:tc>
      </w:tr>
      <w:tr w:rsidR="001209DE" w:rsidRPr="001571F1">
        <w:trPr>
          <w:trHeight w:val="1050"/>
        </w:trPr>
        <w:tc>
          <w:tcPr>
            <w:tcW w:w="8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BA270D" w:rsidRDefault="001209DE" w:rsidP="001C4BCA">
            <w:pPr>
              <w:pStyle w:val="ListParagraph"/>
              <w:numPr>
                <w:ilvl w:val="0"/>
                <w:numId w:val="34"/>
              </w:numPr>
              <w:autoSpaceDE w:val="0"/>
              <w:autoSpaceDN w:val="0"/>
              <w:adjustRightInd w:val="0"/>
            </w:pPr>
          </w:p>
        </w:tc>
        <w:tc>
          <w:tcPr>
            <w:tcW w:w="452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 xml:space="preserve">Тема 3.11. </w:t>
            </w:r>
            <w:r w:rsidRPr="001571F1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Действия над объектами.</w:t>
            </w:r>
          </w:p>
        </w:tc>
        <w:tc>
          <w:tcPr>
            <w:tcW w:w="61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Медиа-лекции, практикумы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Педагог. наблюд. опрос</w:t>
            </w:r>
          </w:p>
        </w:tc>
      </w:tr>
      <w:tr w:rsidR="001209DE" w:rsidRPr="001571F1">
        <w:trPr>
          <w:trHeight w:val="1050"/>
        </w:trPr>
        <w:tc>
          <w:tcPr>
            <w:tcW w:w="8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BA270D" w:rsidRDefault="001209DE" w:rsidP="001C4BCA">
            <w:pPr>
              <w:pStyle w:val="ListParagraph"/>
              <w:numPr>
                <w:ilvl w:val="0"/>
                <w:numId w:val="34"/>
              </w:numPr>
              <w:autoSpaceDE w:val="0"/>
              <w:autoSpaceDN w:val="0"/>
              <w:adjustRightInd w:val="0"/>
            </w:pPr>
          </w:p>
        </w:tc>
        <w:tc>
          <w:tcPr>
            <w:tcW w:w="452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Тема 3.12.</w:t>
            </w:r>
            <w:r w:rsidRPr="001571F1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 xml:space="preserve">Особые переменные. </w:t>
            </w:r>
            <w:r w:rsidRPr="001571F1">
              <w:rPr>
                <w:rFonts w:ascii="Times New Roman" w:hAnsi="Times New Roman" w:cs="Times New Roman"/>
                <w:sz w:val="24"/>
                <w:szCs w:val="24"/>
                <w:lang w:val="en-US" w:eastAsia="ko-KR"/>
              </w:rPr>
              <w:t>Date</w:t>
            </w:r>
            <w:r w:rsidRPr="001571F1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 xml:space="preserve">, </w:t>
            </w:r>
            <w:r w:rsidRPr="001571F1">
              <w:rPr>
                <w:rFonts w:ascii="Times New Roman" w:hAnsi="Times New Roman" w:cs="Times New Roman"/>
                <w:sz w:val="24"/>
                <w:szCs w:val="24"/>
                <w:lang w:val="en-US" w:eastAsia="ko-KR"/>
              </w:rPr>
              <w:t>Time</w:t>
            </w:r>
            <w:r w:rsidRPr="001571F1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. Счетчики.</w:t>
            </w:r>
          </w:p>
        </w:tc>
        <w:tc>
          <w:tcPr>
            <w:tcW w:w="61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 xml:space="preserve">Медиа-лекции, практикумы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Педагог. наблюд. опрос</w:t>
            </w:r>
          </w:p>
        </w:tc>
      </w:tr>
      <w:tr w:rsidR="001209DE" w:rsidRPr="001571F1">
        <w:trPr>
          <w:trHeight w:val="1050"/>
        </w:trPr>
        <w:tc>
          <w:tcPr>
            <w:tcW w:w="8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BA270D" w:rsidRDefault="001209DE" w:rsidP="001C4BCA">
            <w:pPr>
              <w:pStyle w:val="ListParagraph"/>
              <w:numPr>
                <w:ilvl w:val="0"/>
                <w:numId w:val="34"/>
              </w:numPr>
              <w:autoSpaceDE w:val="0"/>
              <w:autoSpaceDN w:val="0"/>
              <w:adjustRightInd w:val="0"/>
            </w:pPr>
          </w:p>
        </w:tc>
        <w:tc>
          <w:tcPr>
            <w:tcW w:w="452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 xml:space="preserve">Тема 3.13. </w:t>
            </w:r>
            <w:r w:rsidRPr="001571F1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 xml:space="preserve">Переменная </w:t>
            </w:r>
            <w:r w:rsidRPr="001571F1">
              <w:rPr>
                <w:rFonts w:ascii="Times New Roman" w:hAnsi="Times New Roman" w:cs="Times New Roman"/>
                <w:sz w:val="24"/>
                <w:szCs w:val="24"/>
                <w:lang w:val="en-US" w:eastAsia="ko-KR"/>
              </w:rPr>
              <w:t>KeyCode</w:t>
            </w:r>
            <w:r w:rsidRPr="001571F1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. Создание движения объектов.</w:t>
            </w:r>
          </w:p>
        </w:tc>
        <w:tc>
          <w:tcPr>
            <w:tcW w:w="61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Медиа-лекции, практикум, беседы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Педагог. наблюд. опрос</w:t>
            </w:r>
          </w:p>
        </w:tc>
      </w:tr>
      <w:tr w:rsidR="001209DE" w:rsidRPr="001571F1">
        <w:trPr>
          <w:trHeight w:val="1050"/>
        </w:trPr>
        <w:tc>
          <w:tcPr>
            <w:tcW w:w="8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BA270D" w:rsidRDefault="001209DE" w:rsidP="001C4BCA">
            <w:pPr>
              <w:pStyle w:val="ListParagraph"/>
              <w:numPr>
                <w:ilvl w:val="0"/>
                <w:numId w:val="34"/>
              </w:numPr>
              <w:autoSpaceDE w:val="0"/>
              <w:autoSpaceDN w:val="0"/>
              <w:adjustRightInd w:val="0"/>
            </w:pPr>
          </w:p>
        </w:tc>
        <w:tc>
          <w:tcPr>
            <w:tcW w:w="452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292FB9">
            <w:pPr>
              <w:spacing w:after="0" w:line="240" w:lineRule="auto"/>
              <w:ind w:left="182" w:hanging="182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 xml:space="preserve">Тема 3.14.Разбор основных конструкций </w:t>
            </w:r>
            <w:r w:rsidRPr="001571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VisualBasic</w:t>
            </w: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 xml:space="preserve">  с помощью разбора практических работ.</w:t>
            </w:r>
          </w:p>
        </w:tc>
        <w:tc>
          <w:tcPr>
            <w:tcW w:w="61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Медиа-лекции, практикумы беседы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Педагог. наблюд. опрос</w:t>
            </w:r>
          </w:p>
        </w:tc>
      </w:tr>
      <w:tr w:rsidR="001209DE" w:rsidRPr="001571F1">
        <w:trPr>
          <w:trHeight w:val="416"/>
        </w:trPr>
        <w:tc>
          <w:tcPr>
            <w:tcW w:w="8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571F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9362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Раздел 4. Изучение информационные технологии. </w:t>
            </w:r>
            <w:r w:rsidRPr="001571F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MicrosoftOfficeWord</w:t>
            </w:r>
          </w:p>
        </w:tc>
      </w:tr>
      <w:tr w:rsidR="001209DE" w:rsidRPr="001571F1">
        <w:trPr>
          <w:trHeight w:val="1050"/>
        </w:trPr>
        <w:tc>
          <w:tcPr>
            <w:tcW w:w="8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4390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4.1. Структура экрана Microsoft Word</w:t>
            </w:r>
          </w:p>
          <w:p w:rsidR="001209DE" w:rsidRPr="007C50C9" w:rsidRDefault="001209DE" w:rsidP="001C4BCA">
            <w:pPr>
              <w:pStyle w:val="ListParagraph"/>
              <w:numPr>
                <w:ilvl w:val="0"/>
                <w:numId w:val="10"/>
              </w:numPr>
            </w:pPr>
            <w:r w:rsidRPr="007C50C9">
              <w:t>Панели инструментов  и строка меню</w:t>
            </w:r>
          </w:p>
          <w:p w:rsidR="001209DE" w:rsidRPr="007C50C9" w:rsidRDefault="001209DE" w:rsidP="001C4BCA">
            <w:pPr>
              <w:pStyle w:val="ListParagraph"/>
              <w:numPr>
                <w:ilvl w:val="0"/>
                <w:numId w:val="10"/>
              </w:numPr>
            </w:pPr>
            <w:r w:rsidRPr="007C50C9">
              <w:t>Табуляция</w:t>
            </w:r>
          </w:p>
          <w:p w:rsidR="001209DE" w:rsidRPr="007C50C9" w:rsidRDefault="001209DE" w:rsidP="001C4BCA">
            <w:pPr>
              <w:pStyle w:val="ListParagraph"/>
              <w:numPr>
                <w:ilvl w:val="0"/>
                <w:numId w:val="10"/>
              </w:numPr>
            </w:pPr>
            <w:r w:rsidRPr="007C50C9">
              <w:t>Сохранение и открытие документов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Лекция, беседа, практикум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Пед.наблюдение, опрос</w:t>
            </w:r>
          </w:p>
        </w:tc>
      </w:tr>
      <w:tr w:rsidR="001209DE" w:rsidRPr="001571F1">
        <w:trPr>
          <w:trHeight w:val="1050"/>
        </w:trPr>
        <w:tc>
          <w:tcPr>
            <w:tcW w:w="8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4390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spacing w:after="0" w:line="240" w:lineRule="auto"/>
              <w:ind w:hanging="23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 xml:space="preserve">4.2. Настройка параметров </w:t>
            </w:r>
            <w:r w:rsidRPr="001571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Word</w:t>
            </w:r>
          </w:p>
          <w:p w:rsidR="001209DE" w:rsidRPr="007C50C9" w:rsidRDefault="001209DE" w:rsidP="001C4BCA">
            <w:pPr>
              <w:pStyle w:val="ListParagraph"/>
              <w:numPr>
                <w:ilvl w:val="0"/>
                <w:numId w:val="11"/>
              </w:numPr>
            </w:pPr>
            <w:r w:rsidRPr="007C50C9">
              <w:t>Параметры страницы</w:t>
            </w:r>
          </w:p>
          <w:p w:rsidR="001209DE" w:rsidRPr="007C50C9" w:rsidRDefault="001209DE" w:rsidP="001C4BCA">
            <w:pPr>
              <w:pStyle w:val="ListParagraph"/>
              <w:numPr>
                <w:ilvl w:val="0"/>
                <w:numId w:val="11"/>
              </w:numPr>
            </w:pPr>
            <w:r w:rsidRPr="007C50C9">
              <w:t>Настройка автозамены</w:t>
            </w:r>
          </w:p>
          <w:p w:rsidR="001209DE" w:rsidRPr="007C50C9" w:rsidRDefault="001209DE" w:rsidP="001C4BCA">
            <w:pPr>
              <w:pStyle w:val="ListParagraph"/>
              <w:numPr>
                <w:ilvl w:val="0"/>
                <w:numId w:val="11"/>
              </w:numPr>
            </w:pPr>
            <w:r w:rsidRPr="007C50C9">
              <w:t>Настройка меню и панели инструментов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Лекция, беседа, практикум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Пед.наблюдение, опрос</w:t>
            </w:r>
          </w:p>
        </w:tc>
      </w:tr>
      <w:tr w:rsidR="001209DE" w:rsidRPr="001571F1">
        <w:trPr>
          <w:trHeight w:val="1050"/>
        </w:trPr>
        <w:tc>
          <w:tcPr>
            <w:tcW w:w="8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4390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4.3. Панели инструментов Стандартная и Форматирование</w:t>
            </w:r>
          </w:p>
          <w:p w:rsidR="001209DE" w:rsidRPr="007C50C9" w:rsidRDefault="001209DE" w:rsidP="001C4BCA">
            <w:pPr>
              <w:pStyle w:val="ListParagraph"/>
              <w:numPr>
                <w:ilvl w:val="0"/>
                <w:numId w:val="12"/>
              </w:numPr>
            </w:pPr>
            <w:r w:rsidRPr="007C50C9">
              <w:t>Инструменты работы с файлами. Способы выделения фрагментов текста.</w:t>
            </w:r>
          </w:p>
          <w:p w:rsidR="001209DE" w:rsidRPr="007C50C9" w:rsidRDefault="001209DE" w:rsidP="001C4BCA">
            <w:pPr>
              <w:pStyle w:val="ListParagraph"/>
              <w:numPr>
                <w:ilvl w:val="0"/>
                <w:numId w:val="12"/>
              </w:numPr>
            </w:pPr>
            <w:r w:rsidRPr="007C50C9">
              <w:t>Инструменты форматирования текста. Настройки</w:t>
            </w:r>
          </w:p>
          <w:p w:rsidR="001209DE" w:rsidRPr="007C50C9" w:rsidRDefault="001209DE" w:rsidP="001C4BCA">
            <w:pPr>
              <w:pStyle w:val="ListParagraph"/>
              <w:numPr>
                <w:ilvl w:val="0"/>
                <w:numId w:val="12"/>
              </w:numPr>
            </w:pPr>
            <w:r w:rsidRPr="007C50C9">
              <w:t>Параметров шрифта. Стили</w:t>
            </w:r>
          </w:p>
          <w:p w:rsidR="001209DE" w:rsidRPr="007C50C9" w:rsidRDefault="001209DE" w:rsidP="001C4BCA">
            <w:pPr>
              <w:pStyle w:val="ListParagraph"/>
              <w:numPr>
                <w:ilvl w:val="0"/>
                <w:numId w:val="12"/>
              </w:numPr>
            </w:pPr>
            <w:r w:rsidRPr="007C50C9">
              <w:t>Инструменты редактирования.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Лекция, беседа, практикум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Пед.наблюдение, опрос</w:t>
            </w:r>
          </w:p>
        </w:tc>
      </w:tr>
      <w:tr w:rsidR="001209DE" w:rsidRPr="001571F1">
        <w:trPr>
          <w:gridBefore w:val="1"/>
          <w:trHeight w:val="416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4390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4.4. Создание простых документов</w:t>
            </w:r>
          </w:p>
          <w:p w:rsidR="001209DE" w:rsidRPr="007C50C9" w:rsidRDefault="001209DE" w:rsidP="001C4BCA">
            <w:pPr>
              <w:pStyle w:val="ListParagraph"/>
              <w:numPr>
                <w:ilvl w:val="0"/>
                <w:numId w:val="18"/>
              </w:numPr>
            </w:pPr>
            <w:r w:rsidRPr="007C50C9">
              <w:t>Использование мастеров и шаблонов.</w:t>
            </w:r>
          </w:p>
          <w:p w:rsidR="001209DE" w:rsidRPr="007C50C9" w:rsidRDefault="001209DE" w:rsidP="001C4BCA">
            <w:pPr>
              <w:pStyle w:val="ListParagraph"/>
              <w:numPr>
                <w:ilvl w:val="0"/>
                <w:numId w:val="18"/>
              </w:numPr>
            </w:pPr>
            <w:r w:rsidRPr="007C50C9">
              <w:t>Стандартный бланк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Лекция, беседа, практикум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Пед.наблюдение, опрос</w:t>
            </w:r>
          </w:p>
        </w:tc>
      </w:tr>
      <w:tr w:rsidR="001209DE" w:rsidRPr="001571F1">
        <w:trPr>
          <w:gridBefore w:val="1"/>
          <w:trHeight w:val="697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4390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4.5.Создание таблиц</w:t>
            </w:r>
          </w:p>
          <w:p w:rsidR="001209DE" w:rsidRPr="007C50C9" w:rsidRDefault="001209DE" w:rsidP="001C4BCA">
            <w:pPr>
              <w:pStyle w:val="ListParagraph"/>
              <w:numPr>
                <w:ilvl w:val="0"/>
                <w:numId w:val="17"/>
              </w:numPr>
            </w:pPr>
            <w:r w:rsidRPr="007C50C9">
              <w:t>Добавление таблиц к документу.</w:t>
            </w:r>
          </w:p>
          <w:p w:rsidR="001209DE" w:rsidRPr="007C50C9" w:rsidRDefault="001209DE" w:rsidP="001C4BCA">
            <w:pPr>
              <w:pStyle w:val="ListParagraph"/>
              <w:numPr>
                <w:ilvl w:val="0"/>
                <w:numId w:val="17"/>
              </w:numPr>
            </w:pPr>
            <w:r w:rsidRPr="007C50C9">
              <w:t>Добавление и удаление элементов таблицы. Объединение и разбиение ячеек.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Лекция, беседа практикум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Пед.наблюдение, опрос</w:t>
            </w:r>
          </w:p>
        </w:tc>
      </w:tr>
      <w:tr w:rsidR="001209DE" w:rsidRPr="001571F1">
        <w:trPr>
          <w:gridBefore w:val="1"/>
          <w:trHeight w:val="697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4.6</w:t>
            </w:r>
          </w:p>
        </w:tc>
        <w:tc>
          <w:tcPr>
            <w:tcW w:w="4390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4.6. Панель инструментов Рисования. Вставка</w:t>
            </w:r>
          </w:p>
          <w:p w:rsidR="001209DE" w:rsidRPr="007C50C9" w:rsidRDefault="001209DE" w:rsidP="001C4BCA">
            <w:pPr>
              <w:pStyle w:val="ListParagraph"/>
              <w:numPr>
                <w:ilvl w:val="0"/>
                <w:numId w:val="13"/>
              </w:numPr>
            </w:pPr>
            <w:r w:rsidRPr="007C50C9">
              <w:t>Панель инструментов Рисования.</w:t>
            </w:r>
          </w:p>
          <w:p w:rsidR="001209DE" w:rsidRPr="007C50C9" w:rsidRDefault="001209DE" w:rsidP="001C4BCA">
            <w:pPr>
              <w:pStyle w:val="ListParagraph"/>
              <w:numPr>
                <w:ilvl w:val="0"/>
                <w:numId w:val="13"/>
              </w:numPr>
            </w:pPr>
            <w:r w:rsidRPr="007C50C9">
              <w:t>Инструменты меню Вставка . Вставка формул. Диаграмма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Лекция, беседа, практикум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Пед.наблюдение, опрос</w:t>
            </w:r>
          </w:p>
        </w:tc>
      </w:tr>
      <w:tr w:rsidR="001209DE" w:rsidRPr="001571F1">
        <w:trPr>
          <w:gridBefore w:val="1"/>
          <w:trHeight w:val="697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362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50C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Раздел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5</w:t>
            </w:r>
            <w:r w:rsidRPr="007C50C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. </w:t>
            </w:r>
            <w:r w:rsidRPr="001571F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Изучение информационные технологии. </w:t>
            </w:r>
            <w:r w:rsidRPr="007C50C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ru-RU"/>
              </w:rPr>
              <w:t>MicrosoftExcel</w:t>
            </w:r>
          </w:p>
        </w:tc>
      </w:tr>
      <w:tr w:rsidR="001209DE" w:rsidRPr="001571F1">
        <w:trPr>
          <w:gridBefore w:val="1"/>
          <w:trHeight w:val="697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4390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606F80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5</w:t>
            </w:r>
            <w:r w:rsidRPr="007C50C9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.1. </w:t>
            </w:r>
            <w:r w:rsidRPr="00606F8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Общие сведения о </w:t>
            </w:r>
            <w:r w:rsidRPr="00606F8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Microsoft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606F8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Excel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606F8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Ввод данных</w:t>
            </w:r>
          </w:p>
          <w:p w:rsidR="001209DE" w:rsidRPr="007C50C9" w:rsidRDefault="001209DE" w:rsidP="001C4BCA">
            <w:pPr>
              <w:pStyle w:val="ListParagraph"/>
              <w:numPr>
                <w:ilvl w:val="0"/>
                <w:numId w:val="14"/>
              </w:numPr>
            </w:pPr>
            <w:r w:rsidRPr="007C50C9">
              <w:t>Панели инструментов  и строка меню</w:t>
            </w:r>
          </w:p>
          <w:p w:rsidR="001209DE" w:rsidRPr="007C50C9" w:rsidRDefault="001209DE" w:rsidP="001C4BCA">
            <w:pPr>
              <w:pStyle w:val="ListParagraph"/>
              <w:numPr>
                <w:ilvl w:val="0"/>
                <w:numId w:val="14"/>
              </w:numPr>
            </w:pPr>
            <w:r w:rsidRPr="007C50C9">
              <w:t>Структура электронных таблиц. Типы данных.</w:t>
            </w:r>
          </w:p>
          <w:p w:rsidR="001209DE" w:rsidRPr="007C50C9" w:rsidRDefault="001209DE" w:rsidP="001C4BCA">
            <w:pPr>
              <w:pStyle w:val="ListParagraph"/>
              <w:numPr>
                <w:ilvl w:val="0"/>
                <w:numId w:val="14"/>
              </w:numPr>
            </w:pPr>
            <w:r w:rsidRPr="007C50C9">
              <w:t>Ввод данных. Форматирование элементов таблицы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7C50C9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7C50C9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7C50C9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7C50C9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Лекция, беседа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рактикум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7C50C9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Пед.наблюдение, опрос</w:t>
            </w:r>
          </w:p>
        </w:tc>
      </w:tr>
      <w:tr w:rsidR="001209DE" w:rsidRPr="001571F1">
        <w:trPr>
          <w:gridBefore w:val="1"/>
          <w:trHeight w:val="697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4390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7C50C9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5</w:t>
            </w:r>
            <w:r w:rsidRPr="007C50C9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.2. Форматирование книги. Печать</w:t>
            </w:r>
          </w:p>
          <w:p w:rsidR="001209DE" w:rsidRPr="007C50C9" w:rsidRDefault="001209DE" w:rsidP="001C4BCA">
            <w:pPr>
              <w:pStyle w:val="ListParagraph"/>
              <w:numPr>
                <w:ilvl w:val="0"/>
                <w:numId w:val="15"/>
              </w:numPr>
            </w:pPr>
            <w:r w:rsidRPr="007C50C9">
              <w:t>Форматирование данных</w:t>
            </w:r>
          </w:p>
          <w:p w:rsidR="001209DE" w:rsidRPr="007C50C9" w:rsidRDefault="001209DE" w:rsidP="001C4BCA">
            <w:pPr>
              <w:pStyle w:val="ListParagraph"/>
              <w:numPr>
                <w:ilvl w:val="0"/>
                <w:numId w:val="15"/>
              </w:numPr>
            </w:pPr>
            <w:r w:rsidRPr="007C50C9">
              <w:t>Оформление таблиц</w:t>
            </w:r>
          </w:p>
          <w:p w:rsidR="001209DE" w:rsidRPr="007C50C9" w:rsidRDefault="001209DE" w:rsidP="001C4BCA">
            <w:pPr>
              <w:pStyle w:val="ListParagraph"/>
              <w:numPr>
                <w:ilvl w:val="0"/>
                <w:numId w:val="15"/>
              </w:numPr>
            </w:pPr>
            <w:r w:rsidRPr="007C50C9">
              <w:t>Настройка параметров листа для печати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7C50C9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7C50C9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7C50C9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7C50C9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Лекция, беседа, практикум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7C50C9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Пед.наблюдение, опрос</w:t>
            </w:r>
          </w:p>
        </w:tc>
      </w:tr>
      <w:tr w:rsidR="001209DE" w:rsidRPr="001571F1">
        <w:trPr>
          <w:gridBefore w:val="1"/>
          <w:trHeight w:val="697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4390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7C50C9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5</w:t>
            </w:r>
            <w:r w:rsidRPr="007C50C9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.3.Обработка данных таблиц. Вычисления в электронных таблицах</w:t>
            </w:r>
          </w:p>
          <w:p w:rsidR="001209DE" w:rsidRPr="007C50C9" w:rsidRDefault="001209DE" w:rsidP="001C4BCA">
            <w:pPr>
              <w:pStyle w:val="ListParagraph"/>
              <w:numPr>
                <w:ilvl w:val="0"/>
                <w:numId w:val="16"/>
              </w:numPr>
            </w:pPr>
            <w:r w:rsidRPr="007C50C9">
              <w:t>Управление элементами книги</w:t>
            </w:r>
          </w:p>
          <w:p w:rsidR="001209DE" w:rsidRPr="007C50C9" w:rsidRDefault="001209DE" w:rsidP="001C4BCA">
            <w:pPr>
              <w:pStyle w:val="ListParagraph"/>
              <w:numPr>
                <w:ilvl w:val="0"/>
                <w:numId w:val="16"/>
              </w:numPr>
            </w:pPr>
            <w:r w:rsidRPr="007C50C9">
              <w:t>Сортировка и фильтрация данных</w:t>
            </w:r>
          </w:p>
          <w:p w:rsidR="001209DE" w:rsidRPr="007C50C9" w:rsidRDefault="001209DE" w:rsidP="001C4BCA">
            <w:pPr>
              <w:pStyle w:val="ListParagraph"/>
              <w:numPr>
                <w:ilvl w:val="0"/>
                <w:numId w:val="16"/>
              </w:numPr>
            </w:pPr>
            <w:r w:rsidRPr="007C50C9">
              <w:t>Создание и редактирование формул</w:t>
            </w:r>
          </w:p>
          <w:p w:rsidR="001209DE" w:rsidRPr="007C50C9" w:rsidRDefault="001209DE" w:rsidP="001C4BCA">
            <w:pPr>
              <w:pStyle w:val="ListParagraph"/>
              <w:numPr>
                <w:ilvl w:val="0"/>
                <w:numId w:val="16"/>
              </w:numPr>
            </w:pPr>
            <w:r w:rsidRPr="007C50C9">
              <w:t>Обзор функций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7C50C9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7C50C9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7C50C9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7C50C9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Лекция, беседа, практикум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7C50C9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Пед.наблюдение, опрос</w:t>
            </w:r>
          </w:p>
        </w:tc>
      </w:tr>
      <w:tr w:rsidR="001209DE" w:rsidRPr="001571F1">
        <w:trPr>
          <w:gridBefore w:val="1"/>
          <w:trHeight w:val="697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4390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7C50C9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6F8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5.4.Построение диаграмм</w:t>
            </w: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09DE" w:rsidRPr="00951FAD" w:rsidRDefault="001209DE" w:rsidP="001C4BCA">
            <w:pPr>
              <w:pStyle w:val="ListParagraph"/>
              <w:numPr>
                <w:ilvl w:val="0"/>
                <w:numId w:val="36"/>
              </w:numPr>
            </w:pPr>
            <w:r w:rsidRPr="00951FAD">
              <w:t>Создание диаграмм</w:t>
            </w:r>
          </w:p>
          <w:p w:rsidR="001209DE" w:rsidRPr="00951FAD" w:rsidRDefault="001209DE" w:rsidP="001C4BCA">
            <w:pPr>
              <w:pStyle w:val="ListParagraph"/>
              <w:numPr>
                <w:ilvl w:val="0"/>
                <w:numId w:val="36"/>
              </w:numPr>
            </w:pPr>
            <w:r w:rsidRPr="00951FAD">
              <w:t>Форматирование диаграмм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7C50C9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7C50C9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7C50C9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7C50C9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Лекция, беседа, практикум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7C50C9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Пед.наблюдение, опрос</w:t>
            </w:r>
          </w:p>
        </w:tc>
      </w:tr>
      <w:tr w:rsidR="001209DE" w:rsidRPr="001571F1">
        <w:trPr>
          <w:gridBefore w:val="1"/>
          <w:trHeight w:val="697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6</w:t>
            </w:r>
          </w:p>
        </w:tc>
        <w:tc>
          <w:tcPr>
            <w:tcW w:w="9362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Раздел 6</w:t>
            </w:r>
            <w:r w:rsidRPr="007C50C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. </w:t>
            </w:r>
            <w:r w:rsidRPr="001571F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Создание компьютерных презентаций в программе Power Point</w:t>
            </w:r>
          </w:p>
        </w:tc>
      </w:tr>
      <w:tr w:rsidR="001209DE" w:rsidRPr="001571F1">
        <w:trPr>
          <w:gridBefore w:val="1"/>
          <w:trHeight w:val="424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4390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7C50C9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Pr="007C50C9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ru-RU"/>
              </w:rPr>
              <w:t xml:space="preserve">.1. </w:t>
            </w: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Оформление слайдов.  Фон слайда. Разметка слайда.  Копирование слайдов. Установка автоматической смены слайдов.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7C50C9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7C50C9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7C50C9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7C50C9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Лекция, беседа, практикум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7C50C9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Педагоги ческое наблюдение</w:t>
            </w:r>
          </w:p>
        </w:tc>
      </w:tr>
      <w:tr w:rsidR="001209DE" w:rsidRPr="001571F1">
        <w:trPr>
          <w:gridBefore w:val="1"/>
          <w:trHeight w:val="697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4390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7C50C9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Тема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.2. Создание анимации в программе Power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Point. Понятие триггера. Гиперссылки. Управляющие кнопки.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7C50C9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7C50C9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7C50C9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7C50C9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Лекция, беседа, практикум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7C50C9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Педагоги ческое наблюдение</w:t>
            </w:r>
          </w:p>
        </w:tc>
      </w:tr>
      <w:tr w:rsidR="001209DE" w:rsidRPr="001571F1">
        <w:trPr>
          <w:gridBefore w:val="1"/>
          <w:trHeight w:val="697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4390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7C50C9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Тема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.3. Работа со звуком. Вставка видеофильмов.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7C50C9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7C50C9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7C50C9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7C50C9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Лекция, беседа, практикум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7C50C9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209DE" w:rsidRPr="001571F1">
        <w:trPr>
          <w:gridBefore w:val="1"/>
          <w:trHeight w:val="697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6.4</w:t>
            </w:r>
          </w:p>
        </w:tc>
        <w:tc>
          <w:tcPr>
            <w:tcW w:w="4390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Тема 6.4. Подготовка тематической презентации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Практикумы, беседы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</w:t>
            </w:r>
          </w:p>
        </w:tc>
      </w:tr>
      <w:tr w:rsidR="001209DE" w:rsidRPr="001571F1">
        <w:trPr>
          <w:gridBefore w:val="1"/>
          <w:trHeight w:val="697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7C50C9" w:rsidRDefault="001209DE" w:rsidP="001C4BCA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9362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1209DE" w:rsidRPr="007C50C9" w:rsidRDefault="001209DE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Раздел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7</w:t>
            </w:r>
            <w:r w:rsidRPr="007C50C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«Разработка исследовательского проекта»</w:t>
            </w:r>
          </w:p>
        </w:tc>
      </w:tr>
      <w:tr w:rsidR="001209DE" w:rsidRPr="001571F1">
        <w:trPr>
          <w:gridBefore w:val="1"/>
          <w:trHeight w:val="697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7.1</w:t>
            </w:r>
          </w:p>
        </w:tc>
        <w:tc>
          <w:tcPr>
            <w:tcW w:w="4390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spacing w:after="0" w:line="240" w:lineRule="auto"/>
              <w:ind w:left="34"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Тема 7.1. Основные этапы  разработки проекта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Педагоги ческое наблюдение</w:t>
            </w:r>
          </w:p>
        </w:tc>
      </w:tr>
      <w:tr w:rsidR="001209DE" w:rsidRPr="001571F1">
        <w:trPr>
          <w:gridBefore w:val="1"/>
          <w:trHeight w:val="697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7.2</w:t>
            </w:r>
          </w:p>
        </w:tc>
        <w:tc>
          <w:tcPr>
            <w:tcW w:w="4390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spacing w:after="0" w:line="240" w:lineRule="auto"/>
              <w:ind w:left="34"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Тема 7.2. Работа над теоретической и практической частью исследования.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Беседа, практикумы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Педагоги ческое наблюдение</w:t>
            </w:r>
          </w:p>
        </w:tc>
      </w:tr>
      <w:tr w:rsidR="001209DE" w:rsidRPr="001571F1">
        <w:trPr>
          <w:gridBefore w:val="1"/>
          <w:trHeight w:val="697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7.3</w:t>
            </w:r>
          </w:p>
        </w:tc>
        <w:tc>
          <w:tcPr>
            <w:tcW w:w="4390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spacing w:after="0" w:line="240" w:lineRule="auto"/>
              <w:ind w:left="34"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Тема 7.3. Оформление пояснительной записки, тезисов, приложений.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Беседа, практикумы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Педагоги ческое наблюдение</w:t>
            </w:r>
          </w:p>
        </w:tc>
      </w:tr>
      <w:tr w:rsidR="001209DE" w:rsidRPr="001571F1">
        <w:trPr>
          <w:gridBefore w:val="1"/>
          <w:trHeight w:val="697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7.4</w:t>
            </w:r>
          </w:p>
        </w:tc>
        <w:tc>
          <w:tcPr>
            <w:tcW w:w="4390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spacing w:after="0" w:line="240" w:lineRule="auto"/>
              <w:ind w:left="34"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Тема 7.4. Подготовка к публичной защите презентации для защиты</w:t>
            </w:r>
          </w:p>
          <w:p w:rsidR="001209DE" w:rsidRPr="001571F1" w:rsidRDefault="001209DE" w:rsidP="001C4BCA">
            <w:pPr>
              <w:spacing w:after="0" w:line="240" w:lineRule="auto"/>
              <w:ind w:left="34"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проекта.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Беседа, практикумы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Педагоги ческое наблюдение</w:t>
            </w:r>
          </w:p>
        </w:tc>
      </w:tr>
      <w:tr w:rsidR="001209DE" w:rsidRPr="001571F1">
        <w:trPr>
          <w:gridBefore w:val="1"/>
          <w:trHeight w:val="990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516A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7.5</w:t>
            </w:r>
          </w:p>
        </w:tc>
        <w:tc>
          <w:tcPr>
            <w:tcW w:w="4390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516A4E">
            <w:pPr>
              <w:spacing w:after="0" w:line="240" w:lineRule="auto"/>
              <w:ind w:left="34"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Тема 7.5. Подготовка исследовательского проекта.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516A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516A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516A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516A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Медиа- просмотр выступлений, беседы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516A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Педагоги ческое наблюдение</w:t>
            </w:r>
          </w:p>
        </w:tc>
      </w:tr>
      <w:tr w:rsidR="001209DE" w:rsidRPr="001571F1">
        <w:trPr>
          <w:gridBefore w:val="1"/>
          <w:trHeight w:val="375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516A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9362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516A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Раздел8 «Технология работы с мультимедийными объектами и приложениями»</w:t>
            </w:r>
          </w:p>
        </w:tc>
      </w:tr>
      <w:tr w:rsidR="001209DE" w:rsidRPr="001571F1">
        <w:trPr>
          <w:gridBefore w:val="1"/>
          <w:trHeight w:val="697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516A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8.1.</w:t>
            </w:r>
          </w:p>
        </w:tc>
        <w:tc>
          <w:tcPr>
            <w:tcW w:w="4390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516A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 xml:space="preserve">Тема8.1. </w:t>
            </w:r>
            <w:r w:rsidRPr="001571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Создание видеофильма средствами Windows Movie Maker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516A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516A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516A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516A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Практикумы, беседы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516A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</w:t>
            </w:r>
          </w:p>
        </w:tc>
      </w:tr>
      <w:tr w:rsidR="001209DE" w:rsidRPr="001571F1">
        <w:trPr>
          <w:gridBefore w:val="1"/>
          <w:trHeight w:val="405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516A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362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516A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Раздел 9 «Участие в он-лайн мероприятиях»</w:t>
            </w:r>
          </w:p>
        </w:tc>
      </w:tr>
      <w:tr w:rsidR="001209DE" w:rsidRPr="001571F1">
        <w:trPr>
          <w:gridBefore w:val="1"/>
          <w:trHeight w:val="697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516A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9.1</w:t>
            </w:r>
          </w:p>
        </w:tc>
        <w:tc>
          <w:tcPr>
            <w:tcW w:w="4390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516A4E">
            <w:pPr>
              <w:spacing w:after="0" w:line="240" w:lineRule="auto"/>
              <w:ind w:left="34"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Тема 9.1. Олимпиады в режиме он-лайн по информатике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516A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516A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516A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516A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516A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Педагоги ческое наблюдение</w:t>
            </w:r>
          </w:p>
        </w:tc>
      </w:tr>
      <w:tr w:rsidR="001209DE" w:rsidRPr="001571F1">
        <w:trPr>
          <w:gridBefore w:val="1"/>
          <w:trHeight w:val="697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516A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9.2</w:t>
            </w:r>
          </w:p>
        </w:tc>
        <w:tc>
          <w:tcPr>
            <w:tcW w:w="4390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516A4E">
            <w:pPr>
              <w:spacing w:after="0" w:line="240" w:lineRule="auto"/>
              <w:ind w:left="34"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Тема 9.2.  Конкурсы, научно-практические конференции в режиме он-лайн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516A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516A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516A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516A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516A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Педагоги ческое наблюдение, опрос</w:t>
            </w:r>
          </w:p>
        </w:tc>
      </w:tr>
      <w:tr w:rsidR="001209DE" w:rsidRPr="001571F1">
        <w:trPr>
          <w:gridBefore w:val="1"/>
          <w:trHeight w:val="353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516A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362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1209DE" w:rsidRPr="007C50C9" w:rsidRDefault="001209DE" w:rsidP="00516A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71F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Раздел 10 «Творческий отчет в объединении»</w:t>
            </w:r>
          </w:p>
        </w:tc>
      </w:tr>
      <w:tr w:rsidR="001209DE" w:rsidRPr="001571F1">
        <w:trPr>
          <w:gridBefore w:val="1"/>
          <w:trHeight w:val="697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516A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10.1</w:t>
            </w:r>
          </w:p>
        </w:tc>
        <w:tc>
          <w:tcPr>
            <w:tcW w:w="4390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516A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Тема 10.1. Итоговое занятие. Демонстрация проекта. Планы на следующий год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516A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516A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516A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516A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Практику мы, беседы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516A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 опрос</w:t>
            </w:r>
          </w:p>
        </w:tc>
      </w:tr>
      <w:tr w:rsidR="001209DE" w:rsidRPr="001571F1">
        <w:trPr>
          <w:gridBefore w:val="1"/>
          <w:trHeight w:val="697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516A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0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516A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516A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516A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516A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516A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1209DE" w:rsidRPr="001571F1" w:rsidRDefault="001209DE" w:rsidP="00516A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209DE" w:rsidRDefault="001209DE" w:rsidP="005B430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209DE" w:rsidRPr="00786569" w:rsidRDefault="001209DE" w:rsidP="005B430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III</w:t>
      </w:r>
      <w:r w:rsidRPr="004A1B6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737434">
        <w:rPr>
          <w:rFonts w:ascii="Times New Roman" w:hAnsi="Times New Roman" w:cs="Times New Roman"/>
          <w:b/>
          <w:bCs/>
          <w:sz w:val="24"/>
          <w:szCs w:val="24"/>
        </w:rPr>
        <w:t xml:space="preserve">ПРОГРАММА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>ГОДА ОБУЧЕНИЯ</w:t>
      </w:r>
    </w:p>
    <w:p w:rsidR="001209DE" w:rsidRDefault="001209DE" w:rsidP="005B430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209DE" w:rsidRPr="0094784A" w:rsidRDefault="001209DE" w:rsidP="00B902C9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ab/>
      </w:r>
      <w:r w:rsidRPr="005F5D2C">
        <w:rPr>
          <w:rFonts w:ascii="Times New Roman" w:hAnsi="Times New Roman" w:cs="Times New Roman"/>
          <w:b/>
          <w:bCs/>
        </w:rPr>
        <w:t>Раздел 1 «</w:t>
      </w:r>
      <w:r>
        <w:rPr>
          <w:rFonts w:ascii="Times New Roman" w:hAnsi="Times New Roman" w:cs="Times New Roman"/>
          <w:b/>
          <w:bCs/>
        </w:rPr>
        <w:t>Математические основы информатики</w:t>
      </w:r>
      <w:r w:rsidRPr="005F5D2C">
        <w:rPr>
          <w:rFonts w:ascii="Times New Roman" w:hAnsi="Times New Roman" w:cs="Times New Roman"/>
          <w:b/>
          <w:bCs/>
        </w:rPr>
        <w:t>»</w:t>
      </w:r>
    </w:p>
    <w:p w:rsidR="001209DE" w:rsidRPr="00E473E6" w:rsidRDefault="001209DE" w:rsidP="00B902C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3432A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Тема 1.1. Вводное занятие</w:t>
      </w:r>
      <w:r w:rsidRPr="00E473E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1209DE" w:rsidRPr="005B430F" w:rsidRDefault="001209DE" w:rsidP="00B902C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5B430F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Теория</w:t>
      </w:r>
    </w:p>
    <w:p w:rsidR="001209DE" w:rsidRPr="00E473E6" w:rsidRDefault="001209DE" w:rsidP="005B430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473E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Инструктаж  по технике безопасности в кабинете вычислительной техники.</w:t>
      </w:r>
    </w:p>
    <w:p w:rsidR="001209DE" w:rsidRPr="00E473E6" w:rsidRDefault="001209DE" w:rsidP="005B430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473E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План работы на год. </w:t>
      </w:r>
    </w:p>
    <w:p w:rsidR="001209DE" w:rsidRPr="00C2771D" w:rsidRDefault="001209DE" w:rsidP="005B430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Двоичная арифметика. Системы счисления. </w:t>
      </w:r>
    </w:p>
    <w:p w:rsidR="001209DE" w:rsidRPr="0094784A" w:rsidRDefault="001209DE" w:rsidP="005B430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D5D25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Практика: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</w:t>
      </w:r>
      <w:r>
        <w:rPr>
          <w:rFonts w:ascii="Times New Roman" w:hAnsi="Times New Roman" w:cs="Times New Roman"/>
        </w:rPr>
        <w:t>еревод чисел из различных систем счисления.</w:t>
      </w:r>
    </w:p>
    <w:p w:rsidR="001209DE" w:rsidRDefault="001209DE" w:rsidP="007976E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1209DE" w:rsidRPr="00A3432A" w:rsidRDefault="001209DE" w:rsidP="00A3432A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A3432A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Тема 1.2. </w:t>
      </w:r>
      <w:r w:rsidRPr="00A3432A">
        <w:rPr>
          <w:rFonts w:ascii="Times New Roman" w:hAnsi="Times New Roman" w:cs="Times New Roman"/>
          <w:i/>
          <w:iCs/>
          <w:sz w:val="24"/>
          <w:szCs w:val="24"/>
        </w:rPr>
        <w:t>Высказывания. Логические операции. Логические выражения. Построения таблиц истинности для логических выражений. Решение логических задач.</w:t>
      </w:r>
    </w:p>
    <w:p w:rsidR="001209DE" w:rsidRPr="00A3432A" w:rsidRDefault="001209DE" w:rsidP="007976ED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A3432A">
        <w:rPr>
          <w:rFonts w:ascii="Times New Roman" w:hAnsi="Times New Roman" w:cs="Times New Roman"/>
          <w:sz w:val="24"/>
          <w:szCs w:val="24"/>
          <w:u w:val="single"/>
          <w:lang w:eastAsia="ru-RU"/>
        </w:rPr>
        <w:t>Теория:</w:t>
      </w:r>
      <w:r w:rsidRPr="00A3432A">
        <w:rPr>
          <w:rFonts w:ascii="Times New Roman" w:hAnsi="Times New Roman" w:cs="Times New Roman"/>
        </w:rPr>
        <w:t xml:space="preserve">Высказывания. Логические операции. Логические выражения. </w:t>
      </w:r>
    </w:p>
    <w:p w:rsidR="001209DE" w:rsidRDefault="001209DE" w:rsidP="007976ED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A3432A">
        <w:rPr>
          <w:rFonts w:ascii="Times New Roman" w:hAnsi="Times New Roman" w:cs="Times New Roman"/>
          <w:u w:val="single"/>
        </w:rPr>
        <w:t>Практика</w:t>
      </w:r>
      <w:r>
        <w:rPr>
          <w:rFonts w:ascii="Times New Roman" w:hAnsi="Times New Roman" w:cs="Times New Roman"/>
          <w:u w:val="single"/>
        </w:rPr>
        <w:t xml:space="preserve">: </w:t>
      </w:r>
      <w:r>
        <w:rPr>
          <w:rFonts w:ascii="Times New Roman" w:hAnsi="Times New Roman" w:cs="Times New Roman"/>
        </w:rPr>
        <w:t xml:space="preserve">Построения таблиц истинности для логических выражений. Решение логических </w:t>
      </w:r>
      <w:r>
        <w:rPr>
          <w:rFonts w:ascii="Times New Roman" w:hAnsi="Times New Roman" w:cs="Times New Roman"/>
        </w:rPr>
        <w:tab/>
        <w:t>задач.</w:t>
      </w:r>
    </w:p>
    <w:p w:rsidR="001209DE" w:rsidRDefault="001209DE" w:rsidP="007976ED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1209DE" w:rsidRDefault="001209DE" w:rsidP="006D690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D6909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Раздел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2</w:t>
      </w:r>
      <w:r w:rsidRPr="006D6909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Основы алгоритмизации </w:t>
      </w:r>
    </w:p>
    <w:p w:rsidR="001209DE" w:rsidRDefault="001209DE" w:rsidP="00A3432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A3432A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Тема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2</w:t>
      </w:r>
      <w:r w:rsidRPr="00A3432A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.1.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Алгоритмизация. Исполнители</w:t>
      </w:r>
    </w:p>
    <w:p w:rsidR="001209DE" w:rsidRPr="004E2AAA" w:rsidRDefault="001209DE" w:rsidP="00A3432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E2AAA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Теория:</w:t>
      </w:r>
      <w:r w:rsidRPr="004E2AA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Понятие Исполнителя. Учебные исполнители. Их назначение, среда, режим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  <w:r w:rsidRPr="004E2AA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работы, система команд.</w:t>
      </w:r>
    </w:p>
    <w:p w:rsidR="001209DE" w:rsidRPr="006D6909" w:rsidRDefault="001209DE" w:rsidP="006D6909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6D6909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Практика: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Разбор заданий по теме.</w:t>
      </w:r>
    </w:p>
    <w:p w:rsidR="001209DE" w:rsidRDefault="001209DE" w:rsidP="006D6909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Те</w:t>
      </w:r>
      <w:r w:rsidRPr="00A3432A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ма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2</w:t>
      </w:r>
      <w:r w:rsidRPr="00A3432A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.2.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Понятие алгоритмов</w:t>
      </w:r>
    </w:p>
    <w:p w:rsidR="001209DE" w:rsidRPr="00A3432A" w:rsidRDefault="001209DE" w:rsidP="006D6909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4E2AAA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Теория:</w:t>
      </w:r>
      <w:r w:rsidRPr="004E2AA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Понятие алгоритма, как формального описания последовательности действий исполнителя при заданных начальных данных. Переменные и константы</w:t>
      </w:r>
      <w:r w:rsidRPr="00A3432A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</w:p>
    <w:p w:rsidR="001209DE" w:rsidRPr="006D6909" w:rsidRDefault="001209DE" w:rsidP="006D6909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D6909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Практика: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Составление алгоритмов по поставленным задачам.</w:t>
      </w:r>
    </w:p>
    <w:p w:rsidR="001209DE" w:rsidRDefault="001209DE" w:rsidP="006D6909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4E2AAA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Тема 2.3.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Виды алгоритмов</w:t>
      </w:r>
    </w:p>
    <w:p w:rsidR="001209DE" w:rsidRPr="004E2AAA" w:rsidRDefault="001209DE" w:rsidP="006D6909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E2AAA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Теория</w:t>
      </w:r>
      <w:r w:rsidRPr="004E2AA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:Линейные, ветвления, циклы. </w:t>
      </w:r>
    </w:p>
    <w:p w:rsidR="001209DE" w:rsidRDefault="001209DE" w:rsidP="006D6909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D6909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Практика: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Разбор п</w:t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ример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ов </w:t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алгоритмических структур.</w:t>
      </w:r>
    </w:p>
    <w:p w:rsidR="001209DE" w:rsidRDefault="001209DE" w:rsidP="006D6909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1209DE" w:rsidRDefault="001209DE" w:rsidP="006D6909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D48D5">
        <w:rPr>
          <w:rFonts w:ascii="Times New Roman" w:hAnsi="Times New Roman" w:cs="Times New Roman"/>
          <w:b/>
          <w:bCs/>
          <w:sz w:val="24"/>
          <w:szCs w:val="24"/>
        </w:rPr>
        <w:t xml:space="preserve">Раздел 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3D48D5">
        <w:rPr>
          <w:rFonts w:ascii="Times New Roman" w:hAnsi="Times New Roman" w:cs="Times New Roman"/>
          <w:b/>
          <w:bCs/>
          <w:sz w:val="24"/>
          <w:szCs w:val="24"/>
        </w:rPr>
        <w:t xml:space="preserve"> «</w:t>
      </w:r>
      <w:r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3D48D5">
        <w:rPr>
          <w:rFonts w:ascii="Times New Roman" w:hAnsi="Times New Roman" w:cs="Times New Roman"/>
          <w:b/>
          <w:bCs/>
          <w:sz w:val="24"/>
          <w:szCs w:val="24"/>
        </w:rPr>
        <w:t xml:space="preserve">зучение  программирования в среде </w:t>
      </w:r>
      <w:r w:rsidRPr="003D48D5">
        <w:rPr>
          <w:rFonts w:ascii="Times New Roman" w:hAnsi="Times New Roman" w:cs="Times New Roman"/>
          <w:b/>
          <w:bCs/>
          <w:sz w:val="24"/>
          <w:szCs w:val="24"/>
          <w:lang w:val="en-US"/>
        </w:rPr>
        <w:t>Visual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D48D5">
        <w:rPr>
          <w:rFonts w:ascii="Times New Roman" w:hAnsi="Times New Roman" w:cs="Times New Roman"/>
          <w:b/>
          <w:bCs/>
          <w:sz w:val="24"/>
          <w:szCs w:val="24"/>
          <w:lang w:val="en-US"/>
        </w:rPr>
        <w:t>Basic</w:t>
      </w:r>
    </w:p>
    <w:p w:rsidR="001209DE" w:rsidRPr="00A3432A" w:rsidRDefault="001209DE" w:rsidP="005223D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A3432A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Тема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3</w:t>
      </w:r>
      <w:r w:rsidRPr="00A3432A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.1.Visual</w:t>
      </w:r>
      <w:r w:rsidRPr="00A3432A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ab/>
      </w:r>
      <w:r w:rsidRPr="00BC0289">
        <w:rPr>
          <w:rFonts w:ascii="Times New Roman" w:hAnsi="Times New Roman" w:cs="Times New Roman"/>
          <w:sz w:val="24"/>
          <w:szCs w:val="24"/>
          <w:lang w:val="en-US"/>
        </w:rPr>
        <w:t>Basic</w:t>
      </w:r>
      <w:r w:rsidRPr="00A3432A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как инструмент создания программ.</w:t>
      </w:r>
    </w:p>
    <w:p w:rsidR="001209DE" w:rsidRPr="00A3432A" w:rsidRDefault="001209DE" w:rsidP="006D690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5223DC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Теория:</w:t>
      </w:r>
      <w:r w:rsidRPr="005223D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Объекты. Объектно-ориентированное программирование</w:t>
      </w:r>
      <w:r w:rsidRPr="00A3432A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. </w:t>
      </w:r>
      <w:r w:rsidRPr="00A3432A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ab/>
      </w:r>
    </w:p>
    <w:p w:rsidR="001209DE" w:rsidRPr="006D6909" w:rsidRDefault="001209DE" w:rsidP="006D690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240C3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Практика: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азбор заготовок в Visual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C0289">
        <w:rPr>
          <w:rFonts w:ascii="Times New Roman" w:hAnsi="Times New Roman" w:cs="Times New Roman"/>
          <w:sz w:val="24"/>
          <w:szCs w:val="24"/>
          <w:lang w:val="en-US"/>
        </w:rPr>
        <w:t>Basic</w:t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209DE" w:rsidRPr="00A3432A" w:rsidRDefault="001209DE" w:rsidP="006D690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A3432A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Тема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3</w:t>
      </w:r>
      <w:r w:rsidRPr="00A3432A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.2. Программный код и графическая оболочка.</w:t>
      </w:r>
    </w:p>
    <w:p w:rsidR="001209DE" w:rsidRPr="006D6909" w:rsidRDefault="001209DE" w:rsidP="006D690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240C3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Теория: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болочк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программирования, их особенностях и значении.</w:t>
      </w:r>
    </w:p>
    <w:p w:rsidR="001209DE" w:rsidRPr="006D6909" w:rsidRDefault="001209DE" w:rsidP="006D690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240C3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Практика:</w:t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Работа с графической оболочкой. Применение объектов на форме.</w:t>
      </w:r>
    </w:p>
    <w:p w:rsidR="001209DE" w:rsidRPr="003D48D5" w:rsidRDefault="001209DE" w:rsidP="00A343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432A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Тема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3</w:t>
      </w:r>
      <w:r w:rsidRPr="00A3432A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.3. Операторы и переменные. Операторы ввода и выдачи сообщений.</w:t>
      </w:r>
    </w:p>
    <w:p w:rsidR="001209DE" w:rsidRDefault="001209DE" w:rsidP="00B902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48D5">
        <w:rPr>
          <w:rFonts w:ascii="Times New Roman" w:hAnsi="Times New Roman" w:cs="Times New Roman"/>
          <w:sz w:val="24"/>
          <w:szCs w:val="24"/>
        </w:rPr>
        <w:t>Математические операторы /, *, -, + ,</w:t>
      </w:r>
      <w:r w:rsidRPr="00395D32">
        <w:rPr>
          <w:rFonts w:ascii="Times New Roman" w:hAnsi="Times New Roman" w:cs="Times New Roman"/>
          <w:sz w:val="24"/>
          <w:szCs w:val="24"/>
        </w:rPr>
        <w:t>^</w:t>
      </w:r>
      <w:r w:rsidRPr="003D48D5">
        <w:rPr>
          <w:rFonts w:ascii="Times New Roman" w:hAnsi="Times New Roman" w:cs="Times New Roman"/>
          <w:sz w:val="24"/>
          <w:szCs w:val="24"/>
        </w:rPr>
        <w:t xml:space="preserve">, ( ). </w:t>
      </w:r>
    </w:p>
    <w:p w:rsidR="001209DE" w:rsidRPr="006D6909" w:rsidRDefault="001209DE" w:rsidP="00B902C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3433F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Теория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Операторы ввода и выдачи сообщений.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Назначение и описание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  <w:t>переменных</w:t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  <w:t>И</w:t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спользова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ние </w:t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оператор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ввода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вы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вода</w:t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.Математические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операторы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  <w:t>Представление с</w:t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ложных и многоуровневых математических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выражений в строковом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виде.</w:t>
      </w:r>
    </w:p>
    <w:p w:rsidR="001209DE" w:rsidRPr="006D6909" w:rsidRDefault="001209DE" w:rsidP="006D690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3433F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Практика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Создании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эмуляции программы ввода пароля, </w:t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Программирование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математических задач.Написание программ с многоуровневыми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математическими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выражениями в строковом виде</w:t>
      </w:r>
    </w:p>
    <w:p w:rsidR="001209DE" w:rsidRPr="00A3432A" w:rsidRDefault="001209DE" w:rsidP="006D690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395D32">
        <w:rPr>
          <w:rFonts w:ascii="Times New Roman" w:hAnsi="Times New Roman" w:cs="Times New Roman"/>
        </w:rPr>
        <w:t>Т</w:t>
      </w:r>
      <w:r w:rsidRPr="00A3432A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ема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3</w:t>
      </w:r>
      <w:r w:rsidRPr="00A3432A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.4. Переменные. Виды переменных. Операторы смены типа данных Int и </w:t>
      </w:r>
      <w:r w:rsidRPr="00A3432A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ab/>
        <w:t xml:space="preserve">Str.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  <w:r w:rsidRPr="00A3432A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Операторы работы с текстом. Right, Left, Mid, Len.</w:t>
      </w:r>
    </w:p>
    <w:p w:rsidR="001209DE" w:rsidRPr="00580F76" w:rsidRDefault="001209DE" w:rsidP="006D690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580F76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Теория</w:t>
      </w:r>
    </w:p>
    <w:p w:rsidR="001209DE" w:rsidRDefault="001209DE" w:rsidP="006D690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Переменные. Перевод символьных переменных в числовые. </w:t>
      </w:r>
    </w:p>
    <w:p w:rsidR="001209DE" w:rsidRDefault="001209DE" w:rsidP="006D690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Практика: Решение задач по переводу переменных</w:t>
      </w:r>
    </w:p>
    <w:p w:rsidR="001209DE" w:rsidRPr="00A3432A" w:rsidRDefault="001209DE" w:rsidP="006D690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A3432A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Тема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3</w:t>
      </w:r>
      <w:r w:rsidRPr="00A3432A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.5. Условие. Условный оператор Ifelse. Его виды структур. Логические </w:t>
      </w:r>
      <w:r w:rsidRPr="00A3432A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ab/>
        <w:t>высказывания в программном коде.</w:t>
      </w:r>
    </w:p>
    <w:p w:rsidR="001209DE" w:rsidRPr="006D6909" w:rsidRDefault="001209DE" w:rsidP="0043433F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3433F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Теория: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Функционал</w:t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условного оператора, его структуру и области применения в программировании. Условие. Условный оператор Ifelse. Его виды структур. Логические высказывание в программном коде.</w:t>
      </w:r>
    </w:p>
    <w:p w:rsidR="001209DE" w:rsidRDefault="001209DE" w:rsidP="006D690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3433F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Практика:</w:t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Решение задач с линейной структурой условного цикла.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1209DE" w:rsidRPr="006D6909" w:rsidRDefault="001209DE" w:rsidP="006D690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Решение задач полной структурной формы условного оператора,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включающее Else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If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 Else.</w:t>
      </w:r>
    </w:p>
    <w:p w:rsidR="001209DE" w:rsidRPr="00A3432A" w:rsidRDefault="001209DE" w:rsidP="006D690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A3432A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Тема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3</w:t>
      </w:r>
      <w:r w:rsidRPr="00A3432A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.6. Циклы. Счетный цикл For Next. Его структура.</w:t>
      </w:r>
    </w:p>
    <w:p w:rsidR="001209DE" w:rsidRPr="006D6909" w:rsidRDefault="001209DE" w:rsidP="006D690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80F76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Теория: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азначение счетного цикла в решении задач и его структуре.</w:t>
      </w:r>
    </w:p>
    <w:p w:rsidR="001209DE" w:rsidRPr="006D6909" w:rsidRDefault="001209DE" w:rsidP="006D690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Практика: </w:t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Решение задач с использованием простого счетного цикла и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оператора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Step.</w:t>
      </w:r>
    </w:p>
    <w:p w:rsidR="001209DE" w:rsidRPr="00A3432A" w:rsidRDefault="001209DE" w:rsidP="006D690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A3432A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Тема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3</w:t>
      </w:r>
      <w:r w:rsidRPr="00A3432A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.7. Массивы.</w:t>
      </w:r>
    </w:p>
    <w:p w:rsidR="001209DE" w:rsidRPr="006D6909" w:rsidRDefault="001209DE" w:rsidP="006D690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80F76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Теория: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труктура массива и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размещение данных в массиве.</w:t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209DE" w:rsidRPr="006D6909" w:rsidRDefault="001209DE" w:rsidP="006D690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80F76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Практика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Решение задач с массивами.</w:t>
      </w:r>
    </w:p>
    <w:p w:rsidR="001209DE" w:rsidRPr="00A3432A" w:rsidRDefault="001209DE" w:rsidP="00580F7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A3432A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Тема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3</w:t>
      </w:r>
      <w:r w:rsidRPr="00A3432A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.8. Многоуровневые счетные циклы.</w:t>
      </w:r>
    </w:p>
    <w:p w:rsidR="001209DE" w:rsidRDefault="001209DE" w:rsidP="006D690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80F76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Теория: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Создание массивов с помощью циклических операторов.</w:t>
      </w:r>
    </w:p>
    <w:p w:rsidR="001209DE" w:rsidRPr="006D6909" w:rsidRDefault="001209DE" w:rsidP="006D690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9005F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Практика:</w:t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Создание программы вычисления ячеек с условиями.</w:t>
      </w:r>
    </w:p>
    <w:p w:rsidR="001209DE" w:rsidRPr="00A3432A" w:rsidRDefault="001209DE" w:rsidP="006D690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A3432A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Тема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3</w:t>
      </w:r>
      <w:r w:rsidRPr="00A3432A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.9. Оператор случайных чисел.</w:t>
      </w:r>
    </w:p>
    <w:p w:rsidR="001209DE" w:rsidRPr="00F9005F" w:rsidRDefault="001209DE" w:rsidP="006D690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80F76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Теория: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ператор случайных чисел и области его применения.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Функция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Randomize</w:t>
      </w:r>
      <w:r w:rsidRPr="00F900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209DE" w:rsidRPr="006D6909" w:rsidRDefault="001209DE" w:rsidP="006D690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Практика: </w:t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Напи</w:t>
      </w:r>
      <w:r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c</w:t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ание программы выпадения значения «Орел- Решка»</w:t>
      </w:r>
    </w:p>
    <w:p w:rsidR="001209DE" w:rsidRPr="00A3432A" w:rsidRDefault="001209DE" w:rsidP="006D690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A3432A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Тема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3</w:t>
      </w:r>
      <w:r w:rsidRPr="00A3432A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.10.Условный цикл Do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A3432A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While. Структура условного цикла.</w:t>
      </w:r>
    </w:p>
    <w:p w:rsidR="001209DE" w:rsidRPr="00222C53" w:rsidRDefault="001209DE" w:rsidP="006D69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Теория: </w:t>
      </w:r>
      <w:r w:rsidRPr="00F900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Знакомство  с </w:t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оператором условного цикла и областью его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применения.</w:t>
      </w:r>
    </w:p>
    <w:p w:rsidR="001209DE" w:rsidRPr="00255905" w:rsidRDefault="001209DE" w:rsidP="00F9005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Циклические</w:t>
      </w:r>
      <w:r w:rsidRPr="00255905">
        <w:rPr>
          <w:rFonts w:ascii="Times New Roman" w:hAnsi="Times New Roman" w:cs="Times New Roman"/>
          <w:sz w:val="24"/>
          <w:szCs w:val="24"/>
          <w:lang w:eastAsia="ko-K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ko-KR"/>
        </w:rPr>
        <w:t>структуры</w:t>
      </w:r>
      <w:r w:rsidRPr="00255905">
        <w:rPr>
          <w:rFonts w:ascii="Times New Roman" w:hAnsi="Times New Roman" w:cs="Times New Roman"/>
          <w:sz w:val="24"/>
          <w:szCs w:val="24"/>
          <w:lang w:eastAsia="ko-KR"/>
        </w:rPr>
        <w:t xml:space="preserve"> </w:t>
      </w:r>
      <w:r w:rsidRPr="003D48D5">
        <w:rPr>
          <w:rFonts w:ascii="Times New Roman" w:hAnsi="Times New Roman" w:cs="Times New Roman"/>
          <w:sz w:val="24"/>
          <w:szCs w:val="24"/>
          <w:lang w:val="en-US" w:eastAsia="ko-KR"/>
        </w:rPr>
        <w:t>Do</w:t>
      </w:r>
      <w:r w:rsidRPr="00255905">
        <w:rPr>
          <w:rFonts w:ascii="Times New Roman" w:hAnsi="Times New Roman" w:cs="Times New Roman"/>
          <w:sz w:val="24"/>
          <w:szCs w:val="24"/>
          <w:lang w:eastAsia="ko-KR"/>
        </w:rPr>
        <w:t xml:space="preserve"> </w:t>
      </w:r>
      <w:r w:rsidRPr="003D48D5">
        <w:rPr>
          <w:rFonts w:ascii="Times New Roman" w:hAnsi="Times New Roman" w:cs="Times New Roman"/>
          <w:sz w:val="24"/>
          <w:szCs w:val="24"/>
          <w:lang w:val="en-US" w:eastAsia="ko-KR"/>
        </w:rPr>
        <w:t>While</w:t>
      </w:r>
      <w:r w:rsidRPr="00255905">
        <w:rPr>
          <w:rFonts w:ascii="Times New Roman" w:hAnsi="Times New Roman" w:cs="Times New Roman"/>
          <w:sz w:val="24"/>
          <w:szCs w:val="24"/>
          <w:lang w:eastAsia="ko-KR"/>
        </w:rPr>
        <w:t>..</w:t>
      </w:r>
      <w:r w:rsidRPr="0025590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F43ED1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End</w:t>
      </w:r>
      <w:r w:rsidRPr="0025590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43ED1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While</w:t>
      </w:r>
      <w:r w:rsidRPr="0025590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F9005F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Do</w:t>
      </w:r>
      <w:r w:rsidRPr="0025590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9005F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While</w:t>
      </w:r>
      <w:r w:rsidRPr="0025590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...</w:t>
      </w:r>
      <w:r w:rsidRPr="00F9005F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Loop</w:t>
      </w:r>
      <w:r w:rsidRPr="0025590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9005F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While</w:t>
      </w:r>
      <w:r w:rsidRPr="0025590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209DE" w:rsidRPr="006D6909" w:rsidRDefault="001209DE" w:rsidP="006D690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9005F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Практика:</w:t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Решение задач с условным циклом.</w:t>
      </w:r>
    </w:p>
    <w:p w:rsidR="001209DE" w:rsidRPr="00A3432A" w:rsidRDefault="001209DE" w:rsidP="006D690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A3432A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Тема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3</w:t>
      </w:r>
      <w:r w:rsidRPr="00A3432A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.11. Действия над объектами.</w:t>
      </w:r>
    </w:p>
    <w:p w:rsidR="001209DE" w:rsidRPr="004F34D1" w:rsidRDefault="001209DE" w:rsidP="006D690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9005F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Теория:</w:t>
      </w:r>
      <w:r w:rsidRPr="003D48D5">
        <w:rPr>
          <w:rFonts w:ascii="Times New Roman" w:hAnsi="Times New Roman" w:cs="Times New Roman"/>
          <w:sz w:val="24"/>
          <w:szCs w:val="24"/>
          <w:lang w:eastAsia="ko-KR"/>
        </w:rPr>
        <w:t>Действия над объектами.</w:t>
      </w:r>
      <w:r>
        <w:rPr>
          <w:rFonts w:ascii="Times New Roman" w:hAnsi="Times New Roman" w:cs="Times New Roman"/>
          <w:sz w:val="24"/>
          <w:szCs w:val="24"/>
          <w:lang w:eastAsia="ko-KR"/>
        </w:rPr>
        <w:t xml:space="preserve"> Функция </w:t>
      </w:r>
      <w:r>
        <w:rPr>
          <w:rFonts w:ascii="Times New Roman" w:hAnsi="Times New Roman" w:cs="Times New Roman"/>
          <w:sz w:val="24"/>
          <w:szCs w:val="24"/>
          <w:lang w:val="en-US" w:eastAsia="ko-KR"/>
        </w:rPr>
        <w:t>Mouse</w:t>
      </w:r>
      <w:r>
        <w:rPr>
          <w:rFonts w:ascii="Times New Roman" w:hAnsi="Times New Roman" w:cs="Times New Roman"/>
          <w:sz w:val="24"/>
          <w:szCs w:val="24"/>
          <w:lang w:eastAsia="ko-KR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Move, </w:t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Double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Click</w:t>
      </w:r>
    </w:p>
    <w:p w:rsidR="001209DE" w:rsidRDefault="001209DE" w:rsidP="006D690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F34D1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Практика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Написание программы убегающего объекта.</w:t>
      </w:r>
    </w:p>
    <w:p w:rsidR="001209DE" w:rsidRPr="006D6909" w:rsidRDefault="001209DE" w:rsidP="004F34D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Написание программы увеличения и уменьшения объекта по щелчку мыши.</w:t>
      </w:r>
    </w:p>
    <w:p w:rsidR="001209DE" w:rsidRPr="00A3432A" w:rsidRDefault="001209DE" w:rsidP="006D690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A3432A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Тема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3</w:t>
      </w:r>
      <w:r w:rsidRPr="00A3432A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.12.Особые переменные. Date, Time. Счетчики.</w:t>
      </w:r>
    </w:p>
    <w:p w:rsidR="001209DE" w:rsidRPr="006D6909" w:rsidRDefault="001209DE" w:rsidP="004F34D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F34D1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Теория: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бласт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и применения переменных </w:t>
      </w:r>
      <w:r w:rsidRPr="003D48D5">
        <w:rPr>
          <w:rFonts w:ascii="Times New Roman" w:hAnsi="Times New Roman" w:cs="Times New Roman"/>
          <w:sz w:val="24"/>
          <w:szCs w:val="24"/>
          <w:lang w:val="en-US" w:eastAsia="ko-KR"/>
        </w:rPr>
        <w:t>Date</w:t>
      </w:r>
      <w:r w:rsidRPr="003D48D5">
        <w:rPr>
          <w:rFonts w:ascii="Times New Roman" w:hAnsi="Times New Roman" w:cs="Times New Roman"/>
          <w:sz w:val="24"/>
          <w:szCs w:val="24"/>
          <w:lang w:eastAsia="ko-KR"/>
        </w:rPr>
        <w:t xml:space="preserve">, </w:t>
      </w:r>
      <w:r w:rsidRPr="003D48D5">
        <w:rPr>
          <w:rFonts w:ascii="Times New Roman" w:hAnsi="Times New Roman" w:cs="Times New Roman"/>
          <w:sz w:val="24"/>
          <w:szCs w:val="24"/>
          <w:lang w:val="en-US" w:eastAsia="ko-KR"/>
        </w:rPr>
        <w:t>Time</w:t>
      </w:r>
      <w:r w:rsidRPr="003D48D5">
        <w:rPr>
          <w:rFonts w:ascii="Times New Roman" w:hAnsi="Times New Roman" w:cs="Times New Roman"/>
          <w:sz w:val="24"/>
          <w:szCs w:val="24"/>
          <w:lang w:eastAsia="ko-KR"/>
        </w:rPr>
        <w:t>. Счетчики</w:t>
      </w:r>
      <w:r>
        <w:rPr>
          <w:rFonts w:ascii="Times New Roman" w:hAnsi="Times New Roman" w:cs="Times New Roman"/>
          <w:sz w:val="24"/>
          <w:szCs w:val="24"/>
          <w:lang w:eastAsia="ko-KR"/>
        </w:rPr>
        <w:t>.</w:t>
      </w:r>
    </w:p>
    <w:p w:rsidR="001209DE" w:rsidRPr="006D6909" w:rsidRDefault="001209DE" w:rsidP="004F34D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F34D1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Практика:</w:t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Написание программы вычисления времени года и ближайших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праздников.</w:t>
      </w:r>
    </w:p>
    <w:p w:rsidR="001209DE" w:rsidRDefault="001209DE" w:rsidP="006D690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3432A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Тема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3</w:t>
      </w:r>
      <w:r w:rsidRPr="00A3432A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.13. Переменная Key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A3432A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Code. Создание движения объектов</w:t>
      </w:r>
      <w:r w:rsidRPr="003D48D5">
        <w:rPr>
          <w:rFonts w:ascii="Times New Roman" w:hAnsi="Times New Roman" w:cs="Times New Roman"/>
          <w:sz w:val="24"/>
          <w:szCs w:val="24"/>
          <w:lang w:eastAsia="ko-KR"/>
        </w:rPr>
        <w:t>.</w:t>
      </w:r>
    </w:p>
    <w:p w:rsidR="001209DE" w:rsidRPr="006D6909" w:rsidRDefault="001209DE" w:rsidP="004105B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105B6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Теория: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етод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действий с объектами.</w:t>
      </w:r>
    </w:p>
    <w:p w:rsidR="001209DE" w:rsidRPr="006D6909" w:rsidRDefault="001209DE" w:rsidP="004105B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105B6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Практика:</w:t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Выдача сообщения при наборе определённых клавиш.Создание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движения объектов</w:t>
      </w:r>
    </w:p>
    <w:p w:rsidR="001209DE" w:rsidRPr="00A3432A" w:rsidRDefault="001209DE" w:rsidP="006D690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A3432A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Тема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3</w:t>
      </w:r>
      <w:r w:rsidRPr="00A3432A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.14.Разбор основных конструкций Visual Basic  с помощью разбора </w:t>
      </w:r>
      <w:r w:rsidRPr="00A3432A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ab/>
        <w:t xml:space="preserve">практических </w:t>
      </w:r>
      <w:r w:rsidRPr="00A3432A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ab/>
        <w:t xml:space="preserve">работ. </w:t>
      </w:r>
    </w:p>
    <w:p w:rsidR="001209DE" w:rsidRDefault="001209DE" w:rsidP="004105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05B6">
        <w:rPr>
          <w:rFonts w:ascii="Times New Roman" w:hAnsi="Times New Roman" w:cs="Times New Roman"/>
          <w:sz w:val="24"/>
          <w:szCs w:val="24"/>
          <w:u w:val="single"/>
        </w:rPr>
        <w:t>Теория:</w:t>
      </w:r>
      <w:r>
        <w:rPr>
          <w:rFonts w:ascii="Times New Roman" w:hAnsi="Times New Roman" w:cs="Times New Roman"/>
          <w:sz w:val="24"/>
          <w:szCs w:val="24"/>
        </w:rPr>
        <w:t xml:space="preserve"> Систематизация полученных знаний с помощью разбора </w:t>
      </w:r>
      <w:r>
        <w:rPr>
          <w:rFonts w:ascii="Times New Roman" w:hAnsi="Times New Roman" w:cs="Times New Roman"/>
          <w:sz w:val="24"/>
          <w:szCs w:val="24"/>
        </w:rPr>
        <w:tab/>
        <w:t xml:space="preserve">практических </w:t>
      </w:r>
      <w:r>
        <w:rPr>
          <w:rFonts w:ascii="Times New Roman" w:hAnsi="Times New Roman" w:cs="Times New Roman"/>
          <w:sz w:val="24"/>
          <w:szCs w:val="24"/>
        </w:rPr>
        <w:tab/>
        <w:t>работ по пройденным операторам и функциям.</w:t>
      </w:r>
    </w:p>
    <w:p w:rsidR="001209DE" w:rsidRDefault="001209DE" w:rsidP="004105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05B6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Практика: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Проработка заданий по программированию</w:t>
      </w:r>
    </w:p>
    <w:p w:rsidR="001209DE" w:rsidRDefault="001209DE" w:rsidP="006D690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209DE" w:rsidRPr="00951FAD" w:rsidRDefault="001209DE" w:rsidP="00A3432A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51FAD">
        <w:rPr>
          <w:rFonts w:ascii="Times New Roman" w:hAnsi="Times New Roman" w:cs="Times New Roman"/>
          <w:b/>
          <w:bCs/>
          <w:sz w:val="24"/>
          <w:szCs w:val="24"/>
        </w:rPr>
        <w:t xml:space="preserve">Раздел 4. Изучение информационные технологии. </w:t>
      </w:r>
      <w:r w:rsidRPr="00951FAD">
        <w:rPr>
          <w:rFonts w:ascii="Times New Roman" w:hAnsi="Times New Roman" w:cs="Times New Roman"/>
          <w:b/>
          <w:bCs/>
          <w:sz w:val="24"/>
          <w:szCs w:val="24"/>
          <w:lang w:val="en-US"/>
        </w:rPr>
        <w:t>MicrosoftOfficeWord</w:t>
      </w:r>
      <w:r w:rsidRPr="00951FAD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1209DE" w:rsidRDefault="001209DE" w:rsidP="00A3432A">
      <w:pPr>
        <w:spacing w:after="0" w:line="240" w:lineRule="auto"/>
        <w:ind w:left="567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7153C0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Тема </w:t>
      </w: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4</w:t>
      </w:r>
      <w:r w:rsidRPr="007153C0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.1. Структура экрана MicrosoftWord</w:t>
      </w:r>
    </w:p>
    <w:p w:rsidR="001209DE" w:rsidRPr="00866876" w:rsidRDefault="001209DE" w:rsidP="00A3432A">
      <w:pPr>
        <w:pStyle w:val="ListParagraph"/>
        <w:numPr>
          <w:ilvl w:val="0"/>
          <w:numId w:val="27"/>
        </w:numPr>
        <w:ind w:left="567" w:firstLine="0"/>
      </w:pPr>
      <w:r w:rsidRPr="00866876">
        <w:t xml:space="preserve">Панели инструментов  и строка меню. </w:t>
      </w:r>
    </w:p>
    <w:p w:rsidR="001209DE" w:rsidRPr="00866876" w:rsidRDefault="001209DE" w:rsidP="00A3432A">
      <w:pPr>
        <w:pStyle w:val="ListParagraph"/>
        <w:numPr>
          <w:ilvl w:val="0"/>
          <w:numId w:val="27"/>
        </w:numPr>
        <w:ind w:left="567" w:firstLine="0"/>
      </w:pPr>
      <w:r w:rsidRPr="00866876">
        <w:t xml:space="preserve">Табуляция </w:t>
      </w:r>
    </w:p>
    <w:p w:rsidR="001209DE" w:rsidRPr="007153C0" w:rsidRDefault="001209DE" w:rsidP="00A3432A">
      <w:pPr>
        <w:pStyle w:val="ListParagraph"/>
        <w:numPr>
          <w:ilvl w:val="0"/>
          <w:numId w:val="27"/>
        </w:numPr>
        <w:ind w:left="567" w:firstLine="0"/>
        <w:rPr>
          <w:i/>
          <w:iCs/>
        </w:rPr>
      </w:pPr>
      <w:r w:rsidRPr="00866876">
        <w:t>Сохранение и открытие документов</w:t>
      </w:r>
      <w:r w:rsidRPr="007153C0">
        <w:rPr>
          <w:i/>
          <w:iCs/>
        </w:rPr>
        <w:t>.</w:t>
      </w:r>
    </w:p>
    <w:p w:rsidR="001209DE" w:rsidRPr="00CF4684" w:rsidRDefault="001209DE" w:rsidP="00A3432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5223DC">
        <w:rPr>
          <w:rFonts w:ascii="Times New Roman" w:hAnsi="Times New Roman" w:cs="Times New Roman"/>
          <w:sz w:val="24"/>
          <w:szCs w:val="24"/>
          <w:u w:val="single"/>
          <w:lang w:eastAsia="ru-RU"/>
        </w:rPr>
        <w:t>Теория:</w:t>
      </w:r>
      <w:r w:rsidRPr="00CF4684">
        <w:rPr>
          <w:rFonts w:ascii="Times New Roman" w:hAnsi="Times New Roman" w:cs="Times New Roman"/>
          <w:sz w:val="24"/>
          <w:szCs w:val="24"/>
          <w:lang w:eastAsia="ru-RU"/>
        </w:rPr>
        <w:t xml:space="preserve">Ваша компьютерная система. Работа с мышью. Окна </w:t>
      </w:r>
      <w:r w:rsidRPr="00CF4684">
        <w:rPr>
          <w:rFonts w:ascii="Times New Roman" w:hAnsi="Times New Roman" w:cs="Times New Roman"/>
          <w:sz w:val="24"/>
          <w:szCs w:val="24"/>
          <w:lang w:val="en-US" w:eastAsia="ru-RU"/>
        </w:rPr>
        <w:t>WINDOWS</w:t>
      </w:r>
      <w:r w:rsidRPr="00CF4684">
        <w:rPr>
          <w:rFonts w:ascii="Times New Roman" w:hAnsi="Times New Roman" w:cs="Times New Roman"/>
          <w:sz w:val="24"/>
          <w:szCs w:val="24"/>
          <w:lang w:eastAsia="ru-RU"/>
        </w:rPr>
        <w:t xml:space="preserve">. Рабочий стол. Значки </w:t>
      </w:r>
      <w:r w:rsidRPr="00CF4684">
        <w:rPr>
          <w:rFonts w:ascii="Times New Roman" w:hAnsi="Times New Roman" w:cs="Times New Roman"/>
          <w:sz w:val="24"/>
          <w:szCs w:val="24"/>
          <w:lang w:val="en-US" w:eastAsia="ru-RU"/>
        </w:rPr>
        <w:t>Word</w:t>
      </w:r>
      <w:r w:rsidRPr="00CF4684">
        <w:rPr>
          <w:rFonts w:ascii="Times New Roman" w:hAnsi="Times New Roman" w:cs="Times New Roman"/>
          <w:sz w:val="24"/>
          <w:szCs w:val="24"/>
          <w:lang w:eastAsia="ru-RU"/>
        </w:rPr>
        <w:t xml:space="preserve">. Меню программы. Работа с панелями инструментов.Линейки и полосы прокрутки.  Горизонтальная и вертикальная линейки. Табуляция. Кнопки вертикальной прокрутки. </w:t>
      </w:r>
      <w:r>
        <w:rPr>
          <w:rFonts w:ascii="Times New Roman" w:hAnsi="Times New Roman" w:cs="Times New Roman"/>
          <w:sz w:val="24"/>
          <w:szCs w:val="24"/>
          <w:lang w:eastAsia="ru-RU"/>
        </w:rPr>
        <w:t>Виды сохранения документов.</w:t>
      </w:r>
    </w:p>
    <w:p w:rsidR="001209DE" w:rsidRPr="00CF4684" w:rsidRDefault="001209DE" w:rsidP="00A3432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5223DC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Практика</w:t>
      </w:r>
      <w:r w:rsidRPr="00CF468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r w:rsidRPr="00CF4684">
        <w:rPr>
          <w:rFonts w:ascii="Times New Roman" w:hAnsi="Times New Roman" w:cs="Times New Roman"/>
          <w:sz w:val="24"/>
          <w:szCs w:val="24"/>
          <w:lang w:eastAsia="ru-RU"/>
        </w:rPr>
        <w:t xml:space="preserve">запуск программы </w:t>
      </w:r>
      <w:r w:rsidRPr="00CF4684">
        <w:rPr>
          <w:rFonts w:ascii="Times New Roman" w:hAnsi="Times New Roman" w:cs="Times New Roman"/>
          <w:sz w:val="24"/>
          <w:szCs w:val="24"/>
          <w:lang w:val="en-US" w:eastAsia="ru-RU"/>
        </w:rPr>
        <w:t>MsWord</w:t>
      </w:r>
      <w:r w:rsidRPr="00CF4684">
        <w:rPr>
          <w:rFonts w:ascii="Times New Roman" w:hAnsi="Times New Roman" w:cs="Times New Roman"/>
          <w:sz w:val="24"/>
          <w:szCs w:val="24"/>
          <w:lang w:eastAsia="ru-RU"/>
        </w:rPr>
        <w:t xml:space="preserve"> несколькими способами</w:t>
      </w:r>
      <w:r w:rsidRPr="00CF468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0402C0">
        <w:rPr>
          <w:rFonts w:ascii="Times New Roman" w:hAnsi="Times New Roman" w:cs="Times New Roman"/>
          <w:sz w:val="24"/>
          <w:szCs w:val="24"/>
          <w:lang w:eastAsia="ru-RU"/>
        </w:rPr>
        <w:t>рактическая работа № 1 «Табуляция».</w:t>
      </w:r>
      <w:r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0402C0">
        <w:rPr>
          <w:rFonts w:ascii="Times New Roman" w:hAnsi="Times New Roman" w:cs="Times New Roman"/>
          <w:sz w:val="24"/>
          <w:szCs w:val="24"/>
          <w:lang w:eastAsia="ru-RU"/>
        </w:rPr>
        <w:t>рактическая работа № 2 «Сохранение и открытие документа».</w:t>
      </w:r>
    </w:p>
    <w:p w:rsidR="001209DE" w:rsidRPr="007153C0" w:rsidRDefault="001209DE" w:rsidP="00A3432A">
      <w:pPr>
        <w:spacing w:after="0" w:line="240" w:lineRule="auto"/>
        <w:ind w:left="567"/>
        <w:rPr>
          <w:rFonts w:ascii="Times New Roman" w:hAnsi="Times New Roman" w:cs="Times New Roman"/>
          <w:i/>
          <w:iCs/>
          <w:sz w:val="24"/>
          <w:szCs w:val="24"/>
        </w:rPr>
      </w:pPr>
      <w:r w:rsidRPr="007153C0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Тема </w:t>
      </w: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4</w:t>
      </w:r>
      <w:r w:rsidRPr="007153C0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.2 </w:t>
      </w:r>
      <w:r w:rsidRPr="007153C0">
        <w:rPr>
          <w:rFonts w:ascii="Times New Roman" w:hAnsi="Times New Roman" w:cs="Times New Roman"/>
          <w:i/>
          <w:iCs/>
          <w:sz w:val="24"/>
          <w:szCs w:val="24"/>
        </w:rPr>
        <w:t xml:space="preserve">Настройка параметров </w:t>
      </w:r>
      <w:r w:rsidRPr="007153C0">
        <w:rPr>
          <w:rFonts w:ascii="Times New Roman" w:hAnsi="Times New Roman" w:cs="Times New Roman"/>
          <w:i/>
          <w:iCs/>
          <w:sz w:val="24"/>
          <w:szCs w:val="24"/>
          <w:lang w:val="en-US"/>
        </w:rPr>
        <w:t>Word</w:t>
      </w:r>
    </w:p>
    <w:p w:rsidR="001209DE" w:rsidRPr="007C50C9" w:rsidRDefault="001209DE" w:rsidP="00A3432A">
      <w:pPr>
        <w:pStyle w:val="ListParagraph"/>
        <w:numPr>
          <w:ilvl w:val="0"/>
          <w:numId w:val="11"/>
        </w:numPr>
        <w:ind w:left="567" w:firstLine="0"/>
      </w:pPr>
      <w:r w:rsidRPr="007C50C9">
        <w:t>Параметры страницы</w:t>
      </w:r>
    </w:p>
    <w:p w:rsidR="001209DE" w:rsidRPr="007C50C9" w:rsidRDefault="001209DE" w:rsidP="00A3432A">
      <w:pPr>
        <w:pStyle w:val="ListParagraph"/>
        <w:numPr>
          <w:ilvl w:val="0"/>
          <w:numId w:val="11"/>
        </w:numPr>
        <w:ind w:left="567" w:firstLine="0"/>
      </w:pPr>
      <w:r w:rsidRPr="007C50C9">
        <w:t>Настройка автозамены</w:t>
      </w:r>
    </w:p>
    <w:p w:rsidR="001209DE" w:rsidRPr="00C05B2D" w:rsidRDefault="001209DE" w:rsidP="00A3432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5223DC">
        <w:rPr>
          <w:rFonts w:ascii="Times New Roman" w:hAnsi="Times New Roman" w:cs="Times New Roman"/>
          <w:sz w:val="24"/>
          <w:szCs w:val="24"/>
          <w:u w:val="single"/>
          <w:lang w:eastAsia="ru-RU"/>
        </w:rPr>
        <w:t>Теория:</w:t>
      </w:r>
      <w:r w:rsidRPr="00CF4684">
        <w:rPr>
          <w:rFonts w:ascii="Times New Roman" w:hAnsi="Times New Roman" w:cs="Times New Roman"/>
          <w:sz w:val="24"/>
          <w:szCs w:val="24"/>
          <w:lang w:eastAsia="ru-RU"/>
        </w:rPr>
        <w:t xml:space="preserve">      Краткое знакомство с меню  Файл, с командой Параметры страницы. Размер бумаги. Источник бумаги. Макет. Поля. Меню Сервиз команда Автозамены: автоформат при вводе, автотекст, автоформат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Pr="00C05B2D">
        <w:rPr>
          <w:rFonts w:ascii="Times New Roman" w:hAnsi="Times New Roman" w:cs="Times New Roman"/>
          <w:sz w:val="24"/>
          <w:szCs w:val="24"/>
          <w:lang w:eastAsia="ru-RU"/>
        </w:rPr>
        <w:t>Настройка автозамены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C05B2D">
        <w:rPr>
          <w:rFonts w:ascii="Times New Roman" w:hAnsi="Times New Roman" w:cs="Times New Roman"/>
          <w:sz w:val="24"/>
          <w:szCs w:val="24"/>
          <w:lang w:eastAsia="ru-RU"/>
        </w:rPr>
        <w:t>Настройка меню и панели инструментов</w:t>
      </w:r>
      <w:r w:rsidRPr="00CF4684">
        <w:rPr>
          <w:rFonts w:ascii="Times New Roman" w:hAnsi="Times New Roman" w:cs="Times New Roman"/>
          <w:sz w:val="24"/>
          <w:szCs w:val="24"/>
          <w:lang w:eastAsia="ru-RU"/>
        </w:rPr>
        <w:t>Меню Серви</w:t>
      </w:r>
      <w:r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Pr="00CF4684">
        <w:rPr>
          <w:rFonts w:ascii="Times New Roman" w:hAnsi="Times New Roman" w:cs="Times New Roman"/>
          <w:sz w:val="24"/>
          <w:szCs w:val="24"/>
          <w:lang w:eastAsia="ru-RU"/>
        </w:rPr>
        <w:t xml:space="preserve"> команда Настройка: панели инструментов, команды, параметры.   </w:t>
      </w:r>
    </w:p>
    <w:p w:rsidR="001209DE" w:rsidRDefault="001209DE" w:rsidP="00A3432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5223DC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Практика</w:t>
      </w:r>
      <w:r w:rsidRPr="00CF468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CF4684">
        <w:rPr>
          <w:rFonts w:ascii="Times New Roman" w:hAnsi="Times New Roman" w:cs="Times New Roman"/>
          <w:sz w:val="24"/>
          <w:szCs w:val="24"/>
          <w:lang w:eastAsia="ru-RU"/>
        </w:rPr>
        <w:t xml:space="preserve"> практическая работа № 3 «Параметры страницы».</w:t>
      </w:r>
    </w:p>
    <w:p w:rsidR="001209DE" w:rsidRDefault="001209DE" w:rsidP="00A3432A">
      <w:pPr>
        <w:spacing w:after="0" w:line="240" w:lineRule="auto"/>
        <w:ind w:left="567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CF4684">
        <w:rPr>
          <w:rFonts w:ascii="Times New Roman" w:hAnsi="Times New Roman" w:cs="Times New Roman"/>
          <w:sz w:val="24"/>
          <w:szCs w:val="24"/>
          <w:lang w:eastAsia="ru-RU"/>
        </w:rPr>
        <w:t>рактическая работа №4 «Автозамена</w:t>
      </w:r>
      <w:r w:rsidRPr="00CF468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»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</w:p>
    <w:p w:rsidR="001209DE" w:rsidRPr="00CF4684" w:rsidRDefault="001209DE" w:rsidP="00A3432A">
      <w:pPr>
        <w:spacing w:after="0" w:line="240" w:lineRule="auto"/>
        <w:ind w:left="567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CF4684">
        <w:rPr>
          <w:rFonts w:ascii="Times New Roman" w:hAnsi="Times New Roman" w:cs="Times New Roman"/>
          <w:sz w:val="24"/>
          <w:szCs w:val="24"/>
          <w:lang w:eastAsia="ru-RU"/>
        </w:rPr>
        <w:t>Практическая работа № 5 «Работа с файлами</w:t>
      </w:r>
      <w:r w:rsidRPr="00CF468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1209DE" w:rsidRPr="00CF4684" w:rsidRDefault="001209DE" w:rsidP="00A3432A">
      <w:pPr>
        <w:spacing w:after="0" w:line="240" w:lineRule="auto"/>
        <w:ind w:left="567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866876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Тема </w:t>
      </w: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4</w:t>
      </w:r>
      <w:r w:rsidRPr="00866876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.3  Панели инструментов Стандартная иФорматирование</w:t>
      </w:r>
    </w:p>
    <w:p w:rsidR="001209DE" w:rsidRPr="007C50C9" w:rsidRDefault="001209DE" w:rsidP="00A3432A">
      <w:pPr>
        <w:pStyle w:val="ListParagraph"/>
        <w:numPr>
          <w:ilvl w:val="0"/>
          <w:numId w:val="12"/>
        </w:numPr>
        <w:ind w:left="567" w:firstLine="0"/>
      </w:pPr>
      <w:r w:rsidRPr="007C50C9">
        <w:t>Инструменты работы с файлами. Способы выделения фрагментов текста.</w:t>
      </w:r>
    </w:p>
    <w:p w:rsidR="001209DE" w:rsidRPr="007C50C9" w:rsidRDefault="001209DE" w:rsidP="00A3432A">
      <w:pPr>
        <w:pStyle w:val="ListParagraph"/>
        <w:numPr>
          <w:ilvl w:val="0"/>
          <w:numId w:val="12"/>
        </w:numPr>
        <w:ind w:left="567" w:firstLine="0"/>
      </w:pPr>
      <w:r w:rsidRPr="007C50C9">
        <w:t>Инструменты форматирования текста. Настройки</w:t>
      </w:r>
    </w:p>
    <w:p w:rsidR="001209DE" w:rsidRPr="007C50C9" w:rsidRDefault="001209DE" w:rsidP="00A3432A">
      <w:pPr>
        <w:pStyle w:val="ListParagraph"/>
        <w:numPr>
          <w:ilvl w:val="0"/>
          <w:numId w:val="12"/>
        </w:numPr>
        <w:ind w:left="567" w:firstLine="0"/>
      </w:pPr>
      <w:r w:rsidRPr="007C50C9">
        <w:t>Параметров шрифта. Стили</w:t>
      </w:r>
    </w:p>
    <w:p w:rsidR="001209DE" w:rsidRPr="00CF4684" w:rsidRDefault="001209DE" w:rsidP="00A3432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5223DC">
        <w:rPr>
          <w:rFonts w:ascii="Times New Roman" w:hAnsi="Times New Roman" w:cs="Times New Roman"/>
          <w:sz w:val="24"/>
          <w:szCs w:val="24"/>
          <w:u w:val="single"/>
          <w:lang w:eastAsia="ru-RU"/>
        </w:rPr>
        <w:t>Теория:</w:t>
      </w:r>
      <w:r w:rsidRPr="00CF4684">
        <w:rPr>
          <w:rFonts w:ascii="Times New Roman" w:hAnsi="Times New Roman" w:cs="Times New Roman"/>
          <w:sz w:val="24"/>
          <w:szCs w:val="24"/>
          <w:lang w:eastAsia="ru-RU"/>
        </w:rPr>
        <w:t xml:space="preserve">    Панель Стандартная: новый документ, открытие документа, сохранение документа  </w:t>
      </w:r>
    </w:p>
    <w:p w:rsidR="001209DE" w:rsidRPr="00866876" w:rsidRDefault="001209DE" w:rsidP="00A3432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CF4684">
        <w:rPr>
          <w:rFonts w:ascii="Times New Roman" w:hAnsi="Times New Roman" w:cs="Times New Roman"/>
          <w:sz w:val="24"/>
          <w:szCs w:val="24"/>
          <w:lang w:eastAsia="ru-RU"/>
        </w:rPr>
        <w:t>Двойной щелчок внутри слова. Горизонтальное протаскивание мыши. Вертикальное протаскивание. Сочетание клавиш Alt+</w:t>
      </w:r>
      <w:r w:rsidRPr="00866876">
        <w:rPr>
          <w:rFonts w:ascii="Times New Roman" w:hAnsi="Times New Roman" w:cs="Times New Roman"/>
          <w:sz w:val="24"/>
          <w:szCs w:val="24"/>
          <w:lang w:eastAsia="ru-RU"/>
        </w:rPr>
        <w:t>Shift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Pr="00866876">
        <w:rPr>
          <w:rFonts w:ascii="Times New Roman" w:hAnsi="Times New Roman" w:cs="Times New Roman"/>
          <w:sz w:val="24"/>
          <w:szCs w:val="24"/>
          <w:lang w:eastAsia="ru-RU"/>
        </w:rPr>
        <w:t>Инструменты форматирования текста. Настройки параметров шрифта. Стили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Pr="00CF4684">
        <w:rPr>
          <w:rFonts w:ascii="Times New Roman" w:hAnsi="Times New Roman" w:cs="Times New Roman"/>
          <w:sz w:val="24"/>
          <w:szCs w:val="24"/>
          <w:lang w:eastAsia="ru-RU"/>
        </w:rPr>
        <w:t>Инструменты оформления текста: стиль, тип, размер шрифта, выравнивание, список. Маркер. Абзац. Настройка параметров шрифта: в меню Формат команда Шрифт: шрифт, интервал, анимаци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и. Положение на странице. Стили. </w:t>
      </w:r>
      <w:r w:rsidRPr="00866876">
        <w:rPr>
          <w:rFonts w:ascii="Times New Roman" w:hAnsi="Times New Roman" w:cs="Times New Roman"/>
          <w:sz w:val="24"/>
          <w:szCs w:val="24"/>
          <w:lang w:eastAsia="ru-RU"/>
        </w:rPr>
        <w:t>Инструменты редактирования.</w:t>
      </w:r>
      <w:r w:rsidRPr="00CF4684">
        <w:rPr>
          <w:rFonts w:ascii="Times New Roman" w:hAnsi="Times New Roman" w:cs="Times New Roman"/>
          <w:sz w:val="24"/>
          <w:szCs w:val="24"/>
          <w:lang w:eastAsia="ru-RU"/>
        </w:rPr>
        <w:t>Буфер обмена: копирование, удаление, вставка</w:t>
      </w:r>
    </w:p>
    <w:p w:rsidR="001209DE" w:rsidRDefault="001209DE" w:rsidP="00A3432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5223DC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Практика:</w:t>
      </w:r>
      <w:r w:rsidRPr="00CF4684">
        <w:rPr>
          <w:rFonts w:ascii="Times New Roman" w:hAnsi="Times New Roman" w:cs="Times New Roman"/>
          <w:sz w:val="24"/>
          <w:szCs w:val="24"/>
          <w:lang w:eastAsia="ru-RU"/>
        </w:rPr>
        <w:t>Практическая работа № 6 «Выделение фрагментов текста»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:rsidR="001209DE" w:rsidRDefault="001209DE" w:rsidP="00A3432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CF4684">
        <w:rPr>
          <w:rFonts w:ascii="Times New Roman" w:hAnsi="Times New Roman" w:cs="Times New Roman"/>
          <w:sz w:val="24"/>
          <w:szCs w:val="24"/>
          <w:lang w:eastAsia="ru-RU"/>
        </w:rPr>
        <w:t>Практическая работа № 7 «Форматирование текста»</w:t>
      </w:r>
    </w:p>
    <w:p w:rsidR="001209DE" w:rsidRPr="005223DC" w:rsidRDefault="001209DE" w:rsidP="00A3432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866876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Тема </w:t>
      </w: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4</w:t>
      </w:r>
      <w:r w:rsidRPr="00866876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.4.  Создание простых документов </w:t>
      </w:r>
    </w:p>
    <w:p w:rsidR="001209DE" w:rsidRPr="007C50C9" w:rsidRDefault="001209DE" w:rsidP="00A3432A">
      <w:pPr>
        <w:pStyle w:val="ListParagraph"/>
        <w:numPr>
          <w:ilvl w:val="0"/>
          <w:numId w:val="28"/>
        </w:numPr>
        <w:ind w:left="567" w:firstLine="0"/>
        <w:jc w:val="both"/>
      </w:pPr>
      <w:r w:rsidRPr="007C50C9">
        <w:t>Использование мастеров и шаблонов.</w:t>
      </w:r>
    </w:p>
    <w:p w:rsidR="001209DE" w:rsidRPr="00866876" w:rsidRDefault="001209DE" w:rsidP="00A3432A">
      <w:pPr>
        <w:pStyle w:val="ListParagraph"/>
        <w:numPr>
          <w:ilvl w:val="0"/>
          <w:numId w:val="28"/>
        </w:numPr>
        <w:ind w:left="567" w:firstLine="0"/>
        <w:rPr>
          <w:b/>
          <w:bCs/>
          <w:i/>
          <w:iCs/>
        </w:rPr>
      </w:pPr>
      <w:r w:rsidRPr="007C50C9">
        <w:t>Стандартный бланк</w:t>
      </w:r>
      <w:r>
        <w:t>.</w:t>
      </w:r>
    </w:p>
    <w:p w:rsidR="001209DE" w:rsidRPr="005223DC" w:rsidRDefault="001209DE" w:rsidP="00A3432A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5223DC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Теория:   </w:t>
      </w:r>
    </w:p>
    <w:p w:rsidR="001209DE" w:rsidRPr="00CF4684" w:rsidRDefault="001209DE" w:rsidP="00A3432A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66876">
        <w:rPr>
          <w:rFonts w:ascii="Times New Roman" w:hAnsi="Times New Roman" w:cs="Times New Roman"/>
          <w:sz w:val="24"/>
          <w:szCs w:val="24"/>
          <w:lang w:eastAsia="ru-RU"/>
        </w:rPr>
        <w:t>Использование мастеров и шаблонов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 Меню </w:t>
      </w:r>
      <w:r w:rsidRPr="00866876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Файл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команда</w:t>
      </w:r>
      <w:r w:rsidRPr="00866876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Создать</w:t>
      </w:r>
      <w:r w:rsidRPr="00CF4684">
        <w:rPr>
          <w:rFonts w:ascii="Times New Roman" w:hAnsi="Times New Roman" w:cs="Times New Roman"/>
          <w:sz w:val="24"/>
          <w:szCs w:val="24"/>
          <w:lang w:eastAsia="ru-RU"/>
        </w:rPr>
        <w:t>: общие, шаблон, бланк.  Стандартный бланк.</w:t>
      </w:r>
    </w:p>
    <w:p w:rsidR="001209DE" w:rsidRPr="005223DC" w:rsidRDefault="001209DE" w:rsidP="00A3432A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5223DC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Практика: </w:t>
      </w:r>
    </w:p>
    <w:p w:rsidR="001209DE" w:rsidRPr="00866876" w:rsidRDefault="001209DE" w:rsidP="00A3432A">
      <w:pPr>
        <w:pStyle w:val="ListParagraph"/>
        <w:numPr>
          <w:ilvl w:val="0"/>
          <w:numId w:val="29"/>
        </w:numPr>
        <w:ind w:left="567" w:firstLine="0"/>
        <w:jc w:val="both"/>
      </w:pPr>
      <w:r w:rsidRPr="00866876">
        <w:t>практическая работа №  8 «Стандартный бланк»</w:t>
      </w:r>
      <w:r>
        <w:t>;</w:t>
      </w:r>
    </w:p>
    <w:p w:rsidR="001209DE" w:rsidRPr="00866876" w:rsidRDefault="001209DE" w:rsidP="00A3432A">
      <w:pPr>
        <w:pStyle w:val="ListParagraph"/>
        <w:numPr>
          <w:ilvl w:val="0"/>
          <w:numId w:val="29"/>
        </w:numPr>
        <w:ind w:left="567" w:firstLine="0"/>
        <w:jc w:val="both"/>
      </w:pPr>
      <w:r w:rsidRPr="00866876">
        <w:t>практическая работа № 9 «Создание шаблона»</w:t>
      </w:r>
      <w:r>
        <w:t>;</w:t>
      </w:r>
    </w:p>
    <w:p w:rsidR="001209DE" w:rsidRPr="00866876" w:rsidRDefault="001209DE" w:rsidP="00A3432A">
      <w:pPr>
        <w:spacing w:after="0" w:line="240" w:lineRule="auto"/>
        <w:ind w:left="567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Тема 4.5.</w:t>
      </w:r>
      <w:r w:rsidRPr="00866876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Создание таблиц</w:t>
      </w:r>
    </w:p>
    <w:p w:rsidR="001209DE" w:rsidRPr="00866876" w:rsidRDefault="001209DE" w:rsidP="00A3432A">
      <w:pPr>
        <w:pStyle w:val="ListParagraph"/>
        <w:numPr>
          <w:ilvl w:val="0"/>
          <w:numId w:val="31"/>
        </w:numPr>
        <w:ind w:left="567" w:firstLine="0"/>
      </w:pPr>
      <w:r w:rsidRPr="00866876">
        <w:t>Добавление таблиц к документу.</w:t>
      </w:r>
    </w:p>
    <w:p w:rsidR="001209DE" w:rsidRPr="00866876" w:rsidRDefault="001209DE" w:rsidP="00A3432A">
      <w:pPr>
        <w:pStyle w:val="ListParagraph"/>
        <w:numPr>
          <w:ilvl w:val="0"/>
          <w:numId w:val="30"/>
        </w:numPr>
        <w:ind w:left="567" w:firstLine="0"/>
      </w:pPr>
      <w:r w:rsidRPr="00866876">
        <w:t>Добавление и удаление элементов таблицы. Объединение и разбиение ячеек</w:t>
      </w:r>
    </w:p>
    <w:p w:rsidR="001209DE" w:rsidRPr="00CF4684" w:rsidRDefault="001209DE" w:rsidP="00A3432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8F7D1A">
        <w:rPr>
          <w:rFonts w:ascii="Times New Roman" w:hAnsi="Times New Roman" w:cs="Times New Roman"/>
          <w:sz w:val="24"/>
          <w:szCs w:val="24"/>
          <w:u w:val="single"/>
          <w:lang w:eastAsia="ru-RU"/>
        </w:rPr>
        <w:t>Теория:</w:t>
      </w:r>
      <w:r w:rsidRPr="00CF4684">
        <w:rPr>
          <w:rFonts w:ascii="Times New Roman" w:hAnsi="Times New Roman" w:cs="Times New Roman"/>
          <w:sz w:val="24"/>
          <w:szCs w:val="24"/>
          <w:lang w:eastAsia="ru-RU"/>
        </w:rPr>
        <w:t>Меню Таблица: вставка, удалить, добавить. Форматирование ячеек таблицы.Меню Таблица: добавление и удаление строк, столбцов, таблицы.    Объединение и разбиение ячеек. Изменение направления текста в ячейке.</w:t>
      </w:r>
    </w:p>
    <w:p w:rsidR="001209DE" w:rsidRPr="008F7D1A" w:rsidRDefault="001209DE" w:rsidP="00A3432A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8F7D1A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Практика: </w:t>
      </w:r>
    </w:p>
    <w:p w:rsidR="001209DE" w:rsidRPr="00A3432A" w:rsidRDefault="001209DE" w:rsidP="00A3432A">
      <w:pPr>
        <w:pStyle w:val="ListParagraph"/>
        <w:numPr>
          <w:ilvl w:val="0"/>
          <w:numId w:val="30"/>
        </w:numPr>
        <w:ind w:left="567" w:firstLine="0"/>
        <w:jc w:val="both"/>
      </w:pPr>
      <w:r w:rsidRPr="00A3432A">
        <w:t>практическая работа № 10 «Добавление таблиц к документу»</w:t>
      </w:r>
    </w:p>
    <w:p w:rsidR="001209DE" w:rsidRPr="00A3432A" w:rsidRDefault="001209DE" w:rsidP="00A3432A">
      <w:pPr>
        <w:pStyle w:val="ListParagraph"/>
        <w:numPr>
          <w:ilvl w:val="0"/>
          <w:numId w:val="30"/>
        </w:numPr>
        <w:ind w:left="567" w:firstLine="0"/>
        <w:jc w:val="both"/>
      </w:pPr>
      <w:r w:rsidRPr="00A3432A">
        <w:t>практическая работа № 11 «Добавление и удаление элементов таблицы»</w:t>
      </w:r>
    </w:p>
    <w:p w:rsidR="001209DE" w:rsidRPr="00A3432A" w:rsidRDefault="001209DE" w:rsidP="00A3432A">
      <w:pPr>
        <w:pStyle w:val="ListParagraph"/>
        <w:numPr>
          <w:ilvl w:val="0"/>
          <w:numId w:val="30"/>
        </w:numPr>
        <w:ind w:left="567" w:firstLine="0"/>
      </w:pPr>
      <w:r>
        <w:t>п</w:t>
      </w:r>
      <w:r w:rsidRPr="00A3432A">
        <w:t>рактическая работа № 12 «Объединение и разбиение ячеек таблицы»</w:t>
      </w:r>
    </w:p>
    <w:p w:rsidR="001209DE" w:rsidRPr="00A3432A" w:rsidRDefault="001209DE" w:rsidP="00A3432A">
      <w:pPr>
        <w:spacing w:after="0" w:line="240" w:lineRule="auto"/>
        <w:ind w:left="567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A3432A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Тема </w:t>
      </w: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4</w:t>
      </w:r>
      <w:r w:rsidRPr="00A3432A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.6. Панель инструментов Рисования. Вставка</w:t>
      </w:r>
    </w:p>
    <w:p w:rsidR="001209DE" w:rsidRPr="00A3432A" w:rsidRDefault="001209DE" w:rsidP="00A3432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A3432A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A3432A">
        <w:rPr>
          <w:rFonts w:ascii="Times New Roman" w:hAnsi="Times New Roman" w:cs="Times New Roman"/>
          <w:sz w:val="24"/>
          <w:szCs w:val="24"/>
          <w:lang w:eastAsia="ru-RU"/>
        </w:rPr>
        <w:tab/>
        <w:t>Панель инструментов Рисования.</w:t>
      </w:r>
    </w:p>
    <w:p w:rsidR="001209DE" w:rsidRPr="00A3432A" w:rsidRDefault="001209DE" w:rsidP="00A3432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A3432A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A3432A">
        <w:rPr>
          <w:rFonts w:ascii="Times New Roman" w:hAnsi="Times New Roman" w:cs="Times New Roman"/>
          <w:sz w:val="24"/>
          <w:szCs w:val="24"/>
          <w:lang w:eastAsia="ru-RU"/>
        </w:rPr>
        <w:tab/>
        <w:t>Инструменты меню Вставка. Вставка формул. Диаграмма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1209DE" w:rsidRPr="00CF4684" w:rsidRDefault="001209DE" w:rsidP="00A3432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8F7D1A">
        <w:rPr>
          <w:rFonts w:ascii="Times New Roman" w:hAnsi="Times New Roman" w:cs="Times New Roman"/>
          <w:sz w:val="24"/>
          <w:szCs w:val="24"/>
          <w:u w:val="single"/>
          <w:lang w:eastAsia="ru-RU"/>
        </w:rPr>
        <w:t>Теория:</w:t>
      </w:r>
      <w:r w:rsidRPr="00CF4684">
        <w:rPr>
          <w:rFonts w:ascii="Times New Roman" w:hAnsi="Times New Roman" w:cs="Times New Roman"/>
          <w:sz w:val="24"/>
          <w:szCs w:val="24"/>
          <w:lang w:eastAsia="ru-RU"/>
        </w:rPr>
        <w:t xml:space="preserve">    Команды меню Действия. Автофигуры. Вставка рисунка в документ. Надпись.Команды меню Вставка. Нумерация страниц. Поля, сноски. Ссылки. Вставка диаграмм, формул.</w:t>
      </w:r>
    </w:p>
    <w:p w:rsidR="001209DE" w:rsidRDefault="001209DE" w:rsidP="00A3432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8F7D1A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Практика:</w:t>
      </w:r>
      <w:r w:rsidRPr="00CF4684">
        <w:rPr>
          <w:rFonts w:ascii="Times New Roman" w:hAnsi="Times New Roman" w:cs="Times New Roman"/>
          <w:sz w:val="24"/>
          <w:szCs w:val="24"/>
          <w:lang w:eastAsia="ru-RU"/>
        </w:rPr>
        <w:t>Практическая работа № 13 «Рисование. Автофигуры»</w:t>
      </w:r>
    </w:p>
    <w:p w:rsidR="001209DE" w:rsidRPr="00CF4684" w:rsidRDefault="001209DE" w:rsidP="00A3432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A3432A">
        <w:rPr>
          <w:rFonts w:ascii="Times New Roman" w:hAnsi="Times New Roman" w:cs="Times New Roman"/>
          <w:sz w:val="24"/>
          <w:szCs w:val="24"/>
          <w:lang w:eastAsia="ru-RU"/>
        </w:rPr>
        <w:t>Практическая работа  № 14 «Вставка диаграмм»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1209DE" w:rsidRDefault="001209DE" w:rsidP="00606F80">
      <w:pPr>
        <w:spacing w:after="0" w:line="240" w:lineRule="auto"/>
        <w:ind w:left="567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209DE" w:rsidRPr="00951FAD" w:rsidRDefault="001209DE" w:rsidP="00606F80">
      <w:pPr>
        <w:spacing w:after="0" w:line="240" w:lineRule="auto"/>
        <w:ind w:left="567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51FA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Раздел 5. </w:t>
      </w:r>
      <w:r w:rsidRPr="00951FAD">
        <w:rPr>
          <w:rFonts w:ascii="Times New Roman" w:hAnsi="Times New Roman" w:cs="Times New Roman"/>
          <w:b/>
          <w:bCs/>
          <w:sz w:val="24"/>
          <w:szCs w:val="24"/>
        </w:rPr>
        <w:t xml:space="preserve">Изучение информационные технологии. </w:t>
      </w:r>
      <w:r w:rsidRPr="00951FAD"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  <w:t>MicrosoftExcel</w:t>
      </w:r>
    </w:p>
    <w:p w:rsidR="001209DE" w:rsidRPr="00606F80" w:rsidRDefault="001209DE" w:rsidP="00606F80">
      <w:pPr>
        <w:spacing w:after="0" w:line="240" w:lineRule="auto"/>
        <w:ind w:left="567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ab/>
      </w:r>
      <w:r w:rsidRPr="00606F80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Тема </w:t>
      </w: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5</w:t>
      </w:r>
      <w:r w:rsidRPr="00606F80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.1.Общие сведения о </w:t>
      </w:r>
      <w:r w:rsidRPr="00606F80">
        <w:rPr>
          <w:rFonts w:ascii="Times New Roman" w:hAnsi="Times New Roman" w:cs="Times New Roman"/>
          <w:i/>
          <w:iCs/>
          <w:sz w:val="24"/>
          <w:szCs w:val="24"/>
          <w:lang w:val="en-US" w:eastAsia="ru-RU"/>
        </w:rPr>
        <w:t>MicrosoftExcel</w:t>
      </w: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.</w:t>
      </w:r>
      <w:r w:rsidRPr="00606F80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Ввод данных</w:t>
      </w:r>
    </w:p>
    <w:p w:rsidR="001209DE" w:rsidRPr="007C50C9" w:rsidRDefault="001209DE" w:rsidP="00606F80">
      <w:pPr>
        <w:pStyle w:val="ListParagraph"/>
        <w:numPr>
          <w:ilvl w:val="0"/>
          <w:numId w:val="14"/>
        </w:numPr>
        <w:ind w:left="567" w:firstLine="0"/>
      </w:pPr>
      <w:r w:rsidRPr="007C50C9">
        <w:t>Панели инструментов  и строка меню</w:t>
      </w:r>
      <w:r>
        <w:t>.</w:t>
      </w:r>
    </w:p>
    <w:p w:rsidR="001209DE" w:rsidRPr="007C50C9" w:rsidRDefault="001209DE" w:rsidP="00606F80">
      <w:pPr>
        <w:pStyle w:val="ListParagraph"/>
        <w:numPr>
          <w:ilvl w:val="0"/>
          <w:numId w:val="14"/>
        </w:numPr>
        <w:ind w:left="567" w:firstLine="0"/>
      </w:pPr>
      <w:r w:rsidRPr="007C50C9">
        <w:t>Структура электронных таблиц. Типы данных.</w:t>
      </w:r>
    </w:p>
    <w:p w:rsidR="001209DE" w:rsidRPr="006F34B6" w:rsidRDefault="001209DE" w:rsidP="006F34B6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6F34B6">
        <w:rPr>
          <w:rFonts w:ascii="Times New Roman" w:hAnsi="Times New Roman" w:cs="Times New Roman"/>
          <w:sz w:val="24"/>
          <w:szCs w:val="24"/>
          <w:u w:val="single"/>
        </w:rPr>
        <w:t>Теория:</w:t>
      </w:r>
      <w:r w:rsidRPr="006F34B6">
        <w:rPr>
          <w:rFonts w:ascii="Times New Roman" w:hAnsi="Times New Roman" w:cs="Times New Roman"/>
          <w:sz w:val="24"/>
          <w:szCs w:val="24"/>
        </w:rPr>
        <w:t xml:space="preserve"> Основные понятия: электронная таблица, книга, лист. Строка меню. Панели  инструментов Ввод данных. Форматирование элементов таблицы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203265">
        <w:rPr>
          <w:rFonts w:ascii="Times New Roman" w:hAnsi="Times New Roman" w:cs="Times New Roman"/>
          <w:sz w:val="24"/>
          <w:szCs w:val="24"/>
          <w:lang w:eastAsia="ru-RU"/>
        </w:rPr>
        <w:t>Структура электронных таблиц: ячейка, строка, столбец. Адреса ячеек. Диапазон ячеек. Три типа данных: текст, число, формула.</w:t>
      </w:r>
      <w:r w:rsidRPr="006F34B6">
        <w:rPr>
          <w:rFonts w:ascii="Times New Roman" w:hAnsi="Times New Roman" w:cs="Times New Roman"/>
          <w:sz w:val="24"/>
          <w:szCs w:val="24"/>
          <w:lang w:eastAsia="ru-RU"/>
        </w:rPr>
        <w:t>Выравнивание содержимого ячеек. Ввод данных в диапазон ячеек. Редактирование содержимого ячейки. Форматирование текста: изменение шрифта, размера, начертания. Изменение формата числа. Копирование формата данных ячейки.</w:t>
      </w:r>
    </w:p>
    <w:p w:rsidR="001209DE" w:rsidRDefault="001209DE" w:rsidP="006F34B6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6F34B6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Практика:</w:t>
      </w:r>
      <w:r w:rsidRPr="006F34B6">
        <w:rPr>
          <w:rFonts w:ascii="Times New Roman" w:hAnsi="Times New Roman" w:cs="Times New Roman"/>
          <w:sz w:val="24"/>
          <w:szCs w:val="24"/>
          <w:lang w:eastAsia="ru-RU"/>
        </w:rPr>
        <w:t xml:space="preserve"> Запуск программы Excel 200</w:t>
      </w:r>
      <w:r>
        <w:rPr>
          <w:rFonts w:ascii="Times New Roman" w:hAnsi="Times New Roman" w:cs="Times New Roman"/>
          <w:sz w:val="24"/>
          <w:szCs w:val="24"/>
          <w:lang w:eastAsia="ru-RU"/>
        </w:rPr>
        <w:t>7</w:t>
      </w:r>
      <w:r w:rsidRPr="006F34B6">
        <w:rPr>
          <w:rFonts w:ascii="Times New Roman" w:hAnsi="Times New Roman" w:cs="Times New Roman"/>
          <w:sz w:val="24"/>
          <w:szCs w:val="24"/>
          <w:lang w:eastAsia="ru-RU"/>
        </w:rPr>
        <w:t xml:space="preserve"> Ввод данных в ячейки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Pr="006F34B6">
        <w:rPr>
          <w:rFonts w:ascii="Times New Roman" w:hAnsi="Times New Roman" w:cs="Times New Roman"/>
          <w:sz w:val="24"/>
          <w:szCs w:val="24"/>
          <w:lang w:eastAsia="ru-RU"/>
        </w:rPr>
        <w:t>Создание листа книги. Ввод данных в ячейки. Выравнивание содержимого ячеек. Ввод данных в диапазон ячеек. Редактирование содержимого ячейки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Pr="006F34B6">
        <w:rPr>
          <w:rFonts w:ascii="Times New Roman" w:hAnsi="Times New Roman" w:cs="Times New Roman"/>
          <w:sz w:val="24"/>
          <w:szCs w:val="24"/>
          <w:lang w:eastAsia="ru-RU"/>
        </w:rPr>
        <w:t>Открытие нового листа. Выделение ячеек. Выделение диапазона ячеек.</w:t>
      </w:r>
    </w:p>
    <w:p w:rsidR="001209DE" w:rsidRPr="00203265" w:rsidRDefault="001209DE" w:rsidP="006F34B6">
      <w:pPr>
        <w:spacing w:after="0" w:line="240" w:lineRule="auto"/>
        <w:ind w:left="567"/>
        <w:rPr>
          <w:rFonts w:ascii="Times New Roman" w:hAnsi="Times New Roman" w:cs="Times New Roman"/>
          <w:i/>
          <w:iCs/>
          <w:sz w:val="24"/>
          <w:szCs w:val="24"/>
          <w:u w:val="single"/>
          <w:lang w:eastAsia="ru-RU"/>
        </w:rPr>
      </w:pPr>
    </w:p>
    <w:p w:rsidR="001209DE" w:rsidRPr="006F34B6" w:rsidRDefault="001209DE" w:rsidP="008F7D1A">
      <w:pPr>
        <w:spacing w:after="0" w:line="240" w:lineRule="auto"/>
        <w:ind w:left="567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6F34B6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Тема 5.2. Форматирование книги. Печать</w:t>
      </w:r>
    </w:p>
    <w:p w:rsidR="001209DE" w:rsidRPr="007C50C9" w:rsidRDefault="001209DE" w:rsidP="006F34B6">
      <w:pPr>
        <w:pStyle w:val="ListParagraph"/>
        <w:numPr>
          <w:ilvl w:val="0"/>
          <w:numId w:val="15"/>
        </w:numPr>
        <w:ind w:hanging="11"/>
      </w:pPr>
      <w:r w:rsidRPr="007C50C9">
        <w:t>Форматирование данных</w:t>
      </w:r>
      <w:r>
        <w:t>.</w:t>
      </w:r>
    </w:p>
    <w:p w:rsidR="001209DE" w:rsidRDefault="001209DE" w:rsidP="006F34B6">
      <w:pPr>
        <w:pStyle w:val="ListParagraph"/>
        <w:numPr>
          <w:ilvl w:val="0"/>
          <w:numId w:val="15"/>
        </w:numPr>
        <w:ind w:hanging="11"/>
      </w:pPr>
      <w:r w:rsidRPr="007C50C9">
        <w:t>Оформление таблиц</w:t>
      </w:r>
      <w:r>
        <w:t>.</w:t>
      </w:r>
    </w:p>
    <w:p w:rsidR="001209DE" w:rsidRPr="006F34B6" w:rsidRDefault="001209DE" w:rsidP="006F34B6">
      <w:pPr>
        <w:pStyle w:val="ListParagraph"/>
        <w:numPr>
          <w:ilvl w:val="0"/>
          <w:numId w:val="15"/>
        </w:numPr>
        <w:ind w:hanging="11"/>
        <w:rPr>
          <w:u w:val="single"/>
        </w:rPr>
      </w:pPr>
      <w:r w:rsidRPr="006F34B6">
        <w:t>Настройка параметров листа для печати</w:t>
      </w:r>
      <w:r>
        <w:t>.</w:t>
      </w:r>
    </w:p>
    <w:p w:rsidR="001209DE" w:rsidRPr="006F34B6" w:rsidRDefault="001209DE" w:rsidP="008F7D1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6F34B6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Теория: </w:t>
      </w:r>
    </w:p>
    <w:p w:rsidR="001209DE" w:rsidRDefault="001209DE" w:rsidP="006F34B6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203265">
        <w:rPr>
          <w:rFonts w:ascii="Times New Roman" w:hAnsi="Times New Roman" w:cs="Times New Roman"/>
          <w:sz w:val="24"/>
          <w:szCs w:val="24"/>
          <w:lang w:eastAsia="ru-RU"/>
        </w:rPr>
        <w:t>Ввод диапазона данных. Редактирование, копирование информации. Поиск и замена содержимого ячеек. Изменение размера строк и столбцов. Вставка и удаление ячеек, строк и столбцов.</w:t>
      </w:r>
      <w:r w:rsidRPr="00DC6742">
        <w:rPr>
          <w:rFonts w:ascii="Times New Roman" w:hAnsi="Times New Roman" w:cs="Times New Roman"/>
          <w:sz w:val="24"/>
          <w:szCs w:val="24"/>
          <w:lang w:eastAsia="ru-RU"/>
        </w:rPr>
        <w:t xml:space="preserve">Ввод данных в таблицу. Редактирование, копирование информации. Поиск и замена содержимого ячеек. Автозаполнение. Изменение размера строк и столбцов. </w:t>
      </w:r>
      <w:r w:rsidRPr="0039118B">
        <w:rPr>
          <w:rFonts w:ascii="Times New Roman" w:hAnsi="Times New Roman" w:cs="Times New Roman"/>
          <w:sz w:val="24"/>
          <w:szCs w:val="24"/>
          <w:lang w:eastAsia="ru-RU"/>
        </w:rPr>
        <w:t>Границы ячеек. Заливка ячеек. Стили ячеек. Объединение ячеек.</w:t>
      </w:r>
      <w:r w:rsidRPr="00DC6742">
        <w:rPr>
          <w:rFonts w:ascii="Times New Roman" w:hAnsi="Times New Roman" w:cs="Times New Roman"/>
          <w:sz w:val="24"/>
          <w:szCs w:val="24"/>
          <w:lang w:eastAsia="ru-RU"/>
        </w:rPr>
        <w:t>Вставка и удаление ячеек, строк и столбцов. Переименование листа. Переименование и сохранение книги.</w:t>
      </w:r>
    </w:p>
    <w:p w:rsidR="001209DE" w:rsidRPr="00951FAD" w:rsidRDefault="001209DE" w:rsidP="00951FAD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951FAD">
        <w:rPr>
          <w:rFonts w:ascii="Times New Roman" w:hAnsi="Times New Roman" w:cs="Times New Roman"/>
          <w:sz w:val="24"/>
          <w:szCs w:val="24"/>
          <w:lang w:eastAsia="ru-RU"/>
        </w:rPr>
        <w:t>Настройка параметров листа для печати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Pr="00951FAD">
        <w:rPr>
          <w:rFonts w:ascii="Times New Roman" w:hAnsi="Times New Roman" w:cs="Times New Roman"/>
          <w:sz w:val="24"/>
          <w:szCs w:val="24"/>
          <w:lang w:eastAsia="ru-RU"/>
        </w:rPr>
        <w:t>Верхний и нижний колонтитулы. Поля страницы. Выравнивание листа. Ориентация и масштаб страницы. Разрывы страниц. Область печати страницы. Масштаб листа. Скрытие и отображение строк и столбцов.</w:t>
      </w:r>
    </w:p>
    <w:p w:rsidR="001209DE" w:rsidRPr="0039118B" w:rsidRDefault="001209DE" w:rsidP="00951FAD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6F34B6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Практика:</w:t>
      </w:r>
      <w:r w:rsidRPr="00203265">
        <w:rPr>
          <w:rFonts w:ascii="Times New Roman" w:hAnsi="Times New Roman" w:cs="Times New Roman"/>
          <w:sz w:val="24"/>
          <w:szCs w:val="24"/>
          <w:lang w:eastAsia="ru-RU"/>
        </w:rPr>
        <w:t xml:space="preserve"> Ввод текста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, чисел и формул </w:t>
      </w:r>
      <w:r w:rsidRPr="00203265">
        <w:rPr>
          <w:rFonts w:ascii="Times New Roman" w:hAnsi="Times New Roman" w:cs="Times New Roman"/>
          <w:sz w:val="24"/>
          <w:szCs w:val="24"/>
          <w:lang w:eastAsia="ru-RU"/>
        </w:rPr>
        <w:t>в ячейку. Ввод чисел в ячейку. Выравнивание содержимого ячеек. Редактирование содержимого ячейки. Изменение размера строк и столбцов. Вставка и удаление ячеек, строк и столбцов. Вырезание, копирование, вставка и очистка ячеек. Автозаполнение. Перемещение между листами. Переименование листа. Присвоение имени книге и ее сохранение. Открытие книги. Переименование и сохранение книги. Закрытие книги.</w:t>
      </w:r>
      <w:r w:rsidRPr="0039118B">
        <w:rPr>
          <w:rFonts w:ascii="Times New Roman" w:hAnsi="Times New Roman" w:cs="Times New Roman"/>
          <w:sz w:val="24"/>
          <w:szCs w:val="24"/>
          <w:lang w:eastAsia="ru-RU"/>
        </w:rPr>
        <w:t>Добавление границ ячеек. Добавление заливки ячеек. Применение стилей ячеек. Объединение ячеек.Добавление верхнего и нижнего колонтитула. Изменение полей страницы. Выравнивание листа. Изменение ориентации и масштаба. Добавление разрывов страниц. Определение области печати. Изменение масштаба листа. Скрытие и отображение строк и столбцов.</w:t>
      </w:r>
    </w:p>
    <w:p w:rsidR="001209DE" w:rsidRPr="00951FAD" w:rsidRDefault="001209DE" w:rsidP="008F7D1A">
      <w:pPr>
        <w:spacing w:after="0" w:line="240" w:lineRule="auto"/>
        <w:ind w:left="567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951FAD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Тема 5.3. Обработка данных таблиц. Вычисления в электронных таблицах</w:t>
      </w: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1209DE" w:rsidRPr="00951FAD" w:rsidRDefault="001209DE" w:rsidP="00951FAD">
      <w:pPr>
        <w:pStyle w:val="ListParagraph"/>
        <w:numPr>
          <w:ilvl w:val="0"/>
          <w:numId w:val="35"/>
        </w:numPr>
      </w:pPr>
      <w:r w:rsidRPr="00951FAD">
        <w:t xml:space="preserve">Управление элементами книги </w:t>
      </w:r>
    </w:p>
    <w:p w:rsidR="001209DE" w:rsidRPr="0039118B" w:rsidRDefault="001209DE" w:rsidP="008F7D1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951FAD">
        <w:rPr>
          <w:rFonts w:ascii="Times New Roman" w:hAnsi="Times New Roman" w:cs="Times New Roman"/>
          <w:sz w:val="24"/>
          <w:szCs w:val="24"/>
          <w:u w:val="single"/>
          <w:lang w:eastAsia="ru-RU"/>
        </w:rPr>
        <w:t>Теория</w:t>
      </w:r>
      <w:r w:rsidRPr="00951FAD">
        <w:rPr>
          <w:rFonts w:ascii="Times New Roman" w:hAnsi="Times New Roman" w:cs="Times New Roman"/>
          <w:sz w:val="24"/>
          <w:szCs w:val="24"/>
          <w:lang w:eastAsia="ru-RU"/>
        </w:rPr>
        <w:t>:</w:t>
      </w:r>
      <w:r w:rsidRPr="0039118B">
        <w:rPr>
          <w:rFonts w:ascii="Times New Roman" w:hAnsi="Times New Roman" w:cs="Times New Roman"/>
          <w:sz w:val="24"/>
          <w:szCs w:val="24"/>
          <w:lang w:eastAsia="ru-RU"/>
        </w:rPr>
        <w:t xml:space="preserve"> Закрепление строк и столбцов. Управление листами в книге.</w:t>
      </w:r>
    </w:p>
    <w:p w:rsidR="001209DE" w:rsidRPr="00951FAD" w:rsidRDefault="001209DE" w:rsidP="008F7D1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951FAD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Практика:</w:t>
      </w:r>
    </w:p>
    <w:p w:rsidR="001209DE" w:rsidRPr="0039118B" w:rsidRDefault="001209DE" w:rsidP="008F7D1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39118B">
        <w:rPr>
          <w:rFonts w:ascii="Times New Roman" w:hAnsi="Times New Roman" w:cs="Times New Roman"/>
          <w:sz w:val="24"/>
          <w:szCs w:val="24"/>
          <w:lang w:eastAsia="ru-RU"/>
        </w:rPr>
        <w:t>Закрепление строк и столбцов. Перемещение между листами в книге. Копирование и вставка листов. Удаление листов.</w:t>
      </w:r>
    </w:p>
    <w:p w:rsidR="001209DE" w:rsidRPr="00951FAD" w:rsidRDefault="001209DE" w:rsidP="00951FAD">
      <w:pPr>
        <w:pStyle w:val="ListParagraph"/>
        <w:numPr>
          <w:ilvl w:val="0"/>
          <w:numId w:val="35"/>
        </w:numPr>
      </w:pPr>
      <w:r w:rsidRPr="00951FAD">
        <w:t>Сортировка и фильтрация данных</w:t>
      </w:r>
      <w:r>
        <w:t>.</w:t>
      </w:r>
    </w:p>
    <w:p w:rsidR="001209DE" w:rsidRPr="00951FAD" w:rsidRDefault="001209DE" w:rsidP="008F7D1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951FAD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Теория: </w:t>
      </w:r>
    </w:p>
    <w:p w:rsidR="001209DE" w:rsidRPr="0039118B" w:rsidRDefault="001209DE" w:rsidP="008F7D1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39118B">
        <w:rPr>
          <w:rFonts w:ascii="Times New Roman" w:hAnsi="Times New Roman" w:cs="Times New Roman"/>
          <w:sz w:val="24"/>
          <w:szCs w:val="24"/>
          <w:lang w:eastAsia="ru-RU"/>
        </w:rPr>
        <w:t>Сортировка данных. Фильтрация данных.</w:t>
      </w:r>
    </w:p>
    <w:p w:rsidR="001209DE" w:rsidRPr="0039118B" w:rsidRDefault="001209DE" w:rsidP="008F7D1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951FAD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Практика:</w:t>
      </w:r>
      <w:r w:rsidRPr="0039118B">
        <w:rPr>
          <w:rFonts w:ascii="Times New Roman" w:hAnsi="Times New Roman" w:cs="Times New Roman"/>
          <w:sz w:val="24"/>
          <w:szCs w:val="24"/>
          <w:lang w:eastAsia="ru-RU"/>
        </w:rPr>
        <w:t xml:space="preserve"> Сортировка данных по возрастанию и по убыванию. Отмена сортировки. Фильтрация данных по определенным критериям. Фильтрация нескольких элементов. Применение пользовательского фильтра. Отмена фильтрации.</w:t>
      </w:r>
    </w:p>
    <w:p w:rsidR="001209DE" w:rsidRPr="00951FAD" w:rsidRDefault="001209DE" w:rsidP="00951FAD">
      <w:pPr>
        <w:pStyle w:val="ListParagraph"/>
        <w:numPr>
          <w:ilvl w:val="0"/>
          <w:numId w:val="35"/>
        </w:numPr>
      </w:pPr>
      <w:r w:rsidRPr="00951FAD">
        <w:t>Создание и редактирование формул</w:t>
      </w:r>
      <w:r>
        <w:t>.</w:t>
      </w:r>
    </w:p>
    <w:p w:rsidR="001209DE" w:rsidRPr="00951FAD" w:rsidRDefault="001209DE" w:rsidP="008F7D1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951FAD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Теория: </w:t>
      </w:r>
    </w:p>
    <w:p w:rsidR="001209DE" w:rsidRPr="0039118B" w:rsidRDefault="001209DE" w:rsidP="008F7D1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39118B">
        <w:rPr>
          <w:rFonts w:ascii="Times New Roman" w:hAnsi="Times New Roman" w:cs="Times New Roman"/>
          <w:sz w:val="24"/>
          <w:szCs w:val="24"/>
          <w:lang w:eastAsia="ru-RU"/>
        </w:rPr>
        <w:t>Формулы. Копирование формул. Ячейка. Абсолютная и относительная ссылки. Редактирование формул.</w:t>
      </w:r>
    </w:p>
    <w:p w:rsidR="001209DE" w:rsidRPr="0039118B" w:rsidRDefault="001209DE" w:rsidP="008F7D1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951FAD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Практика:</w:t>
      </w:r>
      <w:r w:rsidRPr="0039118B">
        <w:rPr>
          <w:rFonts w:ascii="Times New Roman" w:hAnsi="Times New Roman" w:cs="Times New Roman"/>
          <w:sz w:val="24"/>
          <w:szCs w:val="24"/>
          <w:lang w:eastAsia="ru-RU"/>
        </w:rPr>
        <w:t xml:space="preserve"> Создание формул. Копирование формул. Работа со ссылками на ячейки. Редактирование формул.</w:t>
      </w:r>
    </w:p>
    <w:p w:rsidR="001209DE" w:rsidRPr="00951FAD" w:rsidRDefault="001209DE" w:rsidP="00951FAD">
      <w:pPr>
        <w:pStyle w:val="ListParagraph"/>
        <w:numPr>
          <w:ilvl w:val="0"/>
          <w:numId w:val="35"/>
        </w:numPr>
      </w:pPr>
      <w:r w:rsidRPr="00951FAD">
        <w:t xml:space="preserve">Обзор функций </w:t>
      </w:r>
    </w:p>
    <w:p w:rsidR="001209DE" w:rsidRPr="00951FAD" w:rsidRDefault="001209DE" w:rsidP="008F7D1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951FAD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Теория: </w:t>
      </w:r>
    </w:p>
    <w:p w:rsidR="001209DE" w:rsidRPr="0039118B" w:rsidRDefault="001209DE" w:rsidP="008F7D1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39118B">
        <w:rPr>
          <w:rFonts w:ascii="Times New Roman" w:hAnsi="Times New Roman" w:cs="Times New Roman"/>
          <w:sz w:val="24"/>
          <w:szCs w:val="24"/>
          <w:lang w:eastAsia="ru-RU"/>
        </w:rPr>
        <w:t>Понятие функции. Категории функций. Использование функций.</w:t>
      </w:r>
    </w:p>
    <w:p w:rsidR="001209DE" w:rsidRDefault="001209DE" w:rsidP="008F7D1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951FAD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Практика:</w:t>
      </w:r>
      <w:r w:rsidRPr="0039118B">
        <w:rPr>
          <w:rFonts w:ascii="Times New Roman" w:hAnsi="Times New Roman" w:cs="Times New Roman"/>
          <w:sz w:val="24"/>
          <w:szCs w:val="24"/>
          <w:lang w:eastAsia="ru-RU"/>
        </w:rPr>
        <w:t xml:space="preserve"> Ввод функции в ячейку. Создание формулы с помощью функции.</w:t>
      </w:r>
    </w:p>
    <w:p w:rsidR="001209DE" w:rsidRPr="00951FAD" w:rsidRDefault="001209DE" w:rsidP="008F7D1A">
      <w:pPr>
        <w:spacing w:after="0" w:line="240" w:lineRule="auto"/>
        <w:ind w:left="567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951FAD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Тема</w:t>
      </w: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5</w:t>
      </w:r>
      <w:r w:rsidRPr="00951FAD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4</w:t>
      </w:r>
      <w:r w:rsidRPr="00951FAD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. Построение диаграмм. </w:t>
      </w:r>
    </w:p>
    <w:p w:rsidR="001209DE" w:rsidRPr="00951FAD" w:rsidRDefault="001209DE" w:rsidP="00951FAD">
      <w:pPr>
        <w:pStyle w:val="ListParagraph"/>
        <w:numPr>
          <w:ilvl w:val="0"/>
          <w:numId w:val="35"/>
        </w:numPr>
      </w:pPr>
      <w:r w:rsidRPr="00951FAD">
        <w:t>Создание диаграмм</w:t>
      </w:r>
    </w:p>
    <w:p w:rsidR="001209DE" w:rsidRDefault="001209DE" w:rsidP="008F7D1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951FAD">
        <w:rPr>
          <w:rFonts w:ascii="Times New Roman" w:hAnsi="Times New Roman" w:cs="Times New Roman"/>
          <w:sz w:val="24"/>
          <w:szCs w:val="24"/>
          <w:u w:val="single"/>
          <w:lang w:eastAsia="ru-RU"/>
        </w:rPr>
        <w:t>Теория:</w:t>
      </w:r>
      <w:r w:rsidRPr="003303D6">
        <w:rPr>
          <w:rFonts w:ascii="Times New Roman" w:hAnsi="Times New Roman" w:cs="Times New Roman"/>
          <w:sz w:val="24"/>
          <w:szCs w:val="24"/>
          <w:lang w:eastAsia="ru-RU"/>
        </w:rPr>
        <w:t>Диаграмма. Типы диаграмм. Перемещение и изменение размеров диаграмм. Изменение названий диаграмм и добавление подписей осей.</w:t>
      </w:r>
    </w:p>
    <w:p w:rsidR="001209DE" w:rsidRDefault="001209DE" w:rsidP="008F7D1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951FAD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Практика:</w:t>
      </w:r>
      <w:r w:rsidRPr="003303D6">
        <w:rPr>
          <w:rFonts w:ascii="Times New Roman" w:hAnsi="Times New Roman" w:cs="Times New Roman"/>
          <w:sz w:val="24"/>
          <w:szCs w:val="24"/>
          <w:lang w:eastAsia="ru-RU"/>
        </w:rPr>
        <w:t>Создание диаграммы. Перемещение и изменение размеров диаграмм. Изменение названий диаграмм и добавление подписей осей.</w:t>
      </w:r>
    </w:p>
    <w:p w:rsidR="001209DE" w:rsidRPr="00E531CD" w:rsidRDefault="001209DE" w:rsidP="00E531CD">
      <w:pPr>
        <w:pStyle w:val="ListParagraph"/>
        <w:numPr>
          <w:ilvl w:val="0"/>
          <w:numId w:val="35"/>
        </w:numPr>
      </w:pPr>
      <w:r w:rsidRPr="00E531CD">
        <w:t xml:space="preserve">Форматирование диаграмм </w:t>
      </w:r>
    </w:p>
    <w:p w:rsidR="001209DE" w:rsidRPr="003303D6" w:rsidRDefault="001209DE" w:rsidP="008F7D1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E531CD">
        <w:rPr>
          <w:rFonts w:ascii="Times New Roman" w:hAnsi="Times New Roman" w:cs="Times New Roman"/>
          <w:sz w:val="24"/>
          <w:szCs w:val="24"/>
          <w:u w:val="single"/>
          <w:lang w:eastAsia="ru-RU"/>
        </w:rPr>
        <w:t>Теория:</w:t>
      </w:r>
      <w:r w:rsidRPr="003303D6">
        <w:rPr>
          <w:rFonts w:ascii="Times New Roman" w:hAnsi="Times New Roman" w:cs="Times New Roman"/>
          <w:sz w:val="24"/>
          <w:szCs w:val="24"/>
          <w:lang w:eastAsia="ru-RU"/>
        </w:rPr>
        <w:t xml:space="preserve"> Перемещение и форматирование элементов диаграмм. Изменение типа диаграммы. Обновление данных и форматирование осей. Добавление линий сетки и стрелок. Предварительный просмотр и печать диаграмм.</w:t>
      </w:r>
    </w:p>
    <w:p w:rsidR="001209DE" w:rsidRDefault="001209DE" w:rsidP="008F7D1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E531CD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Практика:</w:t>
      </w:r>
      <w:r w:rsidRPr="003303D6">
        <w:rPr>
          <w:rFonts w:ascii="Times New Roman" w:hAnsi="Times New Roman" w:cs="Times New Roman"/>
          <w:sz w:val="24"/>
          <w:szCs w:val="24"/>
          <w:lang w:eastAsia="ru-RU"/>
        </w:rPr>
        <w:t xml:space="preserve"> Перемещение и форматирование элементов диаграмм. Изменение типа диаграммы. Обновление данных и форматирование осей. Добавление линий сетки и стрелок. Предварительный просмотр и печать диаграмм.</w:t>
      </w:r>
    </w:p>
    <w:p w:rsidR="001209DE" w:rsidRDefault="001209DE" w:rsidP="008F7D1A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209DE" w:rsidRPr="00A61903" w:rsidRDefault="001209DE" w:rsidP="001C4BCA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6190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Раздел 6. </w:t>
      </w:r>
      <w:r w:rsidRPr="00A61903">
        <w:rPr>
          <w:rFonts w:ascii="Times New Roman" w:hAnsi="Times New Roman" w:cs="Times New Roman"/>
          <w:b/>
          <w:bCs/>
          <w:sz w:val="24"/>
          <w:szCs w:val="24"/>
        </w:rPr>
        <w:t>Создание компьютерных презентаций в программе PowerPoint</w:t>
      </w:r>
    </w:p>
    <w:p w:rsidR="001209DE" w:rsidRPr="00A61903" w:rsidRDefault="001209DE" w:rsidP="001C4BCA">
      <w:pPr>
        <w:spacing w:after="0" w:line="240" w:lineRule="auto"/>
        <w:ind w:left="567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A61903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Тема 6.1.Оформление слайдов</w:t>
      </w:r>
    </w:p>
    <w:p w:rsidR="001209DE" w:rsidRDefault="001209DE" w:rsidP="001C4BC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A61903">
        <w:rPr>
          <w:rFonts w:ascii="Times New Roman" w:hAnsi="Times New Roman" w:cs="Times New Roman"/>
          <w:sz w:val="24"/>
          <w:szCs w:val="24"/>
          <w:u w:val="single"/>
          <w:lang w:eastAsia="ru-RU"/>
        </w:rPr>
        <w:t>Теория.</w:t>
      </w:r>
      <w:r w:rsidRPr="00EF0CB9">
        <w:rPr>
          <w:rFonts w:ascii="Times New Roman" w:hAnsi="Times New Roman" w:cs="Times New Roman"/>
          <w:sz w:val="24"/>
          <w:szCs w:val="24"/>
          <w:lang w:eastAsia="ru-RU"/>
        </w:rPr>
        <w:t xml:space="preserve">   Назначение программы. Главное меню. Запуск программы.  Создание слайдов. Оформление слайдов.  Фон слайда. Разметка слайда.  Копирование слайдов. Установка автоматической смены слайдов. </w:t>
      </w:r>
    </w:p>
    <w:p w:rsidR="001209DE" w:rsidRDefault="001209DE" w:rsidP="001C4BC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Практика: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Проработка основного меню программы</w:t>
      </w:r>
    </w:p>
    <w:p w:rsidR="001209DE" w:rsidRDefault="001209DE" w:rsidP="001C4BC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A61903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Тема 6.2 Создание анимации в программе PowerPoint</w:t>
      </w:r>
      <w:r w:rsidRPr="00EF0CB9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:rsidR="001209DE" w:rsidRPr="00EF0CB9" w:rsidRDefault="001209DE" w:rsidP="001C4BC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A61903">
        <w:rPr>
          <w:rFonts w:ascii="Times New Roman" w:hAnsi="Times New Roman" w:cs="Times New Roman"/>
          <w:sz w:val="24"/>
          <w:szCs w:val="24"/>
          <w:u w:val="single"/>
          <w:lang w:eastAsia="ru-RU"/>
        </w:rPr>
        <w:t>Теория:</w:t>
      </w:r>
      <w:r w:rsidRPr="00EF0CB9">
        <w:rPr>
          <w:rFonts w:ascii="Times New Roman" w:hAnsi="Times New Roman" w:cs="Times New Roman"/>
          <w:sz w:val="24"/>
          <w:szCs w:val="24"/>
          <w:lang w:eastAsia="ru-RU"/>
        </w:rPr>
        <w:t>Понятие триггера. Гиперссылки. Управляющие кнопки. Работа со звуком. Вставка видеофильмов.</w:t>
      </w:r>
    </w:p>
    <w:p w:rsidR="001209DE" w:rsidRPr="00EF0CB9" w:rsidRDefault="001209DE" w:rsidP="001C4BC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EF0CB9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Практика.</w:t>
      </w:r>
      <w:r w:rsidRPr="00EF0CB9">
        <w:rPr>
          <w:rFonts w:ascii="Times New Roman" w:hAnsi="Times New Roman" w:cs="Times New Roman"/>
          <w:sz w:val="24"/>
          <w:szCs w:val="24"/>
          <w:lang w:eastAsia="ru-RU"/>
        </w:rPr>
        <w:t xml:space="preserve"> Создание презентаций с использованием триггеров к праздничным датам «День матери», «Новый год», «День информатики».  Сохранение презентации в режиме демонстрации. Запуск презентации.</w:t>
      </w:r>
    </w:p>
    <w:p w:rsidR="001209DE" w:rsidRDefault="001209DE" w:rsidP="00E6397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209DE" w:rsidRPr="00E63971" w:rsidRDefault="001209DE" w:rsidP="00E6397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63971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Раздел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7</w:t>
      </w:r>
      <w:r w:rsidRPr="00E63971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«Разработка исследовательского проекта»</w:t>
      </w:r>
    </w:p>
    <w:p w:rsidR="001209DE" w:rsidRPr="00A61903" w:rsidRDefault="001209DE" w:rsidP="00E6397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A61903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Тема 7.1. Основные этапы при написании  программы.</w:t>
      </w:r>
    </w:p>
    <w:p w:rsidR="001209DE" w:rsidRPr="00E63971" w:rsidRDefault="001209DE" w:rsidP="00E6397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63971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Теория: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Рассмотрение этапов для проектирования программного продукта:</w:t>
      </w:r>
    </w:p>
    <w:p w:rsidR="001209DE" w:rsidRPr="00E63971" w:rsidRDefault="001209DE" w:rsidP="00E6397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6397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E6397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  <w:t>Постановка задачи</w:t>
      </w:r>
    </w:p>
    <w:p w:rsidR="001209DE" w:rsidRPr="00E63971" w:rsidRDefault="001209DE" w:rsidP="00E6397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6397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E6397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  <w:t>Проектирование интерфейса.</w:t>
      </w:r>
    </w:p>
    <w:p w:rsidR="001209DE" w:rsidRPr="00E63971" w:rsidRDefault="001209DE" w:rsidP="00E6397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6397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E6397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  <w:t xml:space="preserve">Составление программного кода. </w:t>
      </w:r>
    </w:p>
    <w:p w:rsidR="001209DE" w:rsidRDefault="001209DE" w:rsidP="00E6397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6397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E6397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  <w:t xml:space="preserve">Отладка программы.     </w:t>
      </w:r>
    </w:p>
    <w:p w:rsidR="001209DE" w:rsidRDefault="001209DE" w:rsidP="00E63971">
      <w:pPr>
        <w:spacing w:after="0" w:line="240" w:lineRule="auto"/>
        <w:ind w:left="1843" w:hanging="1134"/>
        <w:rPr>
          <w:rFonts w:ascii="Times New Roman" w:hAnsi="Times New Roman" w:cs="Times New Roman"/>
          <w:sz w:val="24"/>
          <w:szCs w:val="24"/>
          <w:lang w:eastAsia="ru-RU"/>
        </w:rPr>
      </w:pPr>
      <w:r w:rsidRPr="00EB0CB8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Практика: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поиск актуальных проблем, поэтапное планирование исследования.</w:t>
      </w:r>
    </w:p>
    <w:p w:rsidR="001209DE" w:rsidRPr="00A61903" w:rsidRDefault="001209DE" w:rsidP="00E6397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A61903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Тема 7.2. Работа над теоретической и практической частью исследования.</w:t>
      </w:r>
    </w:p>
    <w:p w:rsidR="001209DE" w:rsidRPr="00E63971" w:rsidRDefault="001209DE" w:rsidP="00222C53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63971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Теория</w:t>
      </w:r>
      <w:r w:rsidRPr="00222C5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: П</w:t>
      </w:r>
      <w:r w:rsidRPr="00E6397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оиск материала по поставленной пр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E6397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блеме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Внедрение информационной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  <w:t>части в программный продукт.</w:t>
      </w:r>
    </w:p>
    <w:p w:rsidR="001209DE" w:rsidRPr="00E63971" w:rsidRDefault="001209DE" w:rsidP="00222C53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Практика: создание программного продукта в выбранной среде программирования.</w:t>
      </w:r>
    </w:p>
    <w:p w:rsidR="001209DE" w:rsidRDefault="001209DE" w:rsidP="00222C53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1903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Тема 7.3. Оформление пояснительной записки, приложений</w:t>
      </w:r>
      <w:r w:rsidRPr="00E6397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209DE" w:rsidRDefault="001209DE" w:rsidP="00222C53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63971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Теория:</w:t>
      </w:r>
      <w:r w:rsidRPr="00E6397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Знакомство с положениями научно-практических конференций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209DE" w:rsidRPr="00E63971" w:rsidRDefault="001209DE" w:rsidP="00222C53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63971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Практика: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Подготовка аннотаций, тезисов, пояснительных записок согласноположений конференций.</w:t>
      </w:r>
    </w:p>
    <w:p w:rsidR="001209DE" w:rsidRPr="00A61903" w:rsidRDefault="001209DE" w:rsidP="00222C53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A61903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Тема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7</w:t>
      </w:r>
      <w:r w:rsidRPr="00A61903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.4. Подготовка к публичной защите, подготовка презентации для защиты проекта.</w:t>
      </w:r>
    </w:p>
    <w:p w:rsidR="001209DE" w:rsidRDefault="001209DE" w:rsidP="00222C53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63971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Теория: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Основные требования, предъявляемые при защите работ перед экспертным советом.</w:t>
      </w:r>
    </w:p>
    <w:p w:rsidR="001209DE" w:rsidRPr="00E63971" w:rsidRDefault="001209DE" w:rsidP="00222C53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63971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Практика: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подготовка презентации для защиты проекта. Репетиция защиты.</w:t>
      </w:r>
    </w:p>
    <w:p w:rsidR="001209DE" w:rsidRDefault="001209DE" w:rsidP="00222C53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1903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Тема 7.5. Участие во всероссийских, региональных и городских научно-практических конференциях и конкурсах учащихся</w:t>
      </w:r>
      <w:r w:rsidRPr="00E6397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209DE" w:rsidRDefault="001209DE" w:rsidP="00222C53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40542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Теория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: советы выступающим на конференции. Беседы по ТБ  правилах поведения учащихся на выездных конференциях</w:t>
      </w:r>
    </w:p>
    <w:p w:rsidR="001209DE" w:rsidRDefault="001209DE" w:rsidP="00222C53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40542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Практика: </w:t>
      </w:r>
      <w:r w:rsidRPr="0094054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выступление на научных к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онференциях учащихся с защитой с</w:t>
      </w:r>
      <w:r w:rsidRPr="0094054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озданного проекта.</w:t>
      </w:r>
    </w:p>
    <w:p w:rsidR="001209DE" w:rsidRDefault="001209DE" w:rsidP="00C8564C">
      <w:pPr>
        <w:spacing w:after="0" w:line="240" w:lineRule="auto"/>
        <w:ind w:left="709"/>
      </w:pPr>
      <w:r w:rsidRPr="00F65708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Раздел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8</w:t>
      </w:r>
      <w:r w:rsidRPr="00F65708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«</w:t>
      </w:r>
      <w:r w:rsidRPr="0017165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Технология работы с мультимедийными объектами и приложениями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»</w:t>
      </w:r>
    </w:p>
    <w:p w:rsidR="001209DE" w:rsidRDefault="001209DE" w:rsidP="00272AAB">
      <w:pPr>
        <w:spacing w:after="0" w:line="240" w:lineRule="auto"/>
        <w:ind w:left="709"/>
      </w:pPr>
      <w:r w:rsidRPr="00272AAB">
        <w:rPr>
          <w:rFonts w:ascii="Times New Roman" w:hAnsi="Times New Roman" w:cs="Times New Roman"/>
          <w:b/>
          <w:bCs/>
          <w:sz w:val="24"/>
          <w:szCs w:val="24"/>
        </w:rPr>
        <w:t xml:space="preserve">Тема 8.1. </w:t>
      </w:r>
      <w:r w:rsidRPr="005B27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Создание видеофильма средствами Windows Movie Maker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1209DE" w:rsidRPr="00272AAB" w:rsidRDefault="001209DE" w:rsidP="00272AAB">
      <w:pPr>
        <w:pStyle w:val="Heading1"/>
        <w:shd w:val="clear" w:color="auto" w:fill="FFFFFF"/>
        <w:spacing w:before="0"/>
        <w:ind w:left="709"/>
        <w:rPr>
          <w:rFonts w:ascii="Times New Roman" w:hAnsi="Times New Roman" w:cs="Times New Roman"/>
          <w:b w:val="0"/>
          <w:bCs w:val="0"/>
          <w:color w:val="auto"/>
          <w:kern w:val="36"/>
          <w:sz w:val="24"/>
          <w:szCs w:val="24"/>
          <w:lang w:eastAsia="ru-RU"/>
        </w:rPr>
      </w:pPr>
      <w:r w:rsidRPr="00272AAB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u w:val="single"/>
          <w:lang w:eastAsia="ru-RU"/>
        </w:rPr>
        <w:t>Теория</w:t>
      </w:r>
      <w:r w:rsidRPr="00272AAB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lang w:eastAsia="ru-RU"/>
        </w:rPr>
        <w:t>:</w:t>
      </w:r>
      <w:r w:rsidRPr="00272AAB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Цели использования мультимедиа технологии (популяризаторская и развлекательная, научно-просветительская, научно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-</w:t>
      </w:r>
      <w:r w:rsidRPr="00272AAB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исследовательская).</w:t>
      </w:r>
      <w:r w:rsidRPr="00272AAB">
        <w:rPr>
          <w:rFonts w:ascii="Times New Roman" w:hAnsi="Times New Roman" w:cs="Times New Roman"/>
          <w:b w:val="0"/>
          <w:bCs w:val="0"/>
          <w:color w:val="auto"/>
          <w:kern w:val="36"/>
          <w:sz w:val="24"/>
          <w:szCs w:val="24"/>
          <w:lang w:eastAsia="ru-RU"/>
        </w:rPr>
        <w:t>Обзор мультимедийных редакторов и их возможностей</w:t>
      </w:r>
      <w:r>
        <w:rPr>
          <w:rFonts w:ascii="Times New Roman" w:hAnsi="Times New Roman" w:cs="Times New Roman"/>
          <w:b w:val="0"/>
          <w:bCs w:val="0"/>
          <w:color w:val="auto"/>
          <w:kern w:val="36"/>
          <w:sz w:val="24"/>
          <w:szCs w:val="24"/>
          <w:lang w:eastAsia="ru-RU"/>
        </w:rPr>
        <w:t>.</w:t>
      </w:r>
    </w:p>
    <w:p w:rsidR="001209DE" w:rsidRDefault="001209DE" w:rsidP="00C8564C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40542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Теория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Pr="005B2746">
        <w:rPr>
          <w:rFonts w:ascii="Times New Roman" w:hAnsi="Times New Roman" w:cs="Times New Roman"/>
          <w:sz w:val="24"/>
          <w:szCs w:val="24"/>
          <w:lang w:eastAsia="ru-RU"/>
        </w:rPr>
        <w:t>Начало работы в Windows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B2746">
        <w:rPr>
          <w:rFonts w:ascii="Times New Roman" w:hAnsi="Times New Roman" w:cs="Times New Roman"/>
          <w:sz w:val="24"/>
          <w:szCs w:val="24"/>
          <w:lang w:eastAsia="ru-RU"/>
        </w:rPr>
        <w:t>Movie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B2746">
        <w:rPr>
          <w:rFonts w:ascii="Times New Roman" w:hAnsi="Times New Roman" w:cs="Times New Roman"/>
          <w:sz w:val="24"/>
          <w:szCs w:val="24"/>
          <w:lang w:eastAsia="ru-RU"/>
        </w:rPr>
        <w:t>Maker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Pr="005B2746">
        <w:rPr>
          <w:rFonts w:ascii="Times New Roman" w:hAnsi="Times New Roman" w:cs="Times New Roman"/>
          <w:sz w:val="24"/>
          <w:szCs w:val="24"/>
          <w:lang w:eastAsia="ru-RU"/>
        </w:rPr>
        <w:t>Запуск программы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Pr="005B2746">
        <w:rPr>
          <w:rFonts w:ascii="Times New Roman" w:hAnsi="Times New Roman" w:cs="Times New Roman"/>
          <w:sz w:val="24"/>
          <w:szCs w:val="24"/>
          <w:lang w:eastAsia="ru-RU"/>
        </w:rPr>
        <w:t>Основные понятия и термины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Pr="005B2746">
        <w:rPr>
          <w:rFonts w:ascii="Times New Roman" w:hAnsi="Times New Roman" w:cs="Times New Roman"/>
          <w:sz w:val="24"/>
          <w:szCs w:val="24"/>
          <w:lang w:eastAsia="ru-RU"/>
        </w:rPr>
        <w:t>Поддерживаемые типы файлов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Pr="005B2746">
        <w:rPr>
          <w:rFonts w:ascii="Times New Roman" w:hAnsi="Times New Roman" w:cs="Times New Roman"/>
          <w:sz w:val="24"/>
          <w:szCs w:val="24"/>
          <w:lang w:eastAsia="ru-RU"/>
        </w:rPr>
        <w:t>Основные сведения об интерфейсе Windows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B2746">
        <w:rPr>
          <w:rFonts w:ascii="Times New Roman" w:hAnsi="Times New Roman" w:cs="Times New Roman"/>
          <w:sz w:val="24"/>
          <w:szCs w:val="24"/>
          <w:lang w:eastAsia="ru-RU"/>
        </w:rPr>
        <w:t>Movie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B2746">
        <w:rPr>
          <w:rFonts w:ascii="Times New Roman" w:hAnsi="Times New Roman" w:cs="Times New Roman"/>
          <w:sz w:val="24"/>
          <w:szCs w:val="24"/>
          <w:lang w:eastAsia="ru-RU"/>
        </w:rPr>
        <w:t>Maker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Pr="005B2746">
        <w:rPr>
          <w:rFonts w:ascii="Times New Roman" w:hAnsi="Times New Roman" w:cs="Times New Roman"/>
          <w:sz w:val="24"/>
          <w:szCs w:val="24"/>
          <w:lang w:eastAsia="ru-RU"/>
        </w:rPr>
        <w:t>Строка меню и панель инструментов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Pr="005B2746">
        <w:rPr>
          <w:rFonts w:ascii="Times New Roman" w:hAnsi="Times New Roman" w:cs="Times New Roman"/>
          <w:sz w:val="24"/>
          <w:szCs w:val="24"/>
          <w:lang w:eastAsia="ru-RU"/>
        </w:rPr>
        <w:t>Панели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Pr="005B2746">
        <w:rPr>
          <w:rFonts w:ascii="Times New Roman" w:hAnsi="Times New Roman" w:cs="Times New Roman"/>
          <w:sz w:val="24"/>
          <w:szCs w:val="24"/>
          <w:lang w:eastAsia="ru-RU"/>
        </w:rPr>
        <w:t>Окно монитора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Pr="005B2746">
        <w:rPr>
          <w:rFonts w:ascii="Times New Roman" w:hAnsi="Times New Roman" w:cs="Times New Roman"/>
          <w:sz w:val="24"/>
          <w:szCs w:val="24"/>
          <w:lang w:eastAsia="ru-RU"/>
        </w:rPr>
        <w:t>Раскадровка и шкала времени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Pr="005B2746">
        <w:rPr>
          <w:rFonts w:ascii="Times New Roman" w:hAnsi="Times New Roman" w:cs="Times New Roman"/>
          <w:sz w:val="24"/>
          <w:szCs w:val="24"/>
          <w:lang w:eastAsia="ru-RU"/>
        </w:rPr>
        <w:t>Раскадровка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Pr="005B2746">
        <w:rPr>
          <w:rFonts w:ascii="Times New Roman" w:hAnsi="Times New Roman" w:cs="Times New Roman"/>
          <w:sz w:val="24"/>
          <w:szCs w:val="24"/>
          <w:lang w:eastAsia="ru-RU"/>
        </w:rPr>
        <w:t>Шкала времени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:rsidR="001209DE" w:rsidRPr="005B2746" w:rsidRDefault="001209DE" w:rsidP="00C8564C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40542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Теория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5B2746">
        <w:rPr>
          <w:rFonts w:ascii="Times New Roman" w:hAnsi="Times New Roman" w:cs="Times New Roman"/>
          <w:sz w:val="24"/>
          <w:szCs w:val="24"/>
          <w:lang w:eastAsia="ru-RU"/>
        </w:rPr>
        <w:t>Импорт существующих файлов мультимедиа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1209DE" w:rsidRPr="005B2746" w:rsidRDefault="001209DE" w:rsidP="005B2746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5E7E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Практика:</w:t>
      </w:r>
      <w:r w:rsidRPr="005B2746">
        <w:rPr>
          <w:rFonts w:ascii="Times New Roman" w:hAnsi="Times New Roman" w:cs="Times New Roman"/>
          <w:sz w:val="24"/>
          <w:szCs w:val="24"/>
          <w:lang w:eastAsia="ru-RU"/>
        </w:rPr>
        <w:t xml:space="preserve"> Запуск программы и импортирование файлов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Pr="005B2746">
        <w:rPr>
          <w:rFonts w:ascii="Times New Roman" w:hAnsi="Times New Roman" w:cs="Times New Roman"/>
          <w:sz w:val="24"/>
          <w:szCs w:val="24"/>
          <w:lang w:eastAsia="ru-RU"/>
        </w:rPr>
        <w:t>Сохранение проекта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1209DE" w:rsidRPr="005B2746" w:rsidRDefault="001209DE" w:rsidP="005B2746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2746">
        <w:rPr>
          <w:rFonts w:ascii="Times New Roman" w:hAnsi="Times New Roman" w:cs="Times New Roman"/>
          <w:sz w:val="24"/>
          <w:szCs w:val="24"/>
          <w:lang w:eastAsia="ru-RU"/>
        </w:rPr>
        <w:t>Открытие проекта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для редактирования.</w:t>
      </w:r>
    </w:p>
    <w:p w:rsidR="001209DE" w:rsidRPr="00B45E7E" w:rsidRDefault="001209DE" w:rsidP="00B45E7E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5E7E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Теория</w:t>
      </w:r>
      <w:r w:rsidRPr="00B45E7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B45E7E">
        <w:rPr>
          <w:rFonts w:ascii="Times New Roman" w:hAnsi="Times New Roman" w:cs="Times New Roman"/>
          <w:sz w:val="24"/>
          <w:szCs w:val="24"/>
          <w:lang w:eastAsia="ru-RU"/>
        </w:rPr>
        <w:t>Монтаж клипов. Разделение и объединение клипов. Обрезка клипов.</w:t>
      </w:r>
    </w:p>
    <w:p w:rsidR="001209DE" w:rsidRPr="00B45E7E" w:rsidRDefault="001209DE" w:rsidP="00B45E7E">
      <w:pPr>
        <w:shd w:val="clear" w:color="auto" w:fill="FFFFFF"/>
        <w:spacing w:after="0" w:line="240" w:lineRule="auto"/>
        <w:ind w:left="709"/>
        <w:rPr>
          <w:rFonts w:ascii="Times New Roman" w:hAnsi="Times New Roman" w:cs="Times New Roman"/>
          <w:color w:val="333333"/>
          <w:sz w:val="24"/>
          <w:szCs w:val="24"/>
          <w:lang w:eastAsia="ru-RU"/>
        </w:rPr>
      </w:pPr>
      <w:r w:rsidRPr="00B45E7E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Практика.</w:t>
      </w:r>
      <w:r w:rsidRPr="00B45E7E">
        <w:rPr>
          <w:rFonts w:ascii="Times New Roman" w:hAnsi="Times New Roman" w:cs="Times New Roman"/>
          <w:sz w:val="24"/>
          <w:szCs w:val="24"/>
          <w:lang w:eastAsia="ru-RU"/>
        </w:rPr>
        <w:t xml:space="preserve">Создание </w:t>
      </w:r>
      <w:r w:rsidRPr="00B45E7E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видеоролика по теме “Здоровый образ жизни”</w:t>
      </w:r>
      <w:r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, и</w:t>
      </w:r>
      <w:r w:rsidRPr="00B45E7E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спользуя домашние заготовки: рисунки, фото, видео, аудио материал. Время ролика – 2 мин.</w:t>
      </w:r>
    </w:p>
    <w:p w:rsidR="001209DE" w:rsidRPr="005B2746" w:rsidRDefault="001209DE" w:rsidP="00B45E7E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5E7E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Теория</w:t>
      </w:r>
      <w:r w:rsidRPr="00B45E7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: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B2746">
        <w:rPr>
          <w:rFonts w:ascii="Times New Roman" w:hAnsi="Times New Roman" w:cs="Times New Roman"/>
          <w:sz w:val="24"/>
          <w:szCs w:val="24"/>
          <w:lang w:eastAsia="ru-RU"/>
        </w:rPr>
        <w:t>Использование видеопереходов, видеоэффектов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1209DE" w:rsidRDefault="001209DE" w:rsidP="00B45E7E">
      <w:pPr>
        <w:spacing w:after="0"/>
        <w:ind w:left="709"/>
        <w:rPr>
          <w:rFonts w:ascii="Times New Roman" w:hAnsi="Times New Roman" w:cs="Times New Roman"/>
          <w:sz w:val="24"/>
          <w:szCs w:val="24"/>
          <w:lang w:eastAsia="ru-RU"/>
        </w:rPr>
      </w:pPr>
      <w:r w:rsidRPr="00B45E7E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Практика.</w:t>
      </w:r>
      <w:r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B45E7E">
        <w:rPr>
          <w:rFonts w:ascii="Times New Roman" w:hAnsi="Times New Roman" w:cs="Times New Roman"/>
          <w:sz w:val="24"/>
          <w:szCs w:val="24"/>
          <w:lang w:eastAsia="ru-RU"/>
        </w:rPr>
        <w:t>Вставка в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45E7E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видеоролик  “Здоровый образ жизни”</w:t>
      </w:r>
      <w:r w:rsidRPr="005B2746">
        <w:rPr>
          <w:rFonts w:ascii="Times New Roman" w:hAnsi="Times New Roman" w:cs="Times New Roman"/>
          <w:sz w:val="24"/>
          <w:szCs w:val="24"/>
          <w:lang w:eastAsia="ru-RU"/>
        </w:rPr>
        <w:t>видеопереходов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и</w:t>
      </w:r>
      <w:r w:rsidRPr="005B2746">
        <w:rPr>
          <w:rFonts w:ascii="Times New Roman" w:hAnsi="Times New Roman" w:cs="Times New Roman"/>
          <w:sz w:val="24"/>
          <w:szCs w:val="24"/>
          <w:lang w:eastAsia="ru-RU"/>
        </w:rPr>
        <w:t xml:space="preserve"> видеоэффектов и названий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1209DE" w:rsidRPr="005B2746" w:rsidRDefault="001209DE" w:rsidP="00612AD7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5E7E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Теория</w:t>
      </w:r>
      <w:r w:rsidRPr="00B45E7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5B2746">
        <w:rPr>
          <w:rFonts w:ascii="Times New Roman" w:hAnsi="Times New Roman" w:cs="Times New Roman"/>
          <w:sz w:val="24"/>
          <w:szCs w:val="24"/>
          <w:lang w:eastAsia="ru-RU"/>
        </w:rPr>
        <w:t>Добавление названий и титров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5B2746">
        <w:rPr>
          <w:rFonts w:ascii="Times New Roman" w:hAnsi="Times New Roman" w:cs="Times New Roman"/>
          <w:sz w:val="24"/>
          <w:szCs w:val="24"/>
          <w:lang w:eastAsia="ru-RU"/>
        </w:rPr>
        <w:t>Выбор местоположения названия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1209DE" w:rsidRPr="005B2746" w:rsidRDefault="001209DE" w:rsidP="00612AD7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2746">
        <w:rPr>
          <w:rFonts w:ascii="Times New Roman" w:hAnsi="Times New Roman" w:cs="Times New Roman"/>
          <w:sz w:val="24"/>
          <w:szCs w:val="24"/>
          <w:lang w:eastAsia="ru-RU"/>
        </w:rPr>
        <w:t>Ввод текста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Pr="005B2746">
        <w:rPr>
          <w:rFonts w:ascii="Times New Roman" w:hAnsi="Times New Roman" w:cs="Times New Roman"/>
          <w:sz w:val="24"/>
          <w:szCs w:val="24"/>
          <w:lang w:eastAsia="ru-RU"/>
        </w:rPr>
        <w:t>Выбор анимация названия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Pr="005B2746">
        <w:rPr>
          <w:rFonts w:ascii="Times New Roman" w:hAnsi="Times New Roman" w:cs="Times New Roman"/>
          <w:sz w:val="24"/>
          <w:szCs w:val="24"/>
          <w:lang w:eastAsia="ru-RU"/>
        </w:rPr>
        <w:t>Выбор шрифта и цветов для названия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1209DE" w:rsidRDefault="001209DE" w:rsidP="00B45E7E">
      <w:pPr>
        <w:spacing w:after="0"/>
        <w:ind w:left="709"/>
      </w:pPr>
      <w:r w:rsidRPr="00B45E7E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Практика</w:t>
      </w:r>
      <w:r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. </w:t>
      </w:r>
      <w:r w:rsidRPr="00612AD7">
        <w:rPr>
          <w:rFonts w:ascii="Times New Roman" w:hAnsi="Times New Roman" w:cs="Times New Roman"/>
          <w:sz w:val="24"/>
          <w:szCs w:val="24"/>
          <w:lang w:eastAsia="ru-RU"/>
        </w:rPr>
        <w:t xml:space="preserve">Корректировка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фильма </w:t>
      </w:r>
      <w:r w:rsidRPr="00B45E7E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“Здоровый образ жизни”</w:t>
      </w:r>
      <w:r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с внесением названия и титров.</w:t>
      </w:r>
    </w:p>
    <w:p w:rsidR="001209DE" w:rsidRDefault="001209DE" w:rsidP="00612AD7">
      <w:pPr>
        <w:spacing w:after="0" w:line="240" w:lineRule="auto"/>
        <w:ind w:left="709"/>
        <w:jc w:val="both"/>
      </w:pPr>
      <w:r w:rsidRPr="00B45E7E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Теория</w:t>
      </w:r>
      <w:r w:rsidRPr="00B45E7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5B2746">
        <w:rPr>
          <w:rFonts w:ascii="Times New Roman" w:hAnsi="Times New Roman" w:cs="Times New Roman"/>
          <w:sz w:val="24"/>
          <w:szCs w:val="24"/>
          <w:lang w:eastAsia="ru-RU"/>
        </w:rPr>
        <w:t>Работа со звуком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5B2746">
        <w:rPr>
          <w:rFonts w:ascii="Times New Roman" w:hAnsi="Times New Roman" w:cs="Times New Roman"/>
          <w:sz w:val="24"/>
          <w:szCs w:val="24"/>
          <w:lang w:eastAsia="ru-RU"/>
        </w:rPr>
        <w:t>Запись комментариев по шкале времени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Pr="005B2746">
        <w:rPr>
          <w:rFonts w:ascii="Times New Roman" w:hAnsi="Times New Roman" w:cs="Times New Roman"/>
          <w:sz w:val="24"/>
          <w:szCs w:val="24"/>
          <w:lang w:eastAsia="ru-RU"/>
        </w:rPr>
        <w:t>Настройка уровня звука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Pr="005B2746">
        <w:rPr>
          <w:rFonts w:ascii="Times New Roman" w:hAnsi="Times New Roman" w:cs="Times New Roman"/>
          <w:sz w:val="24"/>
          <w:szCs w:val="24"/>
          <w:lang w:eastAsia="ru-RU"/>
        </w:rPr>
        <w:t>Добавление звуковых эффектов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Pr="00B45E7E">
        <w:rPr>
          <w:rFonts w:ascii="yandex-sans" w:hAnsi="yandex-sans" w:cs="yandex-sans"/>
          <w:color w:val="000000"/>
          <w:sz w:val="23"/>
          <w:szCs w:val="23"/>
          <w:lang w:eastAsia="ru-RU"/>
        </w:rPr>
        <w:t>Регулировка громкости аудиоклипа</w:t>
      </w:r>
      <w:r>
        <w:rPr>
          <w:rFonts w:ascii="yandex-sans" w:hAnsi="yandex-sans" w:cs="yandex-sans"/>
          <w:color w:val="000000"/>
          <w:sz w:val="23"/>
          <w:szCs w:val="23"/>
          <w:lang w:eastAsia="ru-RU"/>
        </w:rPr>
        <w:t>.</w:t>
      </w:r>
    </w:p>
    <w:p w:rsidR="001209DE" w:rsidRDefault="001209DE" w:rsidP="00612AD7">
      <w:pPr>
        <w:spacing w:after="0"/>
        <w:ind w:left="709"/>
      </w:pPr>
      <w:r w:rsidRPr="00B45E7E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Практика</w:t>
      </w:r>
      <w:r>
        <w:rPr>
          <w:rFonts w:ascii="Times New Roman" w:hAnsi="Times New Roman" w:cs="Times New Roman"/>
          <w:sz w:val="24"/>
          <w:szCs w:val="24"/>
          <w:u w:val="single"/>
          <w:lang w:eastAsia="ru-RU"/>
        </w:rPr>
        <w:t>.</w:t>
      </w:r>
      <w:r w:rsidRPr="00B45E7E">
        <w:rPr>
          <w:rFonts w:ascii="yandex-sans" w:hAnsi="yandex-sans" w:cs="yandex-sans"/>
          <w:color w:val="000000"/>
          <w:sz w:val="23"/>
          <w:szCs w:val="23"/>
          <w:lang w:eastAsia="ru-RU"/>
        </w:rPr>
        <w:t>Добавление фоновой музыки для фильма</w:t>
      </w:r>
      <w:r w:rsidRPr="00B45E7E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“Здоровый образ жизни”</w:t>
      </w:r>
      <w:r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1209DE" w:rsidRPr="00B45E7E" w:rsidRDefault="001209DE" w:rsidP="00612AD7">
      <w:pPr>
        <w:shd w:val="clear" w:color="auto" w:fill="FFFFFF"/>
        <w:spacing w:after="0" w:line="240" w:lineRule="auto"/>
        <w:ind w:left="709"/>
        <w:rPr>
          <w:rFonts w:ascii="yandex-sans" w:hAnsi="yandex-sans" w:cs="yandex-sans"/>
          <w:color w:val="000000"/>
          <w:sz w:val="23"/>
          <w:szCs w:val="23"/>
          <w:lang w:eastAsia="ru-RU"/>
        </w:rPr>
      </w:pPr>
      <w:r w:rsidRPr="00B45E7E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Теория</w:t>
      </w:r>
      <w:r w:rsidRPr="00B45E7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: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45E7E">
        <w:rPr>
          <w:rFonts w:ascii="yandex-sans" w:hAnsi="yandex-sans" w:cs="yandex-sans"/>
          <w:color w:val="000000"/>
          <w:sz w:val="23"/>
          <w:szCs w:val="23"/>
          <w:lang w:eastAsia="ru-RU"/>
        </w:rPr>
        <w:t>Использование функции автофильма</w:t>
      </w:r>
      <w:r>
        <w:rPr>
          <w:rFonts w:ascii="yandex-sans" w:hAnsi="yandex-sans" w:cs="yandex-sans"/>
          <w:color w:val="000000"/>
          <w:sz w:val="23"/>
          <w:szCs w:val="23"/>
          <w:lang w:eastAsia="ru-RU"/>
        </w:rPr>
        <w:t xml:space="preserve">. </w:t>
      </w:r>
      <w:r w:rsidRPr="00B45E7E">
        <w:rPr>
          <w:rFonts w:ascii="yandex-sans" w:hAnsi="yandex-sans" w:cs="yandex-sans"/>
          <w:color w:val="000000"/>
          <w:sz w:val="23"/>
          <w:szCs w:val="23"/>
          <w:lang w:eastAsia="ru-RU"/>
        </w:rPr>
        <w:t>Выбор вида монтажа автофильма</w:t>
      </w:r>
      <w:r>
        <w:rPr>
          <w:rFonts w:ascii="yandex-sans" w:hAnsi="yandex-sans" w:cs="yandex-sans"/>
          <w:color w:val="000000"/>
          <w:sz w:val="23"/>
          <w:szCs w:val="23"/>
          <w:lang w:eastAsia="ru-RU"/>
        </w:rPr>
        <w:t xml:space="preserve">. </w:t>
      </w:r>
      <w:r w:rsidRPr="00B45E7E">
        <w:rPr>
          <w:rFonts w:ascii="yandex-sans" w:hAnsi="yandex-sans" w:cs="yandex-sans"/>
          <w:color w:val="000000"/>
          <w:sz w:val="23"/>
          <w:szCs w:val="23"/>
          <w:lang w:eastAsia="ru-RU"/>
        </w:rPr>
        <w:t>Создание автофильма</w:t>
      </w:r>
      <w:r>
        <w:rPr>
          <w:rFonts w:ascii="yandex-sans" w:hAnsi="yandex-sans" w:cs="yandex-sans"/>
          <w:color w:val="000000"/>
          <w:sz w:val="23"/>
          <w:szCs w:val="23"/>
          <w:lang w:eastAsia="ru-RU"/>
        </w:rPr>
        <w:t xml:space="preserve">. </w:t>
      </w:r>
    </w:p>
    <w:p w:rsidR="001209DE" w:rsidRPr="00B45E7E" w:rsidRDefault="001209DE" w:rsidP="00612AD7">
      <w:pPr>
        <w:shd w:val="clear" w:color="auto" w:fill="FFFFFF"/>
        <w:spacing w:after="0" w:line="240" w:lineRule="auto"/>
        <w:ind w:left="709"/>
        <w:rPr>
          <w:rFonts w:ascii="yandex-sans" w:hAnsi="yandex-sans" w:cs="yandex-sans"/>
          <w:color w:val="000000"/>
          <w:sz w:val="23"/>
          <w:szCs w:val="23"/>
          <w:lang w:eastAsia="ru-RU"/>
        </w:rPr>
      </w:pPr>
      <w:r w:rsidRPr="00B45E7E">
        <w:rPr>
          <w:rFonts w:ascii="yandex-sans" w:hAnsi="yandex-sans" w:cs="yandex-sans"/>
          <w:color w:val="000000"/>
          <w:sz w:val="23"/>
          <w:szCs w:val="23"/>
          <w:u w:val="single"/>
          <w:lang w:eastAsia="ru-RU"/>
        </w:rPr>
        <w:t>Практик</w:t>
      </w:r>
      <w:r w:rsidRPr="00612AD7">
        <w:rPr>
          <w:rFonts w:ascii="yandex-sans" w:hAnsi="yandex-sans" w:cs="yandex-sans"/>
          <w:color w:val="000000"/>
          <w:sz w:val="23"/>
          <w:szCs w:val="23"/>
          <w:u w:val="single"/>
          <w:lang w:eastAsia="ru-RU"/>
        </w:rPr>
        <w:t>а.</w:t>
      </w:r>
      <w:r w:rsidRPr="00B45E7E">
        <w:rPr>
          <w:rFonts w:ascii="yandex-sans" w:hAnsi="yandex-sans" w:cs="yandex-sans"/>
          <w:color w:val="000000"/>
          <w:sz w:val="23"/>
          <w:szCs w:val="23"/>
          <w:lang w:eastAsia="ru-RU"/>
        </w:rPr>
        <w:t xml:space="preserve"> Сохранение фильма на компьютере</w:t>
      </w:r>
      <w:r>
        <w:rPr>
          <w:rFonts w:ascii="yandex-sans" w:hAnsi="yandex-sans" w:cs="yandex-sans"/>
          <w:color w:val="000000"/>
          <w:sz w:val="23"/>
          <w:szCs w:val="23"/>
          <w:lang w:eastAsia="ru-RU"/>
        </w:rPr>
        <w:t>. Подготовка видеофильма на АЮИ.</w:t>
      </w:r>
    </w:p>
    <w:p w:rsidR="001209DE" w:rsidRPr="00F65708" w:rsidRDefault="001209DE" w:rsidP="001C4BCA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  <w:lang w:eastAsia="ru-RU"/>
        </w:rPr>
      </w:pPr>
      <w:r w:rsidRPr="00F65708">
        <w:rPr>
          <w:rFonts w:ascii="Times New Roman" w:hAnsi="Times New Roman" w:cs="Times New Roman"/>
          <w:b/>
          <w:bCs/>
          <w:sz w:val="24"/>
          <w:szCs w:val="24"/>
        </w:rPr>
        <w:t xml:space="preserve">Раздел </w:t>
      </w:r>
      <w:r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F65708">
        <w:rPr>
          <w:rFonts w:ascii="Times New Roman" w:hAnsi="Times New Roman" w:cs="Times New Roman"/>
          <w:b/>
          <w:bCs/>
          <w:sz w:val="24"/>
          <w:szCs w:val="24"/>
        </w:rPr>
        <w:t xml:space="preserve"> «Участие в он-лайн мероприятиях»</w:t>
      </w:r>
    </w:p>
    <w:p w:rsidR="001209DE" w:rsidRPr="005A62A1" w:rsidRDefault="001209DE" w:rsidP="001C4BCA">
      <w:pPr>
        <w:spacing w:after="0" w:line="240" w:lineRule="auto"/>
        <w:ind w:left="709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5A62A1">
        <w:rPr>
          <w:rFonts w:ascii="Times New Roman" w:hAnsi="Times New Roman" w:cs="Times New Roman"/>
          <w:i/>
          <w:iCs/>
          <w:sz w:val="24"/>
          <w:szCs w:val="24"/>
        </w:rPr>
        <w:t xml:space="preserve">Тема </w:t>
      </w:r>
      <w:r>
        <w:rPr>
          <w:rFonts w:ascii="Times New Roman" w:hAnsi="Times New Roman" w:cs="Times New Roman"/>
          <w:i/>
          <w:iCs/>
          <w:sz w:val="24"/>
          <w:szCs w:val="24"/>
        </w:rPr>
        <w:t>9</w:t>
      </w:r>
      <w:r w:rsidRPr="005A62A1">
        <w:rPr>
          <w:rFonts w:ascii="Times New Roman" w:hAnsi="Times New Roman" w:cs="Times New Roman"/>
          <w:i/>
          <w:iCs/>
          <w:sz w:val="24"/>
          <w:szCs w:val="24"/>
        </w:rPr>
        <w:t>.1. Олимпиады в режиме он-лайн по информатике</w:t>
      </w:r>
    </w:p>
    <w:p w:rsidR="001209DE" w:rsidRPr="00F65708" w:rsidRDefault="001209DE" w:rsidP="001C4BCA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65708">
        <w:rPr>
          <w:rFonts w:ascii="Times New Roman" w:hAnsi="Times New Roman" w:cs="Times New Roman"/>
          <w:sz w:val="24"/>
          <w:szCs w:val="24"/>
          <w:u w:val="single"/>
          <w:lang w:eastAsia="ru-RU"/>
        </w:rPr>
        <w:t>Теория.</w:t>
      </w:r>
      <w:r w:rsidRPr="00F65708">
        <w:rPr>
          <w:rFonts w:ascii="Times New Roman" w:hAnsi="Times New Roman" w:cs="Times New Roman"/>
          <w:sz w:val="24"/>
          <w:szCs w:val="24"/>
          <w:lang w:eastAsia="ru-RU"/>
        </w:rPr>
        <w:t xml:space="preserve"> Получение заданий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1209DE" w:rsidRPr="00F65708" w:rsidRDefault="001209DE" w:rsidP="001C4BCA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65708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Практика</w:t>
      </w:r>
      <w:r w:rsidRPr="00F65708">
        <w:rPr>
          <w:rFonts w:ascii="Times New Roman" w:hAnsi="Times New Roman" w:cs="Times New Roman"/>
          <w:sz w:val="24"/>
          <w:szCs w:val="24"/>
          <w:lang w:eastAsia="ru-RU"/>
        </w:rPr>
        <w:t>: подготовка ответов, введение и отправка.</w:t>
      </w:r>
    </w:p>
    <w:p w:rsidR="001209DE" w:rsidRPr="00222C53" w:rsidRDefault="001209DE" w:rsidP="001C4BCA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  <w:lang w:eastAsia="ru-RU"/>
        </w:rPr>
      </w:pPr>
      <w:r w:rsidRPr="007C50C9">
        <w:rPr>
          <w:rFonts w:ascii="Times New Roman" w:hAnsi="Times New Roman" w:cs="Times New Roman"/>
          <w:sz w:val="24"/>
          <w:szCs w:val="24"/>
        </w:rPr>
        <w:t xml:space="preserve">Тема 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7C50C9">
        <w:rPr>
          <w:rFonts w:ascii="Times New Roman" w:hAnsi="Times New Roman" w:cs="Times New Roman"/>
          <w:sz w:val="24"/>
          <w:szCs w:val="24"/>
        </w:rPr>
        <w:t>.2.  Конкурсы, научно-практические конференции в режиме он-лайн</w:t>
      </w:r>
    </w:p>
    <w:p w:rsidR="001209DE" w:rsidRPr="00F65708" w:rsidRDefault="001209DE" w:rsidP="001C4BCA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65708">
        <w:rPr>
          <w:rFonts w:ascii="Times New Roman" w:hAnsi="Times New Roman" w:cs="Times New Roman"/>
          <w:sz w:val="24"/>
          <w:szCs w:val="24"/>
          <w:u w:val="single"/>
          <w:lang w:eastAsia="ru-RU"/>
        </w:rPr>
        <w:t>Теория.</w:t>
      </w:r>
      <w:r w:rsidRPr="00F65708">
        <w:rPr>
          <w:rFonts w:ascii="Times New Roman" w:hAnsi="Times New Roman" w:cs="Times New Roman"/>
          <w:sz w:val="24"/>
          <w:szCs w:val="24"/>
          <w:lang w:eastAsia="ru-RU"/>
        </w:rPr>
        <w:t xml:space="preserve"> Получение положений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1209DE" w:rsidRPr="00F65708" w:rsidRDefault="001209DE" w:rsidP="001C4BCA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65708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Практика:</w:t>
      </w:r>
      <w:r w:rsidRPr="00F65708">
        <w:rPr>
          <w:rFonts w:ascii="Times New Roman" w:hAnsi="Times New Roman" w:cs="Times New Roman"/>
          <w:sz w:val="24"/>
          <w:szCs w:val="24"/>
          <w:lang w:eastAsia="ru-RU"/>
        </w:rPr>
        <w:t xml:space="preserve"> подготовка проектов, введение и отправка</w:t>
      </w:r>
    </w:p>
    <w:p w:rsidR="001209DE" w:rsidRDefault="001209DE" w:rsidP="001C4BCA">
      <w:pPr>
        <w:spacing w:after="0" w:line="240" w:lineRule="auto"/>
        <w:ind w:left="709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209DE" w:rsidRPr="00222C53" w:rsidRDefault="001209DE" w:rsidP="001C4BCA">
      <w:pPr>
        <w:spacing w:after="0" w:line="240" w:lineRule="auto"/>
        <w:ind w:left="709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222C5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Раздел 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10</w:t>
      </w:r>
      <w:r w:rsidRPr="00222C5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«Творческий отчет в объединении»</w:t>
      </w:r>
    </w:p>
    <w:p w:rsidR="001209DE" w:rsidRPr="00F65708" w:rsidRDefault="001209DE" w:rsidP="001C4BCA">
      <w:pPr>
        <w:spacing w:after="0" w:line="240" w:lineRule="auto"/>
        <w:ind w:left="709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F6570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Тема </w:t>
      </w: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10</w:t>
      </w:r>
      <w:r w:rsidRPr="00F6570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.1. Подготовка творческой работы</w:t>
      </w:r>
    </w:p>
    <w:p w:rsidR="001209DE" w:rsidRPr="00222C53" w:rsidRDefault="001209DE" w:rsidP="001C4BCA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222C53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Теория. </w:t>
      </w:r>
    </w:p>
    <w:p w:rsidR="001209DE" w:rsidRPr="00222C53" w:rsidRDefault="001209DE" w:rsidP="001C4BCA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  <w:lang w:eastAsia="ru-RU"/>
        </w:rPr>
      </w:pPr>
      <w:r w:rsidRPr="00222C53">
        <w:rPr>
          <w:rFonts w:ascii="Times New Roman" w:hAnsi="Times New Roman" w:cs="Times New Roman"/>
          <w:sz w:val="24"/>
          <w:szCs w:val="24"/>
          <w:lang w:eastAsia="ru-RU"/>
        </w:rPr>
        <w:t>Планирование и подготовка эскиза работы.</w:t>
      </w:r>
    </w:p>
    <w:p w:rsidR="001209DE" w:rsidRPr="00222C53" w:rsidRDefault="001209DE" w:rsidP="001C4BCA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222C53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Практика:</w:t>
      </w:r>
    </w:p>
    <w:p w:rsidR="001209DE" w:rsidRPr="00222C53" w:rsidRDefault="001209DE" w:rsidP="001C4BCA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  <w:lang w:eastAsia="ru-RU"/>
        </w:rPr>
      </w:pPr>
      <w:r w:rsidRPr="00222C53">
        <w:rPr>
          <w:rFonts w:ascii="Times New Roman" w:hAnsi="Times New Roman" w:cs="Times New Roman"/>
          <w:sz w:val="24"/>
          <w:szCs w:val="24"/>
          <w:lang w:eastAsia="ru-RU"/>
        </w:rPr>
        <w:t xml:space="preserve">Разработка творческой работы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на языке программирования,  </w:t>
      </w:r>
      <w:r w:rsidRPr="00222C53">
        <w:rPr>
          <w:rFonts w:ascii="Times New Roman" w:hAnsi="Times New Roman" w:cs="Times New Roman"/>
          <w:sz w:val="24"/>
          <w:szCs w:val="24"/>
          <w:lang w:eastAsia="ru-RU"/>
        </w:rPr>
        <w:t xml:space="preserve">в графической программе </w:t>
      </w:r>
      <w:r w:rsidRPr="00222C53">
        <w:rPr>
          <w:rFonts w:ascii="Times New Roman" w:hAnsi="Times New Roman" w:cs="Times New Roman"/>
          <w:sz w:val="24"/>
          <w:szCs w:val="24"/>
          <w:lang w:val="en-US" w:eastAsia="ru-RU"/>
        </w:rPr>
        <w:t>MSPaint</w:t>
      </w:r>
      <w:r w:rsidRPr="00222C53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222C53">
        <w:rPr>
          <w:rFonts w:ascii="Times New Roman" w:hAnsi="Times New Roman" w:cs="Times New Roman"/>
          <w:sz w:val="24"/>
          <w:szCs w:val="24"/>
          <w:lang w:val="en-US" w:eastAsia="ru-RU"/>
        </w:rPr>
        <w:t>MSWord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5B2746">
        <w:rPr>
          <w:rFonts w:ascii="Times New Roman" w:hAnsi="Times New Roman" w:cs="Times New Roman"/>
          <w:sz w:val="24"/>
          <w:szCs w:val="24"/>
          <w:lang w:eastAsia="ru-RU"/>
        </w:rPr>
        <w:t>MovieMaker</w:t>
      </w:r>
      <w:r w:rsidRPr="00222C53">
        <w:rPr>
          <w:rFonts w:ascii="Times New Roman" w:hAnsi="Times New Roman" w:cs="Times New Roman"/>
          <w:sz w:val="24"/>
          <w:szCs w:val="24"/>
          <w:lang w:eastAsia="ru-RU"/>
        </w:rPr>
        <w:t xml:space="preserve"> по выбору учащихся на свободную тему.</w:t>
      </w:r>
    </w:p>
    <w:p w:rsidR="001209DE" w:rsidRPr="00F65708" w:rsidRDefault="001209DE" w:rsidP="001C4BCA">
      <w:pPr>
        <w:spacing w:after="0" w:line="240" w:lineRule="auto"/>
        <w:ind w:left="709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F6570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Тема</w:t>
      </w: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10</w:t>
      </w:r>
      <w:r w:rsidRPr="00F6570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.2. Конкурс «Скоростной набор текста».</w:t>
      </w:r>
    </w:p>
    <w:p w:rsidR="001209DE" w:rsidRPr="00222C53" w:rsidRDefault="001209DE" w:rsidP="001C4BCA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222C53">
        <w:rPr>
          <w:rFonts w:ascii="Times New Roman" w:hAnsi="Times New Roman" w:cs="Times New Roman"/>
          <w:sz w:val="24"/>
          <w:szCs w:val="24"/>
          <w:u w:val="single"/>
          <w:lang w:eastAsia="ru-RU"/>
        </w:rPr>
        <w:t>Теория.</w:t>
      </w:r>
    </w:p>
    <w:p w:rsidR="001209DE" w:rsidRPr="00222C53" w:rsidRDefault="001209DE" w:rsidP="001C4BCA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  <w:lang w:eastAsia="ru-RU"/>
        </w:rPr>
      </w:pPr>
      <w:r w:rsidRPr="00222C53">
        <w:rPr>
          <w:rFonts w:ascii="Times New Roman" w:hAnsi="Times New Roman" w:cs="Times New Roman"/>
          <w:sz w:val="24"/>
          <w:szCs w:val="24"/>
          <w:lang w:eastAsia="ru-RU"/>
        </w:rPr>
        <w:t>Проведение инструктажа к заданию.</w:t>
      </w:r>
    </w:p>
    <w:p w:rsidR="001209DE" w:rsidRPr="00222C53" w:rsidRDefault="001209DE" w:rsidP="001C4BCA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222C53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Практика.</w:t>
      </w:r>
    </w:p>
    <w:p w:rsidR="001209DE" w:rsidRPr="00222C53" w:rsidRDefault="001209DE" w:rsidP="001C4BCA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  <w:lang w:eastAsia="ru-RU"/>
        </w:rPr>
      </w:pPr>
      <w:r w:rsidRPr="00222C53">
        <w:rPr>
          <w:rFonts w:ascii="Times New Roman" w:hAnsi="Times New Roman" w:cs="Times New Roman"/>
          <w:sz w:val="24"/>
          <w:szCs w:val="24"/>
          <w:lang w:eastAsia="ru-RU"/>
        </w:rPr>
        <w:t>Выполнение заданий по набору текста. Оценивание результата с точки зрения быстроты  и грамотности его выполнения.</w:t>
      </w:r>
    </w:p>
    <w:p w:rsidR="001209DE" w:rsidRDefault="001209DE" w:rsidP="007E7BB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209DE" w:rsidRPr="007E7BB3" w:rsidRDefault="001209DE" w:rsidP="007E7BB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E7BB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IV</w:t>
      </w:r>
      <w:r w:rsidRPr="007E7BB3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. ОБЯЗАТЕЛЬНЫЙ КОНЕЧНЫЙ РЕЗУЛЬТАТ</w:t>
      </w:r>
    </w:p>
    <w:p w:rsidR="001209DE" w:rsidRPr="007E7BB3" w:rsidRDefault="001209DE" w:rsidP="007E7BB3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E7BB3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В результате освоения программы:</w:t>
      </w:r>
    </w:p>
    <w:p w:rsidR="001209DE" w:rsidRPr="007E7BB3" w:rsidRDefault="001209DE" w:rsidP="007E7BB3">
      <w:pPr>
        <w:spacing w:after="0" w:line="240" w:lineRule="auto"/>
        <w:ind w:firstLine="709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7E7BB3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Учащиеся будут  знать:</w:t>
      </w:r>
    </w:p>
    <w:p w:rsidR="001209DE" w:rsidRPr="001569A1" w:rsidRDefault="001209DE" w:rsidP="007E7BB3">
      <w:pPr>
        <w:numPr>
          <w:ilvl w:val="0"/>
          <w:numId w:val="21"/>
        </w:numPr>
        <w:spacing w:after="0" w:line="240" w:lineRule="auto"/>
        <w:ind w:left="851" w:firstLine="0"/>
        <w:rPr>
          <w:rFonts w:ascii="Times New Roman" w:hAnsi="Times New Roman" w:cs="Times New Roman"/>
          <w:sz w:val="24"/>
          <w:szCs w:val="24"/>
          <w:lang w:eastAsia="ru-RU"/>
        </w:rPr>
      </w:pPr>
      <w:r w:rsidRPr="007E7BB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основные конструкции программирования (линейные, с ветвлением, циклические, использование подпрограмм);</w:t>
      </w:r>
    </w:p>
    <w:p w:rsidR="001209DE" w:rsidRPr="007E7BB3" w:rsidRDefault="001209DE" w:rsidP="007E7BB3">
      <w:pPr>
        <w:numPr>
          <w:ilvl w:val="0"/>
          <w:numId w:val="21"/>
        </w:numPr>
        <w:spacing w:after="0" w:line="240" w:lineRule="auto"/>
        <w:ind w:left="851" w:firstLine="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основные приемы работы с приложениями пакета </w:t>
      </w:r>
      <w:r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MicrosoftOffice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209DE" w:rsidRPr="007E7BB3" w:rsidRDefault="001209DE" w:rsidP="007E7BB3">
      <w:pPr>
        <w:numPr>
          <w:ilvl w:val="0"/>
          <w:numId w:val="21"/>
        </w:numPr>
        <w:spacing w:after="0" w:line="240" w:lineRule="auto"/>
        <w:ind w:left="851" w:firstLine="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E7BB3">
        <w:rPr>
          <w:rFonts w:ascii="Times New Roman" w:hAnsi="Times New Roman" w:cs="Times New Roman"/>
          <w:sz w:val="24"/>
          <w:szCs w:val="24"/>
          <w:lang w:eastAsia="ru-RU"/>
        </w:rPr>
        <w:t>этические нормы при работе с информацией и правила безопасного поведения при работе с компьютерами;</w:t>
      </w:r>
    </w:p>
    <w:p w:rsidR="001209DE" w:rsidRPr="007E7BB3" w:rsidRDefault="001209DE" w:rsidP="007E7BB3">
      <w:pPr>
        <w:numPr>
          <w:ilvl w:val="0"/>
          <w:numId w:val="25"/>
        </w:numPr>
        <w:spacing w:after="0" w:line="240" w:lineRule="auto"/>
        <w:ind w:left="851" w:firstLine="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E7BB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этапы организации проектной деятельности;</w:t>
      </w:r>
    </w:p>
    <w:p w:rsidR="001209DE" w:rsidRPr="007E7BB3" w:rsidRDefault="001209DE" w:rsidP="007E7BB3">
      <w:pPr>
        <w:numPr>
          <w:ilvl w:val="0"/>
          <w:numId w:val="24"/>
        </w:numPr>
        <w:spacing w:after="0" w:line="240" w:lineRule="auto"/>
        <w:ind w:left="851" w:firstLine="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E7BB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основные требования, предъявляемые к созданию проектов;</w:t>
      </w:r>
    </w:p>
    <w:p w:rsidR="001209DE" w:rsidRPr="007E7BB3" w:rsidRDefault="001209DE" w:rsidP="007E7BB3">
      <w:pPr>
        <w:numPr>
          <w:ilvl w:val="0"/>
          <w:numId w:val="24"/>
        </w:numPr>
        <w:spacing w:after="0" w:line="240" w:lineRule="auto"/>
        <w:ind w:left="851" w:firstLine="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E7BB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основные требования, предъявляемые к созданию аннотаций, тезисов;</w:t>
      </w:r>
    </w:p>
    <w:p w:rsidR="001209DE" w:rsidRPr="007E7BB3" w:rsidRDefault="001209DE" w:rsidP="007E7BB3">
      <w:pPr>
        <w:numPr>
          <w:ilvl w:val="0"/>
          <w:numId w:val="23"/>
        </w:numPr>
        <w:spacing w:after="0" w:line="240" w:lineRule="auto"/>
        <w:ind w:left="851" w:firstLine="0"/>
        <w:rPr>
          <w:rFonts w:ascii="Times New Roman" w:hAnsi="Times New Roman" w:cs="Times New Roman"/>
          <w:sz w:val="24"/>
          <w:szCs w:val="24"/>
          <w:lang w:eastAsia="ru-RU"/>
        </w:rPr>
      </w:pPr>
      <w:r w:rsidRPr="007E7BB3">
        <w:rPr>
          <w:rFonts w:ascii="Times New Roman" w:hAnsi="Times New Roman" w:cs="Times New Roman"/>
          <w:sz w:val="24"/>
          <w:szCs w:val="24"/>
          <w:lang w:eastAsia="ru-RU"/>
        </w:rPr>
        <w:t>структурирование содержательной части проекта (пояснительной записки);</w:t>
      </w:r>
    </w:p>
    <w:p w:rsidR="001209DE" w:rsidRPr="007E7BB3" w:rsidRDefault="001209DE" w:rsidP="007E7BB3">
      <w:pPr>
        <w:spacing w:after="0" w:line="240" w:lineRule="auto"/>
        <w:ind w:left="851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7E7BB3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Учащиеся будут уметь:</w:t>
      </w:r>
    </w:p>
    <w:p w:rsidR="001209DE" w:rsidRPr="007E7BB3" w:rsidRDefault="001209DE" w:rsidP="001C4BCA">
      <w:pPr>
        <w:numPr>
          <w:ilvl w:val="0"/>
          <w:numId w:val="23"/>
        </w:numPr>
        <w:spacing w:after="0" w:line="240" w:lineRule="auto"/>
        <w:ind w:left="851" w:firstLine="0"/>
        <w:rPr>
          <w:rFonts w:ascii="Times New Roman" w:hAnsi="Times New Roman" w:cs="Times New Roman"/>
          <w:sz w:val="24"/>
          <w:szCs w:val="24"/>
          <w:lang w:eastAsia="ru-RU"/>
        </w:rPr>
      </w:pPr>
      <w:r w:rsidRPr="007E7BB3">
        <w:rPr>
          <w:rFonts w:ascii="Times New Roman" w:hAnsi="Times New Roman" w:cs="Times New Roman"/>
          <w:sz w:val="24"/>
          <w:szCs w:val="24"/>
          <w:lang w:eastAsia="ru-RU"/>
        </w:rPr>
        <w:t>самостоятельно продумывать структуру, обозначить цели, обосновать</w:t>
      </w:r>
    </w:p>
    <w:p w:rsidR="001209DE" w:rsidRPr="007E7BB3" w:rsidRDefault="001209DE" w:rsidP="001C4BCA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  <w:lang w:eastAsia="ru-RU"/>
        </w:rPr>
      </w:pPr>
      <w:r w:rsidRPr="007E7BB3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актуальность предмета исследования, обозначить источники информации, </w:t>
      </w:r>
      <w:r w:rsidRPr="007E7BB3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7E7BB3">
        <w:rPr>
          <w:rFonts w:ascii="Times New Roman" w:hAnsi="Times New Roman" w:cs="Times New Roman"/>
          <w:sz w:val="24"/>
          <w:szCs w:val="24"/>
          <w:lang w:eastAsia="ru-RU"/>
        </w:rPr>
        <w:tab/>
        <w:t>продумать методы, результаты исследования;</w:t>
      </w:r>
    </w:p>
    <w:p w:rsidR="001209DE" w:rsidRDefault="001209DE" w:rsidP="001C4BCA">
      <w:pPr>
        <w:numPr>
          <w:ilvl w:val="0"/>
          <w:numId w:val="23"/>
        </w:numPr>
        <w:spacing w:after="0" w:line="240" w:lineRule="auto"/>
        <w:ind w:left="851" w:firstLine="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E7BB3">
        <w:rPr>
          <w:rFonts w:ascii="Times New Roman" w:hAnsi="Times New Roman" w:cs="Times New Roman"/>
          <w:sz w:val="24"/>
          <w:szCs w:val="24"/>
          <w:lang w:eastAsia="ru-RU"/>
        </w:rPr>
        <w:t xml:space="preserve">предоставлять проект в виде программных разработок в среде </w:t>
      </w:r>
      <w:r w:rsidRPr="007E7BB3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Microsoft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E7BB3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Visual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E7BB3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Basic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6.0</w:t>
      </w:r>
      <w:r w:rsidRPr="007E7BB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209DE" w:rsidRPr="001C4BCA" w:rsidRDefault="001209DE" w:rsidP="001C4BCA">
      <w:pPr>
        <w:pStyle w:val="ListParagraph"/>
        <w:numPr>
          <w:ilvl w:val="0"/>
          <w:numId w:val="23"/>
        </w:numPr>
        <w:ind w:left="851" w:firstLine="0"/>
      </w:pPr>
      <w:r w:rsidRPr="001C4BCA">
        <w:t xml:space="preserve">оформлять пояснительные записки, тезисы, презентации в программах </w:t>
      </w:r>
      <w:r w:rsidRPr="001C4BCA">
        <w:rPr>
          <w:color w:val="000000"/>
          <w:lang w:val="en-US"/>
        </w:rPr>
        <w:t>MicrosoftOffice</w:t>
      </w:r>
      <w:r w:rsidRPr="001C4BCA">
        <w:rPr>
          <w:color w:val="000000"/>
        </w:rPr>
        <w:t>.</w:t>
      </w:r>
    </w:p>
    <w:p w:rsidR="001209DE" w:rsidRPr="007E7BB3" w:rsidRDefault="001209DE" w:rsidP="001C4BCA">
      <w:pPr>
        <w:numPr>
          <w:ilvl w:val="1"/>
          <w:numId w:val="22"/>
        </w:numPr>
        <w:spacing w:after="0" w:line="240" w:lineRule="auto"/>
        <w:ind w:left="851" w:firstLine="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E7BB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выступать с защитой своих проектов на научно-практических конференциях.</w:t>
      </w:r>
    </w:p>
    <w:p w:rsidR="001209DE" w:rsidRPr="007E7BB3" w:rsidRDefault="001209DE" w:rsidP="007E7BB3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E7BB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Для  более полного изучения материала, связанного с информационными технологиями и программированием, предполагается участие учащихся в </w:t>
      </w:r>
      <w:r w:rsidRPr="007E7BB3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on</w:t>
      </w:r>
      <w:r w:rsidRPr="007E7BB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7E7BB3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line</w:t>
      </w:r>
      <w:r w:rsidRPr="007E7BB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олимпиадах по информатике.</w:t>
      </w:r>
    </w:p>
    <w:p w:rsidR="001209DE" w:rsidRPr="007E7BB3" w:rsidRDefault="001209DE" w:rsidP="007E7BB3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E7BB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В качестве подведения  итогов, результатов освоения данной программы, могут быть организованы следующие мероприятия:</w:t>
      </w:r>
    </w:p>
    <w:p w:rsidR="001209DE" w:rsidRPr="007E7BB3" w:rsidRDefault="001209DE" w:rsidP="007E7BB3">
      <w:pPr>
        <w:numPr>
          <w:ilvl w:val="1"/>
          <w:numId w:val="22"/>
        </w:numPr>
        <w:spacing w:after="0" w:line="240" w:lineRule="auto"/>
        <w:ind w:left="1134" w:firstLine="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E7BB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выставки творческих работ учащихся;</w:t>
      </w:r>
    </w:p>
    <w:p w:rsidR="001209DE" w:rsidRPr="007E7BB3" w:rsidRDefault="001209DE" w:rsidP="007E7BB3">
      <w:pPr>
        <w:numPr>
          <w:ilvl w:val="1"/>
          <w:numId w:val="22"/>
        </w:numPr>
        <w:spacing w:after="0" w:line="240" w:lineRule="auto"/>
        <w:ind w:left="1134" w:firstLine="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E7BB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городская научно – практическая конференция Академи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7E7BB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юных исследователей;</w:t>
      </w:r>
    </w:p>
    <w:p w:rsidR="001209DE" w:rsidRPr="007E7BB3" w:rsidRDefault="001209DE" w:rsidP="007E7BB3">
      <w:pPr>
        <w:numPr>
          <w:ilvl w:val="1"/>
          <w:numId w:val="22"/>
        </w:numPr>
        <w:spacing w:after="0" w:line="240" w:lineRule="auto"/>
        <w:ind w:left="1134" w:firstLine="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E7BB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областные и российские научно-практические конференции по защите исследовательских проектов.</w:t>
      </w:r>
    </w:p>
    <w:p w:rsidR="001209DE" w:rsidRPr="007E7BB3" w:rsidRDefault="001209DE" w:rsidP="007E7BB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209DE" w:rsidRDefault="001209DE" w:rsidP="007E7BB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209DE" w:rsidRPr="007E7BB3" w:rsidRDefault="001209DE" w:rsidP="007E7BB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7E7BB3"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  <w:t>V</w:t>
      </w:r>
      <w:r w:rsidRPr="007E7BB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 УСЛОВИЯ РЕАЛИЗАЦИИ ПРОГРАММЫ</w:t>
      </w:r>
    </w:p>
    <w:p w:rsidR="001209DE" w:rsidRPr="007E7BB3" w:rsidRDefault="001209DE" w:rsidP="007E7BB3">
      <w:pPr>
        <w:spacing w:after="0" w:line="240" w:lineRule="auto"/>
        <w:ind w:firstLine="708"/>
        <w:rPr>
          <w:rFonts w:ascii="Arial" w:hAnsi="Arial" w:cs="Arial"/>
          <w:color w:val="5A5A5A"/>
          <w:sz w:val="19"/>
          <w:szCs w:val="19"/>
          <w:lang w:eastAsia="ru-RU"/>
        </w:rPr>
      </w:pPr>
      <w:r w:rsidRPr="007E7BB3">
        <w:rPr>
          <w:rFonts w:ascii="Arial" w:hAnsi="Arial" w:cs="Arial"/>
          <w:color w:val="5A5A5A"/>
          <w:sz w:val="19"/>
          <w:szCs w:val="19"/>
          <w:lang w:eastAsia="ru-RU"/>
        </w:rPr>
        <w:tab/>
      </w:r>
    </w:p>
    <w:p w:rsidR="001209DE" w:rsidRPr="007E7BB3" w:rsidRDefault="001209DE" w:rsidP="007E7BB3">
      <w:pPr>
        <w:spacing w:after="0" w:line="240" w:lineRule="auto"/>
        <w:ind w:right="5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7E7BB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  <w:t xml:space="preserve">Для реализации данной программы требуется  наличие  </w:t>
      </w:r>
      <w:r w:rsidRPr="007E7BB3">
        <w:rPr>
          <w:rFonts w:ascii="Times New Roman" w:hAnsi="Times New Roman" w:cs="Times New Roman"/>
          <w:sz w:val="24"/>
          <w:szCs w:val="24"/>
          <w:lang w:eastAsia="ru-RU"/>
        </w:rPr>
        <w:t>технических компьютерных и других информационных средств обучения:</w:t>
      </w:r>
    </w:p>
    <w:p w:rsidR="001209DE" w:rsidRPr="007E7BB3" w:rsidRDefault="001209DE" w:rsidP="007E7BB3">
      <w:pPr>
        <w:numPr>
          <w:ilvl w:val="0"/>
          <w:numId w:val="2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E7BB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компьютерного кабинета, в состав которого входит компьютерное оборудование и рабочие места, экран, мультимедийный проектор, принтер;</w:t>
      </w:r>
    </w:p>
    <w:p w:rsidR="001209DE" w:rsidRPr="007E7BB3" w:rsidRDefault="001209DE" w:rsidP="007E7BB3">
      <w:pPr>
        <w:numPr>
          <w:ilvl w:val="0"/>
          <w:numId w:val="2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E7BB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технические средства обучения: диски с учебными материалами DVD, CD;</w:t>
      </w:r>
    </w:p>
    <w:p w:rsidR="001209DE" w:rsidRPr="007E7BB3" w:rsidRDefault="001209DE" w:rsidP="007E7BB3">
      <w:pPr>
        <w:numPr>
          <w:ilvl w:val="0"/>
          <w:numId w:val="2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E7BB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методического обеспечения программы: перечень </w:t>
      </w:r>
      <w:r w:rsidRPr="007E7BB3">
        <w:rPr>
          <w:rFonts w:ascii="Times New Roman" w:hAnsi="Times New Roman" w:cs="Times New Roman"/>
          <w:sz w:val="24"/>
          <w:szCs w:val="24"/>
          <w:lang w:eastAsia="ru-RU"/>
        </w:rPr>
        <w:t xml:space="preserve">книгопечатной продукции, электронных пособий, </w:t>
      </w:r>
      <w:r w:rsidRPr="007E7BB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рекомендуемых учебных изданий, Интернет</w:t>
      </w:r>
      <w:r w:rsidRPr="007E7BB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-ресурсов, дополнительной литературы.</w:t>
      </w:r>
    </w:p>
    <w:p w:rsidR="001209DE" w:rsidRPr="007E7BB3" w:rsidRDefault="001209DE" w:rsidP="007E7BB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E7BB3">
        <w:rPr>
          <w:rFonts w:ascii="Times New Roman" w:hAnsi="Times New Roman" w:cs="Times New Roman"/>
          <w:sz w:val="24"/>
          <w:szCs w:val="24"/>
        </w:rPr>
        <w:t>Так как  работа за компьютером  - большая психологическая нагрузка,  занятие делится на несколько этапов, после каждого – небольшая пауза для проведений физкультпаузы и  физкультминуток для снятия напряжения рук, шеи, туловища и глаз. Большое внимание обращается на обеспечение безопасности труда обучающихся при выполнении различных работ, в том числе по соблюдению правил электробезопасности и основ безопасности жизнедеятельности в современном мире.</w:t>
      </w:r>
    </w:p>
    <w:p w:rsidR="001209DE" w:rsidRPr="007E7BB3" w:rsidRDefault="001209DE" w:rsidP="007E7BB3">
      <w:pPr>
        <w:spacing w:after="0" w:line="240" w:lineRule="auto"/>
        <w:ind w:left="624" w:right="57"/>
        <w:rPr>
          <w:rFonts w:ascii="Times New Roman" w:hAnsi="Times New Roman" w:cs="Times New Roman"/>
          <w:sz w:val="24"/>
          <w:szCs w:val="24"/>
        </w:rPr>
      </w:pPr>
    </w:p>
    <w:p w:rsidR="001209DE" w:rsidRPr="007E7BB3" w:rsidRDefault="001209DE" w:rsidP="007E7B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E7BB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VI</w:t>
      </w:r>
      <w:r w:rsidRPr="007E7BB3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. ДИАГНОСТИКА</w:t>
      </w:r>
    </w:p>
    <w:p w:rsidR="001209DE" w:rsidRPr="007E7BB3" w:rsidRDefault="001209DE" w:rsidP="007E7BB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E7BB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  <w:t>Контроль и оценка результатов освоения учебной дисциплины осуществляется  педагогом дополнительного образования в  процессе проведения практических занятий, тестирования, а также выполнения учащимися  индивидуальных заданий, проектов.</w:t>
      </w:r>
    </w:p>
    <w:p w:rsidR="001209DE" w:rsidRPr="007E7BB3" w:rsidRDefault="001209DE" w:rsidP="007E7BB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E7BB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  <w:t>Текущий контроль будет проводиться в форме решения олимпиадных заданий по информатике, контроля выполнения заданий по пройденным темам в виде реализованных программных мини-проектов.</w:t>
      </w:r>
    </w:p>
    <w:p w:rsidR="001209DE" w:rsidRPr="007E7BB3" w:rsidRDefault="001209DE" w:rsidP="007E7BB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E7BB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  <w:t>Промежуточная диагностика проводится в форме представления программных разработок  на выбранную тему.</w:t>
      </w:r>
    </w:p>
    <w:p w:rsidR="001209DE" w:rsidRPr="007E7BB3" w:rsidRDefault="001209DE" w:rsidP="007E7BB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E7BB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  <w:t>Выходная диагностика включает в себя: наличие проекта на выбранную тему с включением программного блока, презентации для выступления, тезисов и пояснительной</w:t>
      </w:r>
    </w:p>
    <w:p w:rsidR="001209DE" w:rsidRPr="007E7BB3" w:rsidRDefault="001209DE" w:rsidP="007E7BB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E7BB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записки к проекту, отчета о проделанной работе.</w:t>
      </w:r>
    </w:p>
    <w:p w:rsidR="001209DE" w:rsidRPr="007E7BB3" w:rsidRDefault="001209DE" w:rsidP="007E7B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209DE" w:rsidRDefault="001209DE" w:rsidP="00702A1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VII</w:t>
      </w:r>
      <w:r>
        <w:rPr>
          <w:rFonts w:ascii="Times New Roman" w:hAnsi="Times New Roman" w:cs="Times New Roman"/>
          <w:b/>
          <w:bCs/>
          <w:sz w:val="24"/>
          <w:szCs w:val="24"/>
        </w:rPr>
        <w:t>. МАССОВЫЕ МЕРОПРИЯТИЯ В ОБЪЕДИНЕНИИВ 2020-2021 УЧЕБНОМ ГОДУ</w:t>
      </w:r>
    </w:p>
    <w:tbl>
      <w:tblPr>
        <w:tblW w:w="943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93"/>
        <w:gridCol w:w="6065"/>
        <w:gridCol w:w="2377"/>
      </w:tblGrid>
      <w:tr w:rsidR="001209DE" w:rsidRPr="001571F1">
        <w:tc>
          <w:tcPr>
            <w:tcW w:w="993" w:type="dxa"/>
          </w:tcPr>
          <w:p w:rsidR="001209DE" w:rsidRPr="001571F1" w:rsidRDefault="001209DE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061" w:type="dxa"/>
          </w:tcPr>
          <w:p w:rsidR="001209DE" w:rsidRPr="001571F1" w:rsidRDefault="001209DE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2375" w:type="dxa"/>
          </w:tcPr>
          <w:p w:rsidR="001209DE" w:rsidRPr="001571F1" w:rsidRDefault="001209DE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Срок проведения</w:t>
            </w:r>
          </w:p>
        </w:tc>
      </w:tr>
      <w:tr w:rsidR="001209DE" w:rsidRPr="001571F1">
        <w:tc>
          <w:tcPr>
            <w:tcW w:w="993" w:type="dxa"/>
          </w:tcPr>
          <w:p w:rsidR="001209DE" w:rsidRPr="00702A1D" w:rsidRDefault="001209DE" w:rsidP="00702A1D">
            <w:pPr>
              <w:pStyle w:val="ListParagraph"/>
              <w:numPr>
                <w:ilvl w:val="0"/>
                <w:numId w:val="19"/>
              </w:numPr>
              <w:tabs>
                <w:tab w:val="left" w:pos="567"/>
              </w:tabs>
              <w:jc w:val="both"/>
            </w:pPr>
          </w:p>
        </w:tc>
        <w:tc>
          <w:tcPr>
            <w:tcW w:w="6061" w:type="dxa"/>
          </w:tcPr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День открытых дверей</w:t>
            </w:r>
          </w:p>
        </w:tc>
        <w:tc>
          <w:tcPr>
            <w:tcW w:w="2375" w:type="dxa"/>
          </w:tcPr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6 сентября 2020г</w:t>
            </w:r>
          </w:p>
        </w:tc>
      </w:tr>
      <w:tr w:rsidR="001209DE" w:rsidRPr="001571F1">
        <w:tc>
          <w:tcPr>
            <w:tcW w:w="993" w:type="dxa"/>
          </w:tcPr>
          <w:p w:rsidR="001209DE" w:rsidRPr="00702A1D" w:rsidRDefault="001209DE" w:rsidP="00702A1D">
            <w:pPr>
              <w:pStyle w:val="ListParagraph"/>
              <w:numPr>
                <w:ilvl w:val="0"/>
                <w:numId w:val="19"/>
              </w:numPr>
              <w:tabs>
                <w:tab w:val="left" w:pos="567"/>
              </w:tabs>
              <w:jc w:val="both"/>
            </w:pPr>
          </w:p>
        </w:tc>
        <w:tc>
          <w:tcPr>
            <w:tcW w:w="6061" w:type="dxa"/>
          </w:tcPr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Видеоурок «День окончания Второй мировой войны»</w:t>
            </w:r>
          </w:p>
        </w:tc>
        <w:tc>
          <w:tcPr>
            <w:tcW w:w="2375" w:type="dxa"/>
          </w:tcPr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3 сентября 2020г</w:t>
            </w:r>
          </w:p>
        </w:tc>
      </w:tr>
      <w:tr w:rsidR="001209DE" w:rsidRPr="001571F1">
        <w:tc>
          <w:tcPr>
            <w:tcW w:w="993" w:type="dxa"/>
          </w:tcPr>
          <w:p w:rsidR="001209DE" w:rsidRPr="00702A1D" w:rsidRDefault="001209DE" w:rsidP="00702A1D">
            <w:pPr>
              <w:pStyle w:val="ListParagraph"/>
              <w:numPr>
                <w:ilvl w:val="0"/>
                <w:numId w:val="19"/>
              </w:numPr>
              <w:tabs>
                <w:tab w:val="left" w:pos="567"/>
              </w:tabs>
              <w:jc w:val="both"/>
            </w:pPr>
          </w:p>
        </w:tc>
        <w:tc>
          <w:tcPr>
            <w:tcW w:w="6061" w:type="dxa"/>
          </w:tcPr>
          <w:p w:rsidR="001209DE" w:rsidRPr="001571F1" w:rsidRDefault="001209DE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конкурсе творческих работ с  использованием ИКТ среди учащихся и молодежи города                         </w:t>
            </w:r>
          </w:p>
        </w:tc>
        <w:tc>
          <w:tcPr>
            <w:tcW w:w="2375" w:type="dxa"/>
          </w:tcPr>
          <w:p w:rsidR="001209DE" w:rsidRPr="00702A1D" w:rsidRDefault="001209DE">
            <w:pPr>
              <w:pStyle w:val="ListParagraph"/>
              <w:ind w:left="360"/>
            </w:pPr>
            <w:r w:rsidRPr="00702A1D">
              <w:t>(сентябрь-октябрь)</w:t>
            </w:r>
          </w:p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9DE" w:rsidRPr="001571F1">
        <w:tc>
          <w:tcPr>
            <w:tcW w:w="993" w:type="dxa"/>
          </w:tcPr>
          <w:p w:rsidR="001209DE" w:rsidRPr="00702A1D" w:rsidRDefault="001209DE" w:rsidP="00702A1D">
            <w:pPr>
              <w:pStyle w:val="ListParagraph"/>
              <w:numPr>
                <w:ilvl w:val="0"/>
                <w:numId w:val="19"/>
              </w:numPr>
              <w:tabs>
                <w:tab w:val="left" w:pos="567"/>
              </w:tabs>
              <w:jc w:val="both"/>
            </w:pPr>
          </w:p>
        </w:tc>
        <w:tc>
          <w:tcPr>
            <w:tcW w:w="6061" w:type="dxa"/>
          </w:tcPr>
          <w:p w:rsidR="001209DE" w:rsidRPr="001571F1" w:rsidRDefault="001209DE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 xml:space="preserve">«Отговорила роща золотая» - конкурс рисунков к 125-летию со дня рождения С.А. Есенина </w:t>
            </w:r>
          </w:p>
        </w:tc>
        <w:tc>
          <w:tcPr>
            <w:tcW w:w="2375" w:type="dxa"/>
          </w:tcPr>
          <w:p w:rsidR="001209DE" w:rsidRPr="00702A1D" w:rsidRDefault="001209DE">
            <w:pPr>
              <w:pStyle w:val="ListParagraph"/>
              <w:ind w:left="360"/>
            </w:pPr>
            <w:r w:rsidRPr="00702A1D">
              <w:t>2 октября 2020</w:t>
            </w:r>
          </w:p>
        </w:tc>
      </w:tr>
      <w:tr w:rsidR="001209DE" w:rsidRPr="001571F1">
        <w:tc>
          <w:tcPr>
            <w:tcW w:w="993" w:type="dxa"/>
          </w:tcPr>
          <w:p w:rsidR="001209DE" w:rsidRPr="00702A1D" w:rsidRDefault="001209DE" w:rsidP="00702A1D">
            <w:pPr>
              <w:pStyle w:val="ListParagraph"/>
              <w:numPr>
                <w:ilvl w:val="0"/>
                <w:numId w:val="19"/>
              </w:numPr>
              <w:tabs>
                <w:tab w:val="left" w:pos="567"/>
              </w:tabs>
              <w:jc w:val="both"/>
            </w:pPr>
          </w:p>
        </w:tc>
        <w:tc>
          <w:tcPr>
            <w:tcW w:w="6061" w:type="dxa"/>
          </w:tcPr>
          <w:p w:rsidR="001209DE" w:rsidRPr="001571F1" w:rsidRDefault="001209DE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Участие в 44-ом турнире им.М.В. Ломоносова</w:t>
            </w:r>
          </w:p>
        </w:tc>
        <w:tc>
          <w:tcPr>
            <w:tcW w:w="2375" w:type="dxa"/>
          </w:tcPr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 xml:space="preserve"> Сентябрь 2020</w:t>
            </w:r>
          </w:p>
        </w:tc>
      </w:tr>
      <w:tr w:rsidR="001209DE" w:rsidRPr="001571F1">
        <w:tc>
          <w:tcPr>
            <w:tcW w:w="993" w:type="dxa"/>
          </w:tcPr>
          <w:p w:rsidR="001209DE" w:rsidRPr="00702A1D" w:rsidRDefault="001209DE" w:rsidP="00702A1D">
            <w:pPr>
              <w:pStyle w:val="ListParagraph"/>
              <w:numPr>
                <w:ilvl w:val="0"/>
                <w:numId w:val="19"/>
              </w:numPr>
              <w:tabs>
                <w:tab w:val="left" w:pos="567"/>
              </w:tabs>
              <w:jc w:val="both"/>
            </w:pPr>
          </w:p>
        </w:tc>
        <w:tc>
          <w:tcPr>
            <w:tcW w:w="6061" w:type="dxa"/>
          </w:tcPr>
          <w:p w:rsidR="001209DE" w:rsidRPr="001571F1" w:rsidRDefault="001209DE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Беседа «Берегите энергию» в рамках всероссийского урока «Экология и энергосбережение»</w:t>
            </w:r>
          </w:p>
        </w:tc>
        <w:tc>
          <w:tcPr>
            <w:tcW w:w="2375" w:type="dxa"/>
          </w:tcPr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16 октября</w:t>
            </w:r>
          </w:p>
        </w:tc>
      </w:tr>
      <w:tr w:rsidR="001209DE" w:rsidRPr="001571F1">
        <w:tc>
          <w:tcPr>
            <w:tcW w:w="993" w:type="dxa"/>
          </w:tcPr>
          <w:p w:rsidR="001209DE" w:rsidRPr="00702A1D" w:rsidRDefault="001209DE" w:rsidP="00702A1D">
            <w:pPr>
              <w:pStyle w:val="ListParagraph"/>
              <w:numPr>
                <w:ilvl w:val="0"/>
                <w:numId w:val="19"/>
              </w:numPr>
              <w:tabs>
                <w:tab w:val="left" w:pos="567"/>
              </w:tabs>
              <w:jc w:val="both"/>
            </w:pPr>
          </w:p>
        </w:tc>
        <w:tc>
          <w:tcPr>
            <w:tcW w:w="6061" w:type="dxa"/>
          </w:tcPr>
          <w:p w:rsidR="001209DE" w:rsidRPr="001571F1" w:rsidRDefault="001209DE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Участие во Всероссийском уроке безопасности школьников в сети Интернет</w:t>
            </w:r>
          </w:p>
        </w:tc>
        <w:tc>
          <w:tcPr>
            <w:tcW w:w="2375" w:type="dxa"/>
          </w:tcPr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28-30 октября</w:t>
            </w:r>
          </w:p>
        </w:tc>
      </w:tr>
      <w:tr w:rsidR="001209DE" w:rsidRPr="001571F1">
        <w:tc>
          <w:tcPr>
            <w:tcW w:w="993" w:type="dxa"/>
          </w:tcPr>
          <w:p w:rsidR="001209DE" w:rsidRPr="00702A1D" w:rsidRDefault="001209DE" w:rsidP="00702A1D">
            <w:pPr>
              <w:pStyle w:val="ListParagraph"/>
              <w:numPr>
                <w:ilvl w:val="0"/>
                <w:numId w:val="19"/>
              </w:numPr>
              <w:tabs>
                <w:tab w:val="left" w:pos="567"/>
              </w:tabs>
              <w:jc w:val="both"/>
            </w:pPr>
          </w:p>
        </w:tc>
        <w:tc>
          <w:tcPr>
            <w:tcW w:w="6061" w:type="dxa"/>
          </w:tcPr>
          <w:p w:rsidR="001209DE" w:rsidRPr="001571F1" w:rsidRDefault="001209DE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Проведение мероприятий по     патриотическому воспитанию  обучающихся:</w:t>
            </w:r>
          </w:p>
          <w:p w:rsidR="001209DE" w:rsidRPr="001571F1" w:rsidRDefault="001209DE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беседа «640 лет победы в Куликовской битве»;</w:t>
            </w:r>
          </w:p>
          <w:p w:rsidR="001209DE" w:rsidRPr="001571F1" w:rsidRDefault="001209DE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беседа к 290 - летию со дня рождения Александра Суворова, российского полководца;</w:t>
            </w:r>
          </w:p>
          <w:p w:rsidR="001209DE" w:rsidRPr="001571F1" w:rsidRDefault="001209DE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беседа о Романе Филиппове, исполнившем  служебный долг за пределами Отечества;</w:t>
            </w:r>
          </w:p>
        </w:tc>
        <w:tc>
          <w:tcPr>
            <w:tcW w:w="2375" w:type="dxa"/>
          </w:tcPr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23.11.20</w:t>
            </w:r>
          </w:p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15.02.20</w:t>
            </w:r>
          </w:p>
        </w:tc>
      </w:tr>
      <w:tr w:rsidR="001209DE" w:rsidRPr="001571F1">
        <w:tc>
          <w:tcPr>
            <w:tcW w:w="993" w:type="dxa"/>
          </w:tcPr>
          <w:p w:rsidR="001209DE" w:rsidRPr="00702A1D" w:rsidRDefault="001209DE" w:rsidP="00702A1D">
            <w:pPr>
              <w:pStyle w:val="ListParagraph"/>
              <w:numPr>
                <w:ilvl w:val="0"/>
                <w:numId w:val="19"/>
              </w:numPr>
              <w:tabs>
                <w:tab w:val="left" w:pos="567"/>
              </w:tabs>
              <w:jc w:val="both"/>
            </w:pPr>
          </w:p>
        </w:tc>
        <w:tc>
          <w:tcPr>
            <w:tcW w:w="6061" w:type="dxa"/>
          </w:tcPr>
          <w:p w:rsidR="001209DE" w:rsidRPr="001571F1" w:rsidRDefault="001209D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конкурсе открыток ко Дню матери </w:t>
            </w:r>
          </w:p>
        </w:tc>
        <w:tc>
          <w:tcPr>
            <w:tcW w:w="2375" w:type="dxa"/>
          </w:tcPr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20-26 ноября</w:t>
            </w:r>
          </w:p>
        </w:tc>
      </w:tr>
      <w:tr w:rsidR="001209DE" w:rsidRPr="001571F1">
        <w:tc>
          <w:tcPr>
            <w:tcW w:w="993" w:type="dxa"/>
          </w:tcPr>
          <w:p w:rsidR="001209DE" w:rsidRPr="00702A1D" w:rsidRDefault="001209DE" w:rsidP="00702A1D">
            <w:pPr>
              <w:pStyle w:val="ListParagraph"/>
              <w:numPr>
                <w:ilvl w:val="0"/>
                <w:numId w:val="19"/>
              </w:numPr>
              <w:tabs>
                <w:tab w:val="left" w:pos="567"/>
              </w:tabs>
              <w:jc w:val="both"/>
            </w:pPr>
          </w:p>
        </w:tc>
        <w:tc>
          <w:tcPr>
            <w:tcW w:w="6061" w:type="dxa"/>
          </w:tcPr>
          <w:p w:rsidR="001209DE" w:rsidRPr="001571F1" w:rsidRDefault="00120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Участие в городских краеведческих чтениях школьников</w:t>
            </w:r>
          </w:p>
        </w:tc>
        <w:tc>
          <w:tcPr>
            <w:tcW w:w="2375" w:type="dxa"/>
          </w:tcPr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1209DE" w:rsidRPr="001571F1">
        <w:tc>
          <w:tcPr>
            <w:tcW w:w="993" w:type="dxa"/>
          </w:tcPr>
          <w:p w:rsidR="001209DE" w:rsidRPr="00702A1D" w:rsidRDefault="001209DE" w:rsidP="00702A1D">
            <w:pPr>
              <w:pStyle w:val="ListParagraph"/>
              <w:numPr>
                <w:ilvl w:val="0"/>
                <w:numId w:val="19"/>
              </w:numPr>
              <w:tabs>
                <w:tab w:val="left" w:pos="567"/>
              </w:tabs>
              <w:jc w:val="both"/>
            </w:pPr>
          </w:p>
        </w:tc>
        <w:tc>
          <w:tcPr>
            <w:tcW w:w="6061" w:type="dxa"/>
          </w:tcPr>
          <w:p w:rsidR="001209DE" w:rsidRPr="001571F1" w:rsidRDefault="00120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Беседа «Что такое толерантность?»</w:t>
            </w:r>
          </w:p>
        </w:tc>
        <w:tc>
          <w:tcPr>
            <w:tcW w:w="2375" w:type="dxa"/>
          </w:tcPr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16 ноября</w:t>
            </w:r>
          </w:p>
        </w:tc>
      </w:tr>
      <w:tr w:rsidR="001209DE" w:rsidRPr="001571F1">
        <w:tc>
          <w:tcPr>
            <w:tcW w:w="993" w:type="dxa"/>
          </w:tcPr>
          <w:p w:rsidR="001209DE" w:rsidRPr="00702A1D" w:rsidRDefault="001209DE" w:rsidP="00702A1D">
            <w:pPr>
              <w:pStyle w:val="ListParagraph"/>
              <w:numPr>
                <w:ilvl w:val="0"/>
                <w:numId w:val="19"/>
              </w:numPr>
              <w:tabs>
                <w:tab w:val="left" w:pos="567"/>
              </w:tabs>
              <w:jc w:val="both"/>
            </w:pPr>
          </w:p>
        </w:tc>
        <w:tc>
          <w:tcPr>
            <w:tcW w:w="6061" w:type="dxa"/>
          </w:tcPr>
          <w:p w:rsidR="001209DE" w:rsidRPr="001571F1" w:rsidRDefault="00120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Проведение бесед по пожарной      безопасности и правилам  дорожного движения</w:t>
            </w:r>
          </w:p>
        </w:tc>
        <w:tc>
          <w:tcPr>
            <w:tcW w:w="2375" w:type="dxa"/>
          </w:tcPr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1209DE" w:rsidRPr="001571F1">
        <w:tc>
          <w:tcPr>
            <w:tcW w:w="993" w:type="dxa"/>
          </w:tcPr>
          <w:p w:rsidR="001209DE" w:rsidRPr="00702A1D" w:rsidRDefault="001209DE" w:rsidP="00702A1D">
            <w:pPr>
              <w:pStyle w:val="ListParagraph"/>
              <w:numPr>
                <w:ilvl w:val="0"/>
                <w:numId w:val="19"/>
              </w:numPr>
              <w:tabs>
                <w:tab w:val="left" w:pos="567"/>
              </w:tabs>
              <w:jc w:val="both"/>
            </w:pPr>
          </w:p>
        </w:tc>
        <w:tc>
          <w:tcPr>
            <w:tcW w:w="6061" w:type="dxa"/>
          </w:tcPr>
          <w:p w:rsidR="001209DE" w:rsidRPr="001571F1" w:rsidRDefault="00120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Традиционный праздник «Посвящение в программисты»</w:t>
            </w:r>
          </w:p>
        </w:tc>
        <w:tc>
          <w:tcPr>
            <w:tcW w:w="2375" w:type="dxa"/>
          </w:tcPr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Осенние каникулы</w:t>
            </w:r>
          </w:p>
        </w:tc>
      </w:tr>
      <w:tr w:rsidR="001209DE" w:rsidRPr="001571F1">
        <w:tc>
          <w:tcPr>
            <w:tcW w:w="993" w:type="dxa"/>
          </w:tcPr>
          <w:p w:rsidR="001209DE" w:rsidRPr="00702A1D" w:rsidRDefault="001209DE" w:rsidP="00702A1D">
            <w:pPr>
              <w:pStyle w:val="ListParagraph"/>
              <w:numPr>
                <w:ilvl w:val="0"/>
                <w:numId w:val="19"/>
              </w:numPr>
              <w:tabs>
                <w:tab w:val="left" w:pos="567"/>
              </w:tabs>
              <w:jc w:val="both"/>
            </w:pPr>
          </w:p>
        </w:tc>
        <w:tc>
          <w:tcPr>
            <w:tcW w:w="6061" w:type="dxa"/>
          </w:tcPr>
          <w:p w:rsidR="001209DE" w:rsidRPr="001571F1" w:rsidRDefault="00120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 xml:space="preserve">Новогодние утренники, представления </w:t>
            </w:r>
          </w:p>
        </w:tc>
        <w:tc>
          <w:tcPr>
            <w:tcW w:w="2375" w:type="dxa"/>
          </w:tcPr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Зимние каникулы</w:t>
            </w:r>
          </w:p>
        </w:tc>
      </w:tr>
      <w:tr w:rsidR="001209DE" w:rsidRPr="001571F1">
        <w:tc>
          <w:tcPr>
            <w:tcW w:w="993" w:type="dxa"/>
          </w:tcPr>
          <w:p w:rsidR="001209DE" w:rsidRPr="00702A1D" w:rsidRDefault="001209DE" w:rsidP="00702A1D">
            <w:pPr>
              <w:pStyle w:val="ListParagraph"/>
              <w:numPr>
                <w:ilvl w:val="0"/>
                <w:numId w:val="19"/>
              </w:numPr>
              <w:tabs>
                <w:tab w:val="left" w:pos="567"/>
              </w:tabs>
              <w:jc w:val="both"/>
            </w:pPr>
          </w:p>
        </w:tc>
        <w:tc>
          <w:tcPr>
            <w:tcW w:w="6061" w:type="dxa"/>
          </w:tcPr>
          <w:p w:rsidR="001209DE" w:rsidRPr="001571F1" w:rsidRDefault="00120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Праздник-чаепитие "Защитникам России посвящается"</w:t>
            </w:r>
          </w:p>
          <w:p w:rsidR="001209DE" w:rsidRPr="001571F1" w:rsidRDefault="00120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Беседа о героях нашего времени.</w:t>
            </w:r>
          </w:p>
        </w:tc>
        <w:tc>
          <w:tcPr>
            <w:tcW w:w="2375" w:type="dxa"/>
          </w:tcPr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</w:tr>
      <w:tr w:rsidR="001209DE" w:rsidRPr="001571F1">
        <w:tc>
          <w:tcPr>
            <w:tcW w:w="993" w:type="dxa"/>
          </w:tcPr>
          <w:p w:rsidR="001209DE" w:rsidRPr="00702A1D" w:rsidRDefault="001209DE" w:rsidP="00702A1D">
            <w:pPr>
              <w:pStyle w:val="ListParagraph"/>
              <w:numPr>
                <w:ilvl w:val="0"/>
                <w:numId w:val="19"/>
              </w:numPr>
              <w:tabs>
                <w:tab w:val="left" w:pos="567"/>
              </w:tabs>
              <w:jc w:val="both"/>
            </w:pPr>
          </w:p>
        </w:tc>
        <w:tc>
          <w:tcPr>
            <w:tcW w:w="6061" w:type="dxa"/>
          </w:tcPr>
          <w:p w:rsidR="001209DE" w:rsidRPr="001571F1" w:rsidRDefault="00120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конкурсе творческих работ на противопожарную тематику                                 </w:t>
            </w:r>
          </w:p>
        </w:tc>
        <w:tc>
          <w:tcPr>
            <w:tcW w:w="2375" w:type="dxa"/>
          </w:tcPr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</w:tr>
      <w:tr w:rsidR="001209DE" w:rsidRPr="001571F1">
        <w:tc>
          <w:tcPr>
            <w:tcW w:w="993" w:type="dxa"/>
          </w:tcPr>
          <w:p w:rsidR="001209DE" w:rsidRPr="00702A1D" w:rsidRDefault="001209DE" w:rsidP="00702A1D">
            <w:pPr>
              <w:pStyle w:val="ListParagraph"/>
              <w:numPr>
                <w:ilvl w:val="0"/>
                <w:numId w:val="19"/>
              </w:numPr>
              <w:tabs>
                <w:tab w:val="left" w:pos="567"/>
              </w:tabs>
              <w:jc w:val="both"/>
            </w:pPr>
          </w:p>
        </w:tc>
        <w:tc>
          <w:tcPr>
            <w:tcW w:w="6061" w:type="dxa"/>
          </w:tcPr>
          <w:p w:rsidR="001209DE" w:rsidRPr="001571F1" w:rsidRDefault="00120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городской  научно-практической конференции Академия юных исследователей        </w:t>
            </w:r>
          </w:p>
        </w:tc>
        <w:tc>
          <w:tcPr>
            <w:tcW w:w="2375" w:type="dxa"/>
          </w:tcPr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Январь-февраль</w:t>
            </w:r>
          </w:p>
        </w:tc>
      </w:tr>
      <w:tr w:rsidR="001209DE" w:rsidRPr="001571F1">
        <w:tc>
          <w:tcPr>
            <w:tcW w:w="993" w:type="dxa"/>
          </w:tcPr>
          <w:p w:rsidR="001209DE" w:rsidRPr="00702A1D" w:rsidRDefault="001209DE" w:rsidP="00702A1D">
            <w:pPr>
              <w:pStyle w:val="ListParagraph"/>
              <w:numPr>
                <w:ilvl w:val="0"/>
                <w:numId w:val="19"/>
              </w:numPr>
              <w:tabs>
                <w:tab w:val="left" w:pos="567"/>
              </w:tabs>
              <w:jc w:val="both"/>
            </w:pPr>
          </w:p>
        </w:tc>
        <w:tc>
          <w:tcPr>
            <w:tcW w:w="6061" w:type="dxa"/>
          </w:tcPr>
          <w:p w:rsidR="001209DE" w:rsidRPr="001571F1" w:rsidRDefault="00120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 xml:space="preserve">Праздник в объединении «А ну- ка,  мальчики, а ну- ка, девочки». "                                      </w:t>
            </w:r>
          </w:p>
        </w:tc>
        <w:tc>
          <w:tcPr>
            <w:tcW w:w="2375" w:type="dxa"/>
          </w:tcPr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1209DE" w:rsidRPr="001571F1">
        <w:tc>
          <w:tcPr>
            <w:tcW w:w="993" w:type="dxa"/>
          </w:tcPr>
          <w:p w:rsidR="001209DE" w:rsidRPr="00702A1D" w:rsidRDefault="001209DE" w:rsidP="00702A1D">
            <w:pPr>
              <w:pStyle w:val="ListParagraph"/>
              <w:numPr>
                <w:ilvl w:val="0"/>
                <w:numId w:val="19"/>
              </w:numPr>
              <w:tabs>
                <w:tab w:val="left" w:pos="567"/>
              </w:tabs>
              <w:jc w:val="both"/>
            </w:pPr>
          </w:p>
        </w:tc>
        <w:tc>
          <w:tcPr>
            <w:tcW w:w="6061" w:type="dxa"/>
          </w:tcPr>
          <w:p w:rsidR="001209DE" w:rsidRPr="001571F1" w:rsidRDefault="00120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Участие во всероссийском гагаринском уроке «Космос – это мы» к 60-летию первого полета в космос</w:t>
            </w:r>
          </w:p>
        </w:tc>
        <w:tc>
          <w:tcPr>
            <w:tcW w:w="2375" w:type="dxa"/>
          </w:tcPr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 xml:space="preserve">12 апреля </w:t>
            </w:r>
          </w:p>
        </w:tc>
      </w:tr>
      <w:tr w:rsidR="001209DE" w:rsidRPr="001571F1">
        <w:tc>
          <w:tcPr>
            <w:tcW w:w="993" w:type="dxa"/>
          </w:tcPr>
          <w:p w:rsidR="001209DE" w:rsidRPr="00702A1D" w:rsidRDefault="001209DE" w:rsidP="00702A1D">
            <w:pPr>
              <w:pStyle w:val="ListParagraph"/>
              <w:numPr>
                <w:ilvl w:val="0"/>
                <w:numId w:val="19"/>
              </w:numPr>
              <w:tabs>
                <w:tab w:val="left" w:pos="567"/>
              </w:tabs>
              <w:jc w:val="both"/>
            </w:pPr>
          </w:p>
        </w:tc>
        <w:tc>
          <w:tcPr>
            <w:tcW w:w="6061" w:type="dxa"/>
          </w:tcPr>
          <w:p w:rsidR="001209DE" w:rsidRPr="001571F1" w:rsidRDefault="00120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Участие в конкурсе открыток «Подарок ветерану в День Победы советского народа в Великой Отечественной войне 1941–1945 годов»</w:t>
            </w:r>
          </w:p>
        </w:tc>
        <w:tc>
          <w:tcPr>
            <w:tcW w:w="2375" w:type="dxa"/>
          </w:tcPr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1-8 мая 2021</w:t>
            </w:r>
          </w:p>
        </w:tc>
      </w:tr>
      <w:tr w:rsidR="001209DE" w:rsidRPr="001571F1">
        <w:trPr>
          <w:trHeight w:val="602"/>
        </w:trPr>
        <w:tc>
          <w:tcPr>
            <w:tcW w:w="993" w:type="dxa"/>
          </w:tcPr>
          <w:p w:rsidR="001209DE" w:rsidRPr="00702A1D" w:rsidRDefault="001209DE" w:rsidP="00702A1D">
            <w:pPr>
              <w:pStyle w:val="ListParagraph"/>
              <w:numPr>
                <w:ilvl w:val="0"/>
                <w:numId w:val="19"/>
              </w:numPr>
              <w:tabs>
                <w:tab w:val="left" w:pos="567"/>
              </w:tabs>
              <w:jc w:val="both"/>
            </w:pPr>
          </w:p>
        </w:tc>
        <w:tc>
          <w:tcPr>
            <w:tcW w:w="6061" w:type="dxa"/>
          </w:tcPr>
          <w:p w:rsidR="001209DE" w:rsidRPr="001571F1" w:rsidRDefault="00120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Участие в городских выставках,    конференциях, конкурсах</w:t>
            </w:r>
          </w:p>
        </w:tc>
        <w:tc>
          <w:tcPr>
            <w:tcW w:w="2375" w:type="dxa"/>
          </w:tcPr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1209DE" w:rsidRPr="001571F1">
        <w:trPr>
          <w:trHeight w:val="4633"/>
        </w:trPr>
        <w:tc>
          <w:tcPr>
            <w:tcW w:w="993" w:type="dxa"/>
          </w:tcPr>
          <w:p w:rsidR="001209DE" w:rsidRPr="00702A1D" w:rsidRDefault="001209DE" w:rsidP="00702A1D">
            <w:pPr>
              <w:pStyle w:val="ListParagraph"/>
              <w:numPr>
                <w:ilvl w:val="0"/>
                <w:numId w:val="19"/>
              </w:numPr>
              <w:tabs>
                <w:tab w:val="left" w:pos="567"/>
              </w:tabs>
              <w:jc w:val="both"/>
            </w:pPr>
          </w:p>
        </w:tc>
        <w:tc>
          <w:tcPr>
            <w:tcW w:w="6061" w:type="dxa"/>
          </w:tcPr>
          <w:p w:rsidR="001209DE" w:rsidRPr="001571F1" w:rsidRDefault="00120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Участие в областных, российских    конкурсах и конференциях:</w:t>
            </w:r>
          </w:p>
          <w:p w:rsidR="001209DE" w:rsidRPr="00702A1D" w:rsidRDefault="001209DE" w:rsidP="00702A1D">
            <w:pPr>
              <w:pStyle w:val="ListParagraph"/>
              <w:numPr>
                <w:ilvl w:val="1"/>
                <w:numId w:val="38"/>
              </w:numPr>
              <w:ind w:left="708" w:hanging="425"/>
            </w:pPr>
            <w:r w:rsidRPr="00702A1D">
              <w:t>Конкурс-смотр работ изобретателей Ростовской области — «Донская сборка».</w:t>
            </w:r>
          </w:p>
          <w:p w:rsidR="001209DE" w:rsidRPr="00702A1D" w:rsidRDefault="001209DE" w:rsidP="00702A1D">
            <w:pPr>
              <w:pStyle w:val="ListParagraph"/>
              <w:numPr>
                <w:ilvl w:val="0"/>
                <w:numId w:val="38"/>
              </w:numPr>
              <w:ind w:left="708" w:hanging="425"/>
            </w:pPr>
            <w:r w:rsidRPr="00702A1D">
              <w:t>Областная научно-практическая конференция-выставка «Информационные технологии в образовании Ростовской области»;</w:t>
            </w:r>
          </w:p>
          <w:p w:rsidR="001209DE" w:rsidRPr="00702A1D" w:rsidRDefault="001209DE" w:rsidP="00702A1D">
            <w:pPr>
              <w:pStyle w:val="ListParagraph"/>
              <w:numPr>
                <w:ilvl w:val="0"/>
                <w:numId w:val="38"/>
              </w:numPr>
              <w:ind w:left="708" w:hanging="425"/>
            </w:pPr>
            <w:r w:rsidRPr="00702A1D">
              <w:t>Областная конференция «Космонавтика»;</w:t>
            </w:r>
          </w:p>
          <w:p w:rsidR="001209DE" w:rsidRPr="00702A1D" w:rsidRDefault="001209DE" w:rsidP="00702A1D">
            <w:pPr>
              <w:pStyle w:val="ListParagraph"/>
              <w:numPr>
                <w:ilvl w:val="0"/>
                <w:numId w:val="38"/>
              </w:numPr>
              <w:ind w:left="708" w:hanging="425"/>
            </w:pPr>
            <w:r w:rsidRPr="00702A1D">
              <w:t>Областной слет-конкурс «Юные конструкторы Дона – третьему тысячелетию»;</w:t>
            </w:r>
          </w:p>
          <w:p w:rsidR="001209DE" w:rsidRPr="00702A1D" w:rsidRDefault="001209DE" w:rsidP="00702A1D">
            <w:pPr>
              <w:pStyle w:val="ListParagraph"/>
              <w:numPr>
                <w:ilvl w:val="0"/>
                <w:numId w:val="38"/>
              </w:numPr>
              <w:ind w:left="641" w:hanging="357"/>
            </w:pPr>
            <w:r w:rsidRPr="00702A1D">
              <w:rPr>
                <w:lang w:val="en-US"/>
              </w:rPr>
              <w:t>III</w:t>
            </w:r>
            <w:r w:rsidRPr="00702A1D">
              <w:t xml:space="preserve"> международный  конкурс «М</w:t>
            </w:r>
            <w:r w:rsidRPr="00702A1D">
              <w:rPr>
                <w:caps/>
              </w:rPr>
              <w:t>ультиклипация»</w:t>
            </w:r>
          </w:p>
          <w:p w:rsidR="001209DE" w:rsidRPr="00702A1D" w:rsidRDefault="001209DE" w:rsidP="00702A1D">
            <w:pPr>
              <w:pStyle w:val="ListParagraph"/>
              <w:numPr>
                <w:ilvl w:val="0"/>
                <w:numId w:val="38"/>
              </w:numPr>
              <w:ind w:left="708" w:hanging="425"/>
            </w:pPr>
            <w:r w:rsidRPr="00702A1D">
              <w:t>Всероссийский конкурс «Космос»</w:t>
            </w:r>
          </w:p>
          <w:p w:rsidR="001209DE" w:rsidRPr="00702A1D" w:rsidRDefault="001209DE" w:rsidP="00702A1D">
            <w:pPr>
              <w:pStyle w:val="ListParagraph"/>
              <w:numPr>
                <w:ilvl w:val="0"/>
                <w:numId w:val="38"/>
              </w:numPr>
              <w:ind w:left="708" w:hanging="425"/>
            </w:pPr>
            <w:r w:rsidRPr="00702A1D">
              <w:t>Конкурсы Фонда содействия развитию муниципальных образований «Ассоциация территорий расположения атомных электростанций»</w:t>
            </w:r>
          </w:p>
        </w:tc>
        <w:tc>
          <w:tcPr>
            <w:tcW w:w="2375" w:type="dxa"/>
          </w:tcPr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февраль-май</w:t>
            </w:r>
          </w:p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1209DE" w:rsidRPr="001571F1">
        <w:tc>
          <w:tcPr>
            <w:tcW w:w="993" w:type="dxa"/>
          </w:tcPr>
          <w:p w:rsidR="001209DE" w:rsidRPr="00702A1D" w:rsidRDefault="001209DE" w:rsidP="00702A1D">
            <w:pPr>
              <w:pStyle w:val="ListParagraph"/>
              <w:numPr>
                <w:ilvl w:val="0"/>
                <w:numId w:val="19"/>
              </w:numPr>
              <w:tabs>
                <w:tab w:val="left" w:pos="567"/>
              </w:tabs>
              <w:jc w:val="both"/>
            </w:pPr>
          </w:p>
        </w:tc>
        <w:tc>
          <w:tcPr>
            <w:tcW w:w="6061" w:type="dxa"/>
          </w:tcPr>
          <w:p w:rsidR="001209DE" w:rsidRPr="001571F1" w:rsidRDefault="00120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декаде, посвященной Дню Победы       </w:t>
            </w:r>
          </w:p>
        </w:tc>
        <w:tc>
          <w:tcPr>
            <w:tcW w:w="2375" w:type="dxa"/>
          </w:tcPr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1209DE" w:rsidRPr="001571F1">
        <w:tc>
          <w:tcPr>
            <w:tcW w:w="993" w:type="dxa"/>
          </w:tcPr>
          <w:p w:rsidR="001209DE" w:rsidRPr="00702A1D" w:rsidRDefault="001209DE" w:rsidP="00702A1D">
            <w:pPr>
              <w:pStyle w:val="ListParagraph"/>
              <w:numPr>
                <w:ilvl w:val="0"/>
                <w:numId w:val="19"/>
              </w:numPr>
              <w:tabs>
                <w:tab w:val="left" w:pos="567"/>
              </w:tabs>
              <w:jc w:val="both"/>
            </w:pPr>
          </w:p>
        </w:tc>
        <w:tc>
          <w:tcPr>
            <w:tcW w:w="6061" w:type="dxa"/>
          </w:tcPr>
          <w:p w:rsidR="001209DE" w:rsidRPr="001571F1" w:rsidRDefault="00120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Творческий отчет, чаепитие</w:t>
            </w:r>
          </w:p>
        </w:tc>
        <w:tc>
          <w:tcPr>
            <w:tcW w:w="2375" w:type="dxa"/>
          </w:tcPr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1209DE" w:rsidRPr="001571F1">
        <w:trPr>
          <w:trHeight w:val="397"/>
        </w:trPr>
        <w:tc>
          <w:tcPr>
            <w:tcW w:w="993" w:type="dxa"/>
          </w:tcPr>
          <w:p w:rsidR="001209DE" w:rsidRPr="00702A1D" w:rsidRDefault="001209DE" w:rsidP="00702A1D">
            <w:pPr>
              <w:pStyle w:val="ListParagraph"/>
              <w:numPr>
                <w:ilvl w:val="0"/>
                <w:numId w:val="19"/>
              </w:numPr>
              <w:tabs>
                <w:tab w:val="left" w:pos="567"/>
              </w:tabs>
              <w:jc w:val="both"/>
            </w:pPr>
          </w:p>
        </w:tc>
        <w:tc>
          <w:tcPr>
            <w:tcW w:w="6061" w:type="dxa"/>
          </w:tcPr>
          <w:p w:rsidR="001209DE" w:rsidRPr="001571F1" w:rsidRDefault="00120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 xml:space="preserve">Спортивно-технический праздник, посвященный «Международному дню защиты детей». </w:t>
            </w:r>
          </w:p>
        </w:tc>
        <w:tc>
          <w:tcPr>
            <w:tcW w:w="2375" w:type="dxa"/>
          </w:tcPr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</w:tr>
      <w:tr w:rsidR="001209DE" w:rsidRPr="001571F1">
        <w:tc>
          <w:tcPr>
            <w:tcW w:w="993" w:type="dxa"/>
          </w:tcPr>
          <w:p w:rsidR="001209DE" w:rsidRPr="00702A1D" w:rsidRDefault="001209DE" w:rsidP="00702A1D">
            <w:pPr>
              <w:pStyle w:val="ListParagraph"/>
              <w:numPr>
                <w:ilvl w:val="0"/>
                <w:numId w:val="19"/>
              </w:numPr>
              <w:tabs>
                <w:tab w:val="left" w:pos="567"/>
              </w:tabs>
              <w:jc w:val="both"/>
            </w:pPr>
          </w:p>
        </w:tc>
        <w:tc>
          <w:tcPr>
            <w:tcW w:w="6061" w:type="dxa"/>
          </w:tcPr>
          <w:p w:rsidR="001209DE" w:rsidRPr="001571F1" w:rsidRDefault="00120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Летние профильные смены приходящего лагеря с дневным пребыванием детей «Юный техник»</w:t>
            </w:r>
          </w:p>
        </w:tc>
        <w:tc>
          <w:tcPr>
            <w:tcW w:w="2375" w:type="dxa"/>
          </w:tcPr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июнь-июль</w:t>
            </w:r>
          </w:p>
        </w:tc>
      </w:tr>
    </w:tbl>
    <w:p w:rsidR="001209DE" w:rsidRDefault="001209DE" w:rsidP="007E7BB3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1209DE" w:rsidRDefault="001209DE" w:rsidP="007E7BB3">
      <w:pPr>
        <w:spacing w:after="0" w:line="240" w:lineRule="auto"/>
        <w:ind w:left="-142" w:firstLine="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VIII. РАБОТА С РОДИТЕЛЯМИ</w:t>
      </w:r>
    </w:p>
    <w:tbl>
      <w:tblPr>
        <w:tblW w:w="946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51"/>
        <w:gridCol w:w="2660"/>
        <w:gridCol w:w="3774"/>
        <w:gridCol w:w="2180"/>
      </w:tblGrid>
      <w:tr w:rsidR="001209DE" w:rsidRPr="001571F1">
        <w:tc>
          <w:tcPr>
            <w:tcW w:w="851" w:type="dxa"/>
          </w:tcPr>
          <w:p w:rsidR="001209DE" w:rsidRDefault="001209D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659" w:type="dxa"/>
          </w:tcPr>
          <w:p w:rsidR="001209DE" w:rsidRDefault="001209D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работы</w:t>
            </w:r>
          </w:p>
        </w:tc>
        <w:tc>
          <w:tcPr>
            <w:tcW w:w="3773" w:type="dxa"/>
          </w:tcPr>
          <w:p w:rsidR="001209DE" w:rsidRDefault="001209D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2180" w:type="dxa"/>
          </w:tcPr>
          <w:p w:rsidR="001209DE" w:rsidRDefault="001209D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</w:tr>
      <w:tr w:rsidR="001209DE" w:rsidRPr="001571F1">
        <w:tc>
          <w:tcPr>
            <w:tcW w:w="851" w:type="dxa"/>
          </w:tcPr>
          <w:p w:rsidR="001209DE" w:rsidRDefault="001209D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59" w:type="dxa"/>
          </w:tcPr>
          <w:p w:rsidR="001209DE" w:rsidRDefault="001209D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Родительские собрания</w:t>
            </w:r>
          </w:p>
        </w:tc>
        <w:tc>
          <w:tcPr>
            <w:tcW w:w="3773" w:type="dxa"/>
          </w:tcPr>
          <w:p w:rsidR="001209DE" w:rsidRDefault="001209D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Привлечь родителей к обсуждению  дополнительных образовательных программ.</w:t>
            </w:r>
          </w:p>
        </w:tc>
        <w:tc>
          <w:tcPr>
            <w:tcW w:w="2180" w:type="dxa"/>
          </w:tcPr>
          <w:p w:rsidR="001209DE" w:rsidRDefault="001209D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конец сентября 2020г, конец мая 2021г</w:t>
            </w:r>
          </w:p>
        </w:tc>
      </w:tr>
      <w:tr w:rsidR="001209DE" w:rsidRPr="001571F1">
        <w:tc>
          <w:tcPr>
            <w:tcW w:w="851" w:type="dxa"/>
          </w:tcPr>
          <w:p w:rsidR="001209DE" w:rsidRDefault="001209D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59" w:type="dxa"/>
          </w:tcPr>
          <w:p w:rsidR="001209DE" w:rsidRDefault="001209D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Анкетирование</w:t>
            </w:r>
          </w:p>
        </w:tc>
        <w:tc>
          <w:tcPr>
            <w:tcW w:w="3773" w:type="dxa"/>
          </w:tcPr>
          <w:p w:rsidR="001209DE" w:rsidRDefault="001209D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Проверить, удовлетворяют ли образовательные программы запросам родителей, насколько они довольны результатами деятельности своих детей</w:t>
            </w:r>
          </w:p>
        </w:tc>
        <w:tc>
          <w:tcPr>
            <w:tcW w:w="2180" w:type="dxa"/>
          </w:tcPr>
          <w:p w:rsidR="001209DE" w:rsidRDefault="001209D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Декабрь, май</w:t>
            </w:r>
          </w:p>
        </w:tc>
      </w:tr>
      <w:tr w:rsidR="001209DE" w:rsidRPr="001571F1">
        <w:tc>
          <w:tcPr>
            <w:tcW w:w="851" w:type="dxa"/>
          </w:tcPr>
          <w:p w:rsidR="001209DE" w:rsidRDefault="001209D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659" w:type="dxa"/>
          </w:tcPr>
          <w:p w:rsidR="001209DE" w:rsidRDefault="001209D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и групповые консультации</w:t>
            </w:r>
          </w:p>
        </w:tc>
        <w:tc>
          <w:tcPr>
            <w:tcW w:w="3773" w:type="dxa"/>
          </w:tcPr>
          <w:p w:rsidR="001209DE" w:rsidRDefault="001209D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беседы об оказании помощи  подросткам, оказавшимся в трудной жизненной ситуации</w:t>
            </w:r>
          </w:p>
        </w:tc>
        <w:tc>
          <w:tcPr>
            <w:tcW w:w="2180" w:type="dxa"/>
          </w:tcPr>
          <w:p w:rsidR="001209DE" w:rsidRDefault="001209D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</w:tbl>
    <w:p w:rsidR="001209DE" w:rsidRDefault="001209DE" w:rsidP="007E7BB3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1209DE" w:rsidRPr="00814CE8" w:rsidRDefault="001209DE" w:rsidP="00814CE8">
      <w:pPr>
        <w:spacing w:after="0" w:line="240" w:lineRule="auto"/>
        <w:ind w:left="-142" w:firstLine="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IX. </w:t>
      </w:r>
      <w:r w:rsidRPr="00814CE8">
        <w:rPr>
          <w:rFonts w:ascii="Times New Roman" w:hAnsi="Times New Roman" w:cs="Times New Roman"/>
          <w:b/>
          <w:bCs/>
          <w:sz w:val="24"/>
          <w:szCs w:val="24"/>
        </w:rPr>
        <w:t>Работа с родителями</w:t>
      </w:r>
    </w:p>
    <w:tbl>
      <w:tblPr>
        <w:tblW w:w="946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51"/>
        <w:gridCol w:w="3227"/>
        <w:gridCol w:w="3207"/>
        <w:gridCol w:w="2180"/>
      </w:tblGrid>
      <w:tr w:rsidR="001209DE" w:rsidRPr="001571F1">
        <w:tc>
          <w:tcPr>
            <w:tcW w:w="851" w:type="dxa"/>
          </w:tcPr>
          <w:p w:rsidR="001209DE" w:rsidRPr="001571F1" w:rsidRDefault="001209DE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227" w:type="dxa"/>
          </w:tcPr>
          <w:p w:rsidR="001209DE" w:rsidRPr="001571F1" w:rsidRDefault="001209DE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Формы работы</w:t>
            </w:r>
          </w:p>
        </w:tc>
        <w:tc>
          <w:tcPr>
            <w:tcW w:w="3207" w:type="dxa"/>
          </w:tcPr>
          <w:p w:rsidR="001209DE" w:rsidRPr="001571F1" w:rsidRDefault="001209DE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2180" w:type="dxa"/>
          </w:tcPr>
          <w:p w:rsidR="001209DE" w:rsidRPr="001571F1" w:rsidRDefault="001209DE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</w:tr>
      <w:tr w:rsidR="001209DE" w:rsidRPr="001571F1">
        <w:tc>
          <w:tcPr>
            <w:tcW w:w="851" w:type="dxa"/>
          </w:tcPr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7" w:type="dxa"/>
          </w:tcPr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Родительские собрания</w:t>
            </w:r>
          </w:p>
        </w:tc>
        <w:tc>
          <w:tcPr>
            <w:tcW w:w="3207" w:type="dxa"/>
          </w:tcPr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Привлечь родителей к обсуждению  образовательных программ.</w:t>
            </w:r>
          </w:p>
        </w:tc>
        <w:tc>
          <w:tcPr>
            <w:tcW w:w="2180" w:type="dxa"/>
          </w:tcPr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24.09 2020г, конец мая 2021г</w:t>
            </w:r>
          </w:p>
        </w:tc>
      </w:tr>
      <w:tr w:rsidR="001209DE" w:rsidRPr="001571F1">
        <w:tc>
          <w:tcPr>
            <w:tcW w:w="851" w:type="dxa"/>
          </w:tcPr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27" w:type="dxa"/>
          </w:tcPr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Совместные мероприятия</w:t>
            </w:r>
          </w:p>
        </w:tc>
        <w:tc>
          <w:tcPr>
            <w:tcW w:w="3207" w:type="dxa"/>
          </w:tcPr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Поездки на конференции</w:t>
            </w:r>
          </w:p>
        </w:tc>
        <w:tc>
          <w:tcPr>
            <w:tcW w:w="2180" w:type="dxa"/>
          </w:tcPr>
          <w:p w:rsidR="001209DE" w:rsidRPr="001571F1" w:rsidRDefault="001209DE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ноябрь, февраль-апрель</w:t>
            </w:r>
          </w:p>
        </w:tc>
      </w:tr>
      <w:tr w:rsidR="001209DE" w:rsidRPr="001571F1">
        <w:tc>
          <w:tcPr>
            <w:tcW w:w="851" w:type="dxa"/>
          </w:tcPr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27" w:type="dxa"/>
          </w:tcPr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Анкетирование</w:t>
            </w:r>
          </w:p>
        </w:tc>
        <w:tc>
          <w:tcPr>
            <w:tcW w:w="3207" w:type="dxa"/>
          </w:tcPr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Удовлетворяют ли образовательные программы запросам родителей, насколько они довольны результатами деятельности своих детей</w:t>
            </w:r>
          </w:p>
        </w:tc>
        <w:tc>
          <w:tcPr>
            <w:tcW w:w="2180" w:type="dxa"/>
          </w:tcPr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Декабрь, май</w:t>
            </w:r>
          </w:p>
        </w:tc>
      </w:tr>
      <w:tr w:rsidR="001209DE" w:rsidRPr="001571F1">
        <w:tc>
          <w:tcPr>
            <w:tcW w:w="851" w:type="dxa"/>
          </w:tcPr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27" w:type="dxa"/>
          </w:tcPr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Родительская благотворительная  помощь</w:t>
            </w:r>
          </w:p>
        </w:tc>
        <w:tc>
          <w:tcPr>
            <w:tcW w:w="3207" w:type="dxa"/>
          </w:tcPr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Привлечь родителей к оказанию благотворительной помощи в обеспечении образовательного процесса, поездкам детей на конференции</w:t>
            </w: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180" w:type="dxa"/>
          </w:tcPr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1209DE" w:rsidRPr="001571F1">
        <w:tc>
          <w:tcPr>
            <w:tcW w:w="851" w:type="dxa"/>
          </w:tcPr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27" w:type="dxa"/>
          </w:tcPr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Индивидуальные и групповые консультации</w:t>
            </w:r>
          </w:p>
        </w:tc>
        <w:tc>
          <w:tcPr>
            <w:tcW w:w="3207" w:type="dxa"/>
          </w:tcPr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Беседы об оказании помощи  подросткам, оказавшимся в трудной жизненной ситуации</w:t>
            </w:r>
          </w:p>
        </w:tc>
        <w:tc>
          <w:tcPr>
            <w:tcW w:w="2180" w:type="dxa"/>
          </w:tcPr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1209DE" w:rsidRPr="001571F1">
        <w:tc>
          <w:tcPr>
            <w:tcW w:w="851" w:type="dxa"/>
          </w:tcPr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27" w:type="dxa"/>
          </w:tcPr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3207" w:type="dxa"/>
          </w:tcPr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Консультации по работе детей на  компьютерах</w:t>
            </w:r>
          </w:p>
        </w:tc>
        <w:tc>
          <w:tcPr>
            <w:tcW w:w="2180" w:type="dxa"/>
          </w:tcPr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</w:tbl>
    <w:p w:rsidR="001209DE" w:rsidRPr="00814CE8" w:rsidRDefault="001209DE" w:rsidP="00814CE8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1209DE" w:rsidRPr="00814CE8" w:rsidRDefault="001209DE" w:rsidP="00814CE8">
      <w:pPr>
        <w:tabs>
          <w:tab w:val="left" w:pos="567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14CE8">
        <w:rPr>
          <w:rFonts w:ascii="Times New Roman" w:hAnsi="Times New Roman" w:cs="Times New Roman"/>
          <w:b/>
          <w:bCs/>
          <w:sz w:val="24"/>
          <w:szCs w:val="24"/>
        </w:rPr>
        <w:t>Методическая работа</w:t>
      </w:r>
    </w:p>
    <w:p w:rsidR="001209DE" w:rsidRPr="00814CE8" w:rsidRDefault="001209DE" w:rsidP="00814CE8">
      <w:pPr>
        <w:tabs>
          <w:tab w:val="left" w:pos="567"/>
        </w:tabs>
        <w:ind w:left="-851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46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51"/>
        <w:gridCol w:w="3970"/>
        <w:gridCol w:w="2127"/>
        <w:gridCol w:w="2517"/>
      </w:tblGrid>
      <w:tr w:rsidR="001209DE" w:rsidRPr="001571F1">
        <w:tc>
          <w:tcPr>
            <w:tcW w:w="851" w:type="dxa"/>
          </w:tcPr>
          <w:p w:rsidR="001209DE" w:rsidRPr="001571F1" w:rsidRDefault="001209DE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969" w:type="dxa"/>
          </w:tcPr>
          <w:p w:rsidR="001209DE" w:rsidRPr="001571F1" w:rsidRDefault="001209DE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Вид работы</w:t>
            </w:r>
          </w:p>
        </w:tc>
        <w:tc>
          <w:tcPr>
            <w:tcW w:w="2127" w:type="dxa"/>
          </w:tcPr>
          <w:p w:rsidR="001209DE" w:rsidRPr="001571F1" w:rsidRDefault="001209DE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Срок исполнения</w:t>
            </w:r>
          </w:p>
        </w:tc>
        <w:tc>
          <w:tcPr>
            <w:tcW w:w="2516" w:type="dxa"/>
          </w:tcPr>
          <w:p w:rsidR="001209DE" w:rsidRPr="001571F1" w:rsidRDefault="001209DE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Адрес и форма отчетности</w:t>
            </w:r>
          </w:p>
        </w:tc>
      </w:tr>
      <w:tr w:rsidR="001209DE" w:rsidRPr="001571F1">
        <w:tc>
          <w:tcPr>
            <w:tcW w:w="851" w:type="dxa"/>
          </w:tcPr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Переработка собственной программы согласно современным требованиям.</w:t>
            </w:r>
          </w:p>
        </w:tc>
        <w:tc>
          <w:tcPr>
            <w:tcW w:w="2127" w:type="dxa"/>
          </w:tcPr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16" w:type="dxa"/>
          </w:tcPr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Тематические планы</w:t>
            </w:r>
          </w:p>
        </w:tc>
      </w:tr>
      <w:tr w:rsidR="001209DE" w:rsidRPr="001571F1">
        <w:tc>
          <w:tcPr>
            <w:tcW w:w="851" w:type="dxa"/>
          </w:tcPr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методических пособий для проведения занятий </w:t>
            </w:r>
          </w:p>
        </w:tc>
        <w:tc>
          <w:tcPr>
            <w:tcW w:w="2127" w:type="dxa"/>
          </w:tcPr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516" w:type="dxa"/>
          </w:tcPr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Карточки, брошюры</w:t>
            </w:r>
          </w:p>
        </w:tc>
      </w:tr>
      <w:tr w:rsidR="001209DE" w:rsidRPr="001571F1">
        <w:tc>
          <w:tcPr>
            <w:tcW w:w="851" w:type="dxa"/>
          </w:tcPr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1209DE" w:rsidRPr="001571F1" w:rsidRDefault="00120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Использование новых компьютерных средств обучения (программные разработки сайта «Инфоурок», портала «Творческих учителей», видеоуроков  РЭШ, Современного учительского портала, Учительского портала, образовательной социальной сети)</w:t>
            </w:r>
          </w:p>
        </w:tc>
        <w:tc>
          <w:tcPr>
            <w:tcW w:w="2127" w:type="dxa"/>
          </w:tcPr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516" w:type="dxa"/>
          </w:tcPr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Тематические планы</w:t>
            </w:r>
          </w:p>
        </w:tc>
      </w:tr>
      <w:tr w:rsidR="001209DE" w:rsidRPr="001571F1">
        <w:trPr>
          <w:trHeight w:val="654"/>
        </w:trPr>
        <w:tc>
          <w:tcPr>
            <w:tcW w:w="851" w:type="dxa"/>
          </w:tcPr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1209DE" w:rsidRPr="001571F1" w:rsidRDefault="00120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Изучение цифровых ресурсов для дистанционного обучения детей</w:t>
            </w:r>
          </w:p>
        </w:tc>
        <w:tc>
          <w:tcPr>
            <w:tcW w:w="2127" w:type="dxa"/>
          </w:tcPr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16" w:type="dxa"/>
          </w:tcPr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Проведение занятий</w:t>
            </w:r>
          </w:p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On-line</w:t>
            </w:r>
          </w:p>
        </w:tc>
      </w:tr>
      <w:tr w:rsidR="001209DE" w:rsidRPr="001571F1">
        <w:tc>
          <w:tcPr>
            <w:tcW w:w="851" w:type="dxa"/>
          </w:tcPr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Посещение занятий у ПДО объединения</w:t>
            </w:r>
          </w:p>
        </w:tc>
        <w:tc>
          <w:tcPr>
            <w:tcW w:w="2127" w:type="dxa"/>
          </w:tcPr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2516" w:type="dxa"/>
          </w:tcPr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9DE" w:rsidRPr="001571F1">
        <w:tc>
          <w:tcPr>
            <w:tcW w:w="851" w:type="dxa"/>
          </w:tcPr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 xml:space="preserve">Работа в проблемных, творческих, экспериментальных группах </w:t>
            </w:r>
          </w:p>
        </w:tc>
        <w:tc>
          <w:tcPr>
            <w:tcW w:w="2127" w:type="dxa"/>
          </w:tcPr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16" w:type="dxa"/>
          </w:tcPr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Методический отдел учреждения</w:t>
            </w:r>
          </w:p>
        </w:tc>
      </w:tr>
      <w:tr w:rsidR="001209DE" w:rsidRPr="001571F1">
        <w:tc>
          <w:tcPr>
            <w:tcW w:w="851" w:type="dxa"/>
          </w:tcPr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Участие в работе малых педсоветов, семинаров и др.</w:t>
            </w:r>
          </w:p>
        </w:tc>
        <w:tc>
          <w:tcPr>
            <w:tcW w:w="2127" w:type="dxa"/>
          </w:tcPr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516" w:type="dxa"/>
          </w:tcPr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9DE" w:rsidRPr="001571F1">
        <w:tc>
          <w:tcPr>
            <w:tcW w:w="851" w:type="dxa"/>
          </w:tcPr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1209DE" w:rsidRPr="001571F1" w:rsidRDefault="00120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Участие в областной научно-</w:t>
            </w:r>
            <w:r w:rsidRPr="001571F1">
              <w:rPr>
                <w:rFonts w:ascii="Times New Roman" w:hAnsi="Times New Roman" w:cs="Times New Roman"/>
                <w:sz w:val="24"/>
                <w:szCs w:val="24"/>
              </w:rPr>
              <w:br/>
              <w:t>практической конференции</w:t>
            </w:r>
            <w:r w:rsidRPr="001571F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«Информационные </w:t>
            </w:r>
            <w:r w:rsidRPr="001571F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технологии  в образовании– 2020» в качестве слушателя                 </w:t>
            </w:r>
          </w:p>
        </w:tc>
        <w:tc>
          <w:tcPr>
            <w:tcW w:w="2127" w:type="dxa"/>
          </w:tcPr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516" w:type="dxa"/>
          </w:tcPr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Сертификат,</w:t>
            </w:r>
          </w:p>
        </w:tc>
      </w:tr>
      <w:tr w:rsidR="001209DE" w:rsidRPr="001571F1">
        <w:trPr>
          <w:trHeight w:val="510"/>
        </w:trPr>
        <w:tc>
          <w:tcPr>
            <w:tcW w:w="851" w:type="dxa"/>
            <w:vMerge w:val="restart"/>
          </w:tcPr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</w:t>
            </w:r>
          </w:p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1209DE" w:rsidRPr="001571F1" w:rsidRDefault="001209DE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По плану учреждения</w:t>
            </w:r>
          </w:p>
        </w:tc>
        <w:tc>
          <w:tcPr>
            <w:tcW w:w="2516" w:type="dxa"/>
          </w:tcPr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удостоверение</w:t>
            </w:r>
          </w:p>
        </w:tc>
      </w:tr>
      <w:tr w:rsidR="001209DE" w:rsidRPr="001571F1">
        <w:trPr>
          <w:trHeight w:val="330"/>
        </w:trPr>
        <w:tc>
          <w:tcPr>
            <w:tcW w:w="851" w:type="dxa"/>
            <w:vMerge/>
            <w:vAlign w:val="center"/>
          </w:tcPr>
          <w:p w:rsidR="001209DE" w:rsidRPr="001571F1" w:rsidRDefault="001209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Самостоятельно</w:t>
            </w:r>
          </w:p>
        </w:tc>
        <w:tc>
          <w:tcPr>
            <w:tcW w:w="2127" w:type="dxa"/>
          </w:tcPr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516" w:type="dxa"/>
          </w:tcPr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9DE" w:rsidRPr="001571F1">
        <w:trPr>
          <w:trHeight w:val="330"/>
        </w:trPr>
        <w:tc>
          <w:tcPr>
            <w:tcW w:w="851" w:type="dxa"/>
          </w:tcPr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Участие в педагогических конкурсах</w:t>
            </w:r>
          </w:p>
        </w:tc>
        <w:tc>
          <w:tcPr>
            <w:tcW w:w="2127" w:type="dxa"/>
          </w:tcPr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16" w:type="dxa"/>
          </w:tcPr>
          <w:p w:rsidR="001209DE" w:rsidRPr="001571F1" w:rsidRDefault="001209D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Сертификат, свидетельство, диплом</w:t>
            </w:r>
          </w:p>
        </w:tc>
      </w:tr>
    </w:tbl>
    <w:p w:rsidR="001209DE" w:rsidRPr="00814CE8" w:rsidRDefault="001209DE" w:rsidP="00814CE8">
      <w:pPr>
        <w:tabs>
          <w:tab w:val="left" w:pos="567"/>
        </w:tabs>
        <w:ind w:left="-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209DE" w:rsidRDefault="001209DE" w:rsidP="00814CE8">
      <w:pPr>
        <w:tabs>
          <w:tab w:val="left" w:pos="567"/>
        </w:tabs>
        <w:spacing w:after="0" w:line="240" w:lineRule="auto"/>
        <w:ind w:left="-85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b/>
          <w:bCs/>
          <w:sz w:val="24"/>
          <w:szCs w:val="24"/>
        </w:rPr>
        <w:t>. РАБОТА В ЛЕТНИЙ ПЕРИОД</w:t>
      </w:r>
    </w:p>
    <w:p w:rsidR="001209DE" w:rsidRPr="00814CE8" w:rsidRDefault="001209DE" w:rsidP="00814CE8">
      <w:pPr>
        <w:tabs>
          <w:tab w:val="left" w:pos="567"/>
        </w:tabs>
        <w:ind w:left="-851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46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52"/>
        <w:gridCol w:w="4253"/>
        <w:gridCol w:w="2180"/>
        <w:gridCol w:w="2180"/>
      </w:tblGrid>
      <w:tr w:rsidR="001209DE" w:rsidRPr="001571F1">
        <w:tc>
          <w:tcPr>
            <w:tcW w:w="852" w:type="dxa"/>
          </w:tcPr>
          <w:p w:rsidR="001209DE" w:rsidRPr="001571F1" w:rsidRDefault="001209DE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№п/п</w:t>
            </w:r>
          </w:p>
        </w:tc>
        <w:tc>
          <w:tcPr>
            <w:tcW w:w="4253" w:type="dxa"/>
          </w:tcPr>
          <w:p w:rsidR="001209DE" w:rsidRPr="001571F1" w:rsidRDefault="001209DE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Виды занятий</w:t>
            </w:r>
          </w:p>
        </w:tc>
        <w:tc>
          <w:tcPr>
            <w:tcW w:w="2180" w:type="dxa"/>
          </w:tcPr>
          <w:p w:rsidR="001209DE" w:rsidRPr="001571F1" w:rsidRDefault="001209DE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2180" w:type="dxa"/>
          </w:tcPr>
          <w:p w:rsidR="001209DE" w:rsidRPr="001571F1" w:rsidRDefault="001209DE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Форма отчетности</w:t>
            </w:r>
          </w:p>
        </w:tc>
      </w:tr>
      <w:tr w:rsidR="001209DE" w:rsidRPr="001571F1">
        <w:tc>
          <w:tcPr>
            <w:tcW w:w="852" w:type="dxa"/>
          </w:tcPr>
          <w:p w:rsidR="001209DE" w:rsidRPr="001571F1" w:rsidRDefault="001209DE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253" w:type="dxa"/>
          </w:tcPr>
          <w:p w:rsidR="001209DE" w:rsidRPr="001571F1" w:rsidRDefault="001209DE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Работа в летней профильной смене приходящего лагеря с дневным пребыванием детей «Юный техник»</w:t>
            </w:r>
          </w:p>
        </w:tc>
        <w:tc>
          <w:tcPr>
            <w:tcW w:w="2180" w:type="dxa"/>
          </w:tcPr>
          <w:p w:rsidR="001209DE" w:rsidRPr="001571F1" w:rsidRDefault="001209DE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180" w:type="dxa"/>
          </w:tcPr>
          <w:p w:rsidR="001209DE" w:rsidRPr="001571F1" w:rsidRDefault="001209DE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журнал</w:t>
            </w:r>
          </w:p>
        </w:tc>
      </w:tr>
    </w:tbl>
    <w:p w:rsidR="001209DE" w:rsidRPr="00814CE8" w:rsidRDefault="001209DE" w:rsidP="00814CE8">
      <w:pPr>
        <w:tabs>
          <w:tab w:val="left" w:pos="567"/>
        </w:tabs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1209DE" w:rsidRDefault="001209DE" w:rsidP="00814CE8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XI</w:t>
      </w:r>
      <w:r>
        <w:rPr>
          <w:rFonts w:ascii="Times New Roman" w:hAnsi="Times New Roman" w:cs="Times New Roman"/>
          <w:b/>
          <w:bCs/>
          <w:sz w:val="24"/>
          <w:szCs w:val="24"/>
        </w:rPr>
        <w:t>. ОПЫТНО-ЭКСПЕРИМЕНТАЛЬНАЯ И НАУЧНО-ИССЛЕДОВАТЕЛЬСКАЯ РАБОТА</w:t>
      </w:r>
    </w:p>
    <w:p w:rsidR="001209DE" w:rsidRPr="00814CE8" w:rsidRDefault="001209DE" w:rsidP="00814CE8">
      <w:pPr>
        <w:tabs>
          <w:tab w:val="left" w:pos="567"/>
        </w:tabs>
        <w:ind w:left="-851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51"/>
        <w:gridCol w:w="4252"/>
        <w:gridCol w:w="2180"/>
        <w:gridCol w:w="2180"/>
      </w:tblGrid>
      <w:tr w:rsidR="001209DE" w:rsidRPr="001571F1">
        <w:tc>
          <w:tcPr>
            <w:tcW w:w="851" w:type="dxa"/>
          </w:tcPr>
          <w:p w:rsidR="001209DE" w:rsidRPr="001571F1" w:rsidRDefault="001209DE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№п/п</w:t>
            </w:r>
          </w:p>
        </w:tc>
        <w:tc>
          <w:tcPr>
            <w:tcW w:w="4252" w:type="dxa"/>
          </w:tcPr>
          <w:p w:rsidR="001209DE" w:rsidRPr="001571F1" w:rsidRDefault="001209DE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Вид деятельности</w:t>
            </w:r>
          </w:p>
        </w:tc>
        <w:tc>
          <w:tcPr>
            <w:tcW w:w="2180" w:type="dxa"/>
          </w:tcPr>
          <w:p w:rsidR="001209DE" w:rsidRPr="001571F1" w:rsidRDefault="001209DE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2180" w:type="dxa"/>
          </w:tcPr>
          <w:p w:rsidR="001209DE" w:rsidRPr="001571F1" w:rsidRDefault="001209DE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Форма отчетности</w:t>
            </w:r>
          </w:p>
        </w:tc>
      </w:tr>
      <w:tr w:rsidR="001209DE" w:rsidRPr="001571F1">
        <w:tc>
          <w:tcPr>
            <w:tcW w:w="851" w:type="dxa"/>
          </w:tcPr>
          <w:p w:rsidR="001209DE" w:rsidRPr="001571F1" w:rsidRDefault="001209DE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1209DE" w:rsidRPr="001571F1" w:rsidRDefault="001209DE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Подготовка учащихся объединения к участию в городских, областных, российских научно-технических конференциях</w:t>
            </w:r>
          </w:p>
        </w:tc>
        <w:tc>
          <w:tcPr>
            <w:tcW w:w="2180" w:type="dxa"/>
          </w:tcPr>
          <w:p w:rsidR="001209DE" w:rsidRPr="001571F1" w:rsidRDefault="001209DE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80" w:type="dxa"/>
          </w:tcPr>
          <w:p w:rsidR="001209DE" w:rsidRPr="001571F1" w:rsidRDefault="001209DE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1F1">
              <w:rPr>
                <w:rFonts w:ascii="Times New Roman" w:hAnsi="Times New Roman" w:cs="Times New Roman"/>
                <w:sz w:val="24"/>
                <w:szCs w:val="24"/>
              </w:rPr>
              <w:t>Отчеты об участии в мероприятиях</w:t>
            </w:r>
          </w:p>
        </w:tc>
      </w:tr>
    </w:tbl>
    <w:p w:rsidR="001209DE" w:rsidRPr="00814CE8" w:rsidRDefault="001209DE" w:rsidP="00814CE8">
      <w:pPr>
        <w:tabs>
          <w:tab w:val="left" w:pos="567"/>
        </w:tabs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1209DE" w:rsidRDefault="001209DE" w:rsidP="00814CE8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XII</w:t>
      </w:r>
      <w:r>
        <w:rPr>
          <w:rFonts w:ascii="Times New Roman" w:hAnsi="Times New Roman" w:cs="Times New Roman"/>
          <w:b/>
          <w:bCs/>
          <w:sz w:val="24"/>
          <w:szCs w:val="24"/>
        </w:rPr>
        <w:t>. ДРУГИЕ ВИДЫ РАБОТ</w:t>
      </w:r>
    </w:p>
    <w:p w:rsidR="001209DE" w:rsidRPr="00814CE8" w:rsidRDefault="001209DE" w:rsidP="00814CE8">
      <w:pPr>
        <w:tabs>
          <w:tab w:val="left" w:pos="567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814CE8">
        <w:rPr>
          <w:rFonts w:ascii="Times New Roman" w:hAnsi="Times New Roman" w:cs="Times New Roman"/>
          <w:sz w:val="24"/>
          <w:szCs w:val="24"/>
        </w:rPr>
        <w:t xml:space="preserve">Помощь в подготовке и проведении  мероприятий, проводимых на  станции юных техников – постоянно.                                       </w:t>
      </w:r>
    </w:p>
    <w:p w:rsidR="001209DE" w:rsidRDefault="001209DE" w:rsidP="00814CE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XIII</w:t>
      </w:r>
      <w:r>
        <w:rPr>
          <w:rFonts w:ascii="Times New Roman" w:hAnsi="Times New Roman" w:cs="Times New Roman"/>
          <w:b/>
          <w:bCs/>
          <w:sz w:val="24"/>
          <w:szCs w:val="24"/>
        </w:rPr>
        <w:t>. УЧАСТИЕ В СОВЕЩАНИЯХ СЮТ</w:t>
      </w:r>
    </w:p>
    <w:p w:rsidR="001209DE" w:rsidRPr="00814CE8" w:rsidRDefault="001209DE" w:rsidP="00814CE8">
      <w:pPr>
        <w:rPr>
          <w:rFonts w:ascii="Times New Roman" w:hAnsi="Times New Roman" w:cs="Times New Roman"/>
          <w:sz w:val="24"/>
          <w:szCs w:val="24"/>
        </w:rPr>
      </w:pPr>
      <w:r w:rsidRPr="00814CE8">
        <w:rPr>
          <w:rFonts w:ascii="Times New Roman" w:hAnsi="Times New Roman" w:cs="Times New Roman"/>
          <w:sz w:val="24"/>
          <w:szCs w:val="24"/>
        </w:rPr>
        <w:t>Планерные заседания педагогов СЮТ</w:t>
      </w:r>
      <w:r w:rsidRPr="00814CE8">
        <w:rPr>
          <w:rFonts w:ascii="Times New Roman" w:hAnsi="Times New Roman" w:cs="Times New Roman"/>
          <w:sz w:val="24"/>
          <w:szCs w:val="24"/>
        </w:rPr>
        <w:tab/>
        <w:t>- ежемесячно – 1 раз.</w:t>
      </w:r>
    </w:p>
    <w:p w:rsidR="001209DE" w:rsidRPr="00814CE8" w:rsidRDefault="001209DE" w:rsidP="001569A1">
      <w:pPr>
        <w:spacing w:after="0" w:line="240" w:lineRule="auto"/>
        <w:ind w:left="-142" w:firstLine="142"/>
        <w:jc w:val="center"/>
        <w:rPr>
          <w:rFonts w:ascii="Times New Roman" w:hAnsi="Times New Roman" w:cs="Times New Roman"/>
          <w:sz w:val="24"/>
          <w:szCs w:val="24"/>
        </w:rPr>
      </w:pPr>
    </w:p>
    <w:p w:rsidR="001209DE" w:rsidRPr="00814CE8" w:rsidRDefault="001209DE" w:rsidP="007E7BB3">
      <w:pPr>
        <w:tabs>
          <w:tab w:val="left" w:pos="567"/>
        </w:tabs>
        <w:spacing w:after="0" w:line="240" w:lineRule="auto"/>
        <w:ind w:left="-85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209DE" w:rsidRDefault="001209DE" w:rsidP="007E7BB3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209DE" w:rsidRDefault="001209DE" w:rsidP="007E7BB3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209DE" w:rsidRDefault="001209DE" w:rsidP="00097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209DE" w:rsidRDefault="001209DE" w:rsidP="00097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209DE" w:rsidRDefault="001209DE" w:rsidP="00097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209DE" w:rsidRDefault="001209DE" w:rsidP="00097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209DE" w:rsidRDefault="001209DE" w:rsidP="00097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209DE" w:rsidRDefault="001209DE" w:rsidP="00097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209DE" w:rsidRDefault="001209DE" w:rsidP="00097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209DE" w:rsidRDefault="001209DE" w:rsidP="00097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209DE" w:rsidRDefault="001209DE" w:rsidP="00097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209DE" w:rsidRDefault="001209DE" w:rsidP="00097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209DE" w:rsidRDefault="001209DE" w:rsidP="00097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209DE" w:rsidRDefault="001209DE" w:rsidP="00097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209DE" w:rsidRDefault="001209DE" w:rsidP="00097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209DE" w:rsidRDefault="001209DE" w:rsidP="00097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209DE" w:rsidRDefault="001209DE" w:rsidP="00097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209DE" w:rsidRDefault="001209DE" w:rsidP="00097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209DE" w:rsidRDefault="001209DE" w:rsidP="00097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209DE" w:rsidRDefault="001209DE" w:rsidP="00097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209DE" w:rsidRDefault="001209DE" w:rsidP="00FE2894">
      <w:pPr>
        <w:tabs>
          <w:tab w:val="left" w:pos="100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209DE" w:rsidRDefault="001209DE" w:rsidP="00FE2894">
      <w:pPr>
        <w:tabs>
          <w:tab w:val="left" w:pos="100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209DE" w:rsidRDefault="001209DE" w:rsidP="00FE2894">
      <w:pPr>
        <w:tabs>
          <w:tab w:val="left" w:pos="100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209DE" w:rsidRDefault="001209DE" w:rsidP="00FE2894">
      <w:pPr>
        <w:tabs>
          <w:tab w:val="left" w:pos="100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209DE" w:rsidRDefault="001209DE" w:rsidP="00FE2894">
      <w:pPr>
        <w:tabs>
          <w:tab w:val="left" w:pos="100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209DE" w:rsidRDefault="001209DE" w:rsidP="00FE2894">
      <w:pPr>
        <w:tabs>
          <w:tab w:val="left" w:pos="100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209DE" w:rsidRDefault="001209DE" w:rsidP="00FE2894">
      <w:pPr>
        <w:tabs>
          <w:tab w:val="left" w:pos="100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209DE" w:rsidRDefault="001209DE" w:rsidP="00FE2894">
      <w:pPr>
        <w:tabs>
          <w:tab w:val="left" w:pos="100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209DE" w:rsidRDefault="001209DE" w:rsidP="00FE2894">
      <w:pPr>
        <w:tabs>
          <w:tab w:val="left" w:pos="100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209DE" w:rsidRDefault="001209DE" w:rsidP="00FE2894">
      <w:pPr>
        <w:tabs>
          <w:tab w:val="left" w:pos="100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209DE" w:rsidRDefault="001209DE" w:rsidP="00FE2894">
      <w:pPr>
        <w:tabs>
          <w:tab w:val="left" w:pos="100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209DE" w:rsidRDefault="001209DE" w:rsidP="00FE2894">
      <w:pPr>
        <w:tabs>
          <w:tab w:val="left" w:pos="100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209DE" w:rsidRDefault="001209DE" w:rsidP="00FE2894">
      <w:pPr>
        <w:tabs>
          <w:tab w:val="left" w:pos="100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209DE" w:rsidRDefault="001209DE" w:rsidP="00FE2894">
      <w:pPr>
        <w:tabs>
          <w:tab w:val="left" w:pos="100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209DE" w:rsidRDefault="001209DE" w:rsidP="00FE2894">
      <w:pPr>
        <w:tabs>
          <w:tab w:val="left" w:pos="100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209DE" w:rsidRDefault="001209DE" w:rsidP="00FE2894">
      <w:pPr>
        <w:tabs>
          <w:tab w:val="left" w:pos="100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209DE" w:rsidRDefault="001209DE" w:rsidP="00FE2894">
      <w:pPr>
        <w:tabs>
          <w:tab w:val="left" w:pos="100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209DE" w:rsidRDefault="001209DE" w:rsidP="00FE2894">
      <w:pPr>
        <w:tabs>
          <w:tab w:val="left" w:pos="100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209DE" w:rsidRDefault="001209DE" w:rsidP="00FE2894">
      <w:pPr>
        <w:tabs>
          <w:tab w:val="left" w:pos="100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209DE" w:rsidRDefault="001209DE" w:rsidP="00FE2894">
      <w:pPr>
        <w:tabs>
          <w:tab w:val="left" w:pos="100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209DE" w:rsidRDefault="001209DE" w:rsidP="00FE2894">
      <w:pPr>
        <w:tabs>
          <w:tab w:val="left" w:pos="100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209DE" w:rsidRDefault="001209DE" w:rsidP="00FE2894">
      <w:pPr>
        <w:tabs>
          <w:tab w:val="left" w:pos="100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209DE" w:rsidRDefault="001209DE" w:rsidP="00FE2894">
      <w:pPr>
        <w:tabs>
          <w:tab w:val="left" w:pos="100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209DE" w:rsidRDefault="001209DE" w:rsidP="00FE2894">
      <w:pPr>
        <w:tabs>
          <w:tab w:val="left" w:pos="100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209DE" w:rsidRDefault="001209DE" w:rsidP="00FE2894">
      <w:pPr>
        <w:tabs>
          <w:tab w:val="left" w:pos="100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209DE" w:rsidRDefault="001209DE" w:rsidP="00FE2894">
      <w:pPr>
        <w:tabs>
          <w:tab w:val="left" w:pos="100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209DE" w:rsidRDefault="001209DE" w:rsidP="00FE2894">
      <w:pPr>
        <w:tabs>
          <w:tab w:val="left" w:pos="100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209DE" w:rsidRDefault="001209DE" w:rsidP="00FE2894">
      <w:pPr>
        <w:tabs>
          <w:tab w:val="left" w:pos="100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209DE" w:rsidRDefault="001209DE" w:rsidP="00FE2894">
      <w:pPr>
        <w:tabs>
          <w:tab w:val="left" w:pos="100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209DE" w:rsidRPr="00FE2894" w:rsidRDefault="001209DE" w:rsidP="00FE2894">
      <w:pPr>
        <w:tabs>
          <w:tab w:val="left" w:pos="100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ПРИЛОЖЕНИЯ</w:t>
      </w:r>
    </w:p>
    <w:p w:rsidR="001209DE" w:rsidRPr="00FE2894" w:rsidRDefault="001209DE" w:rsidP="00FE289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209DE" w:rsidRPr="00FE2894" w:rsidRDefault="001209DE" w:rsidP="00FE289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Приложение 1.</w:t>
      </w:r>
    </w:p>
    <w:p w:rsidR="001209DE" w:rsidRPr="00FE2894" w:rsidRDefault="001209DE" w:rsidP="00FE2894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ПРАВИЛА  ТЕХНИКИ  БЕЗОПАСНОСТИ.</w:t>
      </w:r>
    </w:p>
    <w:p w:rsidR="001209DE" w:rsidRPr="00FE2894" w:rsidRDefault="001209DE" w:rsidP="00FE289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При работе с компьютером запрещается:</w:t>
      </w:r>
    </w:p>
    <w:p w:rsidR="001209DE" w:rsidRPr="00FE2894" w:rsidRDefault="001209DE" w:rsidP="00FE289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1.Включать и выключать аппаратуру без указаний преподавателя;</w:t>
      </w:r>
    </w:p>
    <w:p w:rsidR="001209DE" w:rsidRPr="00FE2894" w:rsidRDefault="001209DE" w:rsidP="00FE289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2.Прикасаться к разъёмам соединительных кабелей, питающим проводом;</w:t>
      </w:r>
    </w:p>
    <w:p w:rsidR="001209DE" w:rsidRPr="00FE2894" w:rsidRDefault="001209DE" w:rsidP="00FE289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3.Прикасаться к экрану и к тыльной стороне монитора, клавиатуры;</w:t>
      </w:r>
    </w:p>
    <w:p w:rsidR="001209DE" w:rsidRPr="00FE2894" w:rsidRDefault="001209DE" w:rsidP="00FE289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4.Работать влажными руками;</w:t>
      </w:r>
    </w:p>
    <w:p w:rsidR="001209DE" w:rsidRPr="00FE2894" w:rsidRDefault="001209DE" w:rsidP="00FE289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5.Держать на рабочем месте предметы, не требующиеся при выполнении задания и также класть диски, книги, тетради на монитор и клавиатуру;</w:t>
      </w:r>
    </w:p>
    <w:p w:rsidR="001209DE" w:rsidRPr="00FE2894" w:rsidRDefault="001209DE" w:rsidP="00FE289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6.Продолжать работу при появлении запаха (в этом случаи следует срочно отключить электропитание);</w:t>
      </w:r>
    </w:p>
    <w:p w:rsidR="001209DE" w:rsidRPr="00FE2894" w:rsidRDefault="001209DE" w:rsidP="00FE289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7.Самостоятельно устранять неисправности в компьютере;</w:t>
      </w:r>
    </w:p>
    <w:p w:rsidR="001209DE" w:rsidRPr="00FE2894" w:rsidRDefault="001209DE" w:rsidP="00FE289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8.Работать при плохом освещении;</w:t>
      </w:r>
    </w:p>
    <w:p w:rsidR="001209DE" w:rsidRPr="00FE2894" w:rsidRDefault="001209DE" w:rsidP="00FE289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9.Работать при плохом самочувствии.</w:t>
      </w:r>
    </w:p>
    <w:p w:rsidR="001209DE" w:rsidRPr="00FE2894" w:rsidRDefault="001209DE" w:rsidP="00FE289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209DE" w:rsidRPr="00FE2894" w:rsidRDefault="001209DE" w:rsidP="00FE289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Приложение 2. </w:t>
      </w:r>
      <w:r w:rsidRPr="00FE289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ПРАКТИЧЕСКИЕ РАБОТЫ</w:t>
      </w:r>
    </w:p>
    <w:p w:rsidR="001209DE" w:rsidRDefault="001209DE" w:rsidP="00FE28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209DE" w:rsidRPr="005E7F31" w:rsidRDefault="001209DE" w:rsidP="005E7F31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5E7F31"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Кроссворд </w:t>
      </w:r>
    </w:p>
    <w:p w:rsidR="001209DE" w:rsidRPr="005E7F31" w:rsidRDefault="001209DE" w:rsidP="005E7F31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5E7F31"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  <w:t>«Устройство компьютера»</w:t>
      </w:r>
    </w:p>
    <w:p w:rsidR="001209DE" w:rsidRPr="0074674C" w:rsidRDefault="001209DE" w:rsidP="005E7F31">
      <w:p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1209DE" w:rsidRPr="002F1442" w:rsidRDefault="001209DE" w:rsidP="005E7F3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1571F1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 0" o:spid="_x0000_i1025" type="#_x0000_t75" style="width:447.75pt;height:345pt;visibility:visible">
            <v:imagedata r:id="rId6" o:title=""/>
          </v:shape>
        </w:pict>
      </w:r>
    </w:p>
    <w:p w:rsidR="001209DE" w:rsidRDefault="001209DE" w:rsidP="005E7F31">
      <w:pPr>
        <w:spacing w:before="100" w:beforeAutospacing="1" w:after="100" w:afterAutospacing="1" w:line="240" w:lineRule="auto"/>
        <w:outlineLvl w:val="1"/>
        <w:rPr>
          <w:rFonts w:ascii="Times New Roman" w:hAnsi="Times New Roman" w:cs="Times New Roman"/>
          <w:b/>
          <w:bCs/>
          <w:sz w:val="36"/>
          <w:szCs w:val="36"/>
          <w:lang w:eastAsia="ru-RU"/>
        </w:rPr>
      </w:pPr>
    </w:p>
    <w:p w:rsidR="001209DE" w:rsidRPr="005E7F31" w:rsidRDefault="001209DE" w:rsidP="005E7F31">
      <w:pPr>
        <w:spacing w:before="100" w:beforeAutospacing="1" w:after="100" w:afterAutospacing="1" w:line="240" w:lineRule="auto"/>
        <w:outlineLvl w:val="1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E7F3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Вопросы по горизонтали: </w:t>
      </w:r>
    </w:p>
    <w:p w:rsidR="001209DE" w:rsidRPr="005E7F31" w:rsidRDefault="001209DE" w:rsidP="005E7F3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E7F31">
        <w:rPr>
          <w:rFonts w:ascii="Times New Roman" w:hAnsi="Times New Roman" w:cs="Times New Roman"/>
          <w:sz w:val="24"/>
          <w:szCs w:val="24"/>
          <w:lang w:eastAsia="ru-RU"/>
        </w:rPr>
        <w:t xml:space="preserve">3. Устройство воспроизведения звука </w:t>
      </w:r>
      <w:r w:rsidRPr="005E7F31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4. … содержит большое количество кнопок </w:t>
      </w:r>
      <w:r w:rsidRPr="005E7F31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5. Графический процессор </w:t>
      </w:r>
      <w:r w:rsidRPr="005E7F31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6. Главная часть системного блока </w:t>
      </w:r>
      <w:r w:rsidRPr="005E7F31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7. Бывает полевая, ручная и компьютерная </w:t>
      </w:r>
      <w:r w:rsidRPr="005E7F31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8. Отверстие для подключения различных устройств </w:t>
      </w:r>
      <w:r w:rsidRPr="005E7F31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10. Шлейф, а по другому… </w:t>
      </w:r>
      <w:r w:rsidRPr="005E7F31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12. Устройство сканирования информации </w:t>
      </w:r>
      <w:r w:rsidRPr="005E7F31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13. Устройство отображения информации </w:t>
      </w:r>
      <w:r w:rsidRPr="005E7F31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14. Их множество на клавиатуре </w:t>
      </w:r>
      <w:r w:rsidRPr="005E7F31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16. Звуковая… </w:t>
      </w:r>
      <w:r w:rsidRPr="005E7F31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17. Устройство ввода звуковой информации. </w:t>
      </w:r>
    </w:p>
    <w:p w:rsidR="001209DE" w:rsidRPr="005E7F31" w:rsidRDefault="001209DE" w:rsidP="005E7F31">
      <w:pPr>
        <w:spacing w:before="100" w:beforeAutospacing="1" w:after="100" w:afterAutospacing="1" w:line="240" w:lineRule="auto"/>
        <w:outlineLvl w:val="1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E7F3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Вопросы по вертикали: </w:t>
      </w:r>
    </w:p>
    <w:p w:rsidR="001209DE" w:rsidRPr="005E7F31" w:rsidRDefault="001209DE" w:rsidP="005E7F3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E7F31">
        <w:rPr>
          <w:rFonts w:ascii="Times New Roman" w:hAnsi="Times New Roman" w:cs="Times New Roman"/>
          <w:sz w:val="24"/>
          <w:szCs w:val="24"/>
          <w:lang w:eastAsia="ru-RU"/>
        </w:rPr>
        <w:t xml:space="preserve">1. Системная плата </w:t>
      </w:r>
      <w:r w:rsidRPr="005E7F31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2. Жесткий… </w:t>
      </w:r>
      <w:r w:rsidRPr="005E7F31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3. Устройство охлаждения </w:t>
      </w:r>
      <w:r w:rsidRPr="005E7F31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4. Как называется одним словом монитор, системный блок, клавиатура, мышь </w:t>
      </w:r>
      <w:r w:rsidRPr="005E7F31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9. Устройство передачи графической информации в печатном виде </w:t>
      </w:r>
      <w:r w:rsidRPr="005E7F31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10. Оперативная… </w:t>
      </w:r>
      <w:r w:rsidRPr="005E7F31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11. Устройство ввода гибких дисков </w:t>
      </w:r>
      <w:r w:rsidRPr="005E7F31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13. Устройство выхода в Интернет </w:t>
      </w:r>
      <w:r w:rsidRPr="005E7F31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15. Центральное устройство ЭВМ </w:t>
      </w:r>
    </w:p>
    <w:p w:rsidR="001209DE" w:rsidRPr="005E7F31" w:rsidRDefault="001209DE" w:rsidP="005E7F31">
      <w:pPr>
        <w:spacing w:before="100" w:beforeAutospacing="1" w:after="100" w:afterAutospacing="1" w:line="240" w:lineRule="auto"/>
        <w:outlineLvl w:val="1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E7F3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Ответы на кроссворд: </w:t>
      </w:r>
    </w:p>
    <w:p w:rsidR="001209DE" w:rsidRPr="005E7F31" w:rsidRDefault="001209DE" w:rsidP="005E7F3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E7F31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По вертикали:</w:t>
      </w:r>
      <w:r w:rsidRPr="005E7F31">
        <w:rPr>
          <w:rFonts w:ascii="Times New Roman" w:hAnsi="Times New Roman" w:cs="Times New Roman"/>
          <w:sz w:val="24"/>
          <w:szCs w:val="24"/>
          <w:lang w:eastAsia="ru-RU"/>
        </w:rPr>
        <w:t xml:space="preserve"> 1. Магистраль 2. Диск 3. Куллер 4. Компьютер 9. Принтер 10. Память 11. Дисковод 13. Модем 15. Процессор. </w:t>
      </w:r>
    </w:p>
    <w:p w:rsidR="001209DE" w:rsidRPr="005E7F31" w:rsidRDefault="001209DE" w:rsidP="005E7F3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E7F31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По горизонтали: </w:t>
      </w:r>
      <w:r w:rsidRPr="005E7F31">
        <w:rPr>
          <w:rFonts w:ascii="Times New Roman" w:hAnsi="Times New Roman" w:cs="Times New Roman"/>
          <w:sz w:val="24"/>
          <w:szCs w:val="24"/>
          <w:lang w:eastAsia="ru-RU"/>
        </w:rPr>
        <w:t xml:space="preserve">3. Колонка 4. Клавиатура 5. Видеокарта 6.Корпус 7. Мышь 8. Порт 10. Провод 12. Сканер 13. Монитор 14. Клавиша 16. Карта 17. Микрофон. </w:t>
      </w:r>
    </w:p>
    <w:p w:rsidR="001209DE" w:rsidRPr="005E7F31" w:rsidRDefault="001209DE" w:rsidP="005E7F31">
      <w:pPr>
        <w:rPr>
          <w:sz w:val="24"/>
          <w:szCs w:val="24"/>
        </w:rPr>
      </w:pPr>
    </w:p>
    <w:p w:rsidR="001209DE" w:rsidRPr="00854A87" w:rsidRDefault="001209DE" w:rsidP="009B535D">
      <w:pPr>
        <w:suppressAutoHyphens/>
        <w:spacing w:after="0" w:line="24" w:lineRule="atLeast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854A87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  <w:lang w:eastAsia="ar-SA"/>
        </w:rPr>
        <w:t>Викторина  «Безопасность школьников в сети Интернет»</w:t>
      </w:r>
    </w:p>
    <w:p w:rsidR="001209DE" w:rsidRPr="00854A87" w:rsidRDefault="001209DE" w:rsidP="009B535D">
      <w:pPr>
        <w:suppressAutoHyphens/>
        <w:spacing w:after="0" w:line="24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1209DE" w:rsidRPr="00854A87" w:rsidRDefault="001209DE" w:rsidP="009B535D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854A87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1. Какое важное правило безопасного пользования в сети Интернет можно назвать, ведь ты</w:t>
      </w:r>
      <w:r w:rsidRPr="00854A87">
        <w:rPr>
          <w:rFonts w:ascii="Times New Roman" w:hAnsi="Times New Roman" w:cs="Times New Roman"/>
          <w:b/>
          <w:bCs/>
          <w:sz w:val="24"/>
          <w:szCs w:val="24"/>
        </w:rPr>
        <w:t xml:space="preserve"> не хочешь, чтобы твою личную переписку узнал кто-то чужой</w:t>
      </w:r>
      <w:r w:rsidRPr="00854A87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?</w:t>
      </w:r>
    </w:p>
    <w:p w:rsidR="001209DE" w:rsidRPr="00854A87" w:rsidRDefault="001209DE" w:rsidP="009B535D">
      <w:pPr>
        <w:suppressAutoHyphens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54A87">
        <w:rPr>
          <w:rFonts w:ascii="Times New Roman" w:hAnsi="Times New Roman" w:cs="Times New Roman"/>
          <w:sz w:val="24"/>
          <w:szCs w:val="24"/>
          <w:lang w:eastAsia="ar-SA"/>
        </w:rPr>
        <w:t xml:space="preserve">а) красивый пароль  </w:t>
      </w:r>
      <w:r w:rsidRPr="00854A87">
        <w:rPr>
          <w:rFonts w:ascii="Times New Roman" w:hAnsi="Times New Roman" w:cs="Times New Roman"/>
          <w:sz w:val="24"/>
          <w:szCs w:val="24"/>
          <w:lang w:eastAsia="ar-SA"/>
        </w:rPr>
        <w:tab/>
      </w:r>
      <w:r w:rsidRPr="00854A87">
        <w:rPr>
          <w:rFonts w:ascii="Times New Roman" w:hAnsi="Times New Roman" w:cs="Times New Roman"/>
          <w:sz w:val="24"/>
          <w:szCs w:val="24"/>
          <w:lang w:eastAsia="ar-SA"/>
        </w:rPr>
        <w:tab/>
        <w:t xml:space="preserve">б) лёгкий пароль  </w:t>
      </w:r>
    </w:p>
    <w:p w:rsidR="001209DE" w:rsidRPr="00854A87" w:rsidRDefault="001209DE" w:rsidP="009B535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854A87">
        <w:rPr>
          <w:rFonts w:ascii="Times New Roman" w:hAnsi="Times New Roman" w:cs="Times New Roman"/>
          <w:sz w:val="24"/>
          <w:szCs w:val="24"/>
          <w:lang w:eastAsia="ar-SA"/>
        </w:rPr>
        <w:t>в) надёжный парольг) легко запоминающийся пароль</w:t>
      </w:r>
    </w:p>
    <w:p w:rsidR="001209DE" w:rsidRPr="00854A87" w:rsidRDefault="001209DE" w:rsidP="009B535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1209DE" w:rsidRPr="00854A87" w:rsidRDefault="001209DE" w:rsidP="009B535D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854A87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 xml:space="preserve">2. В первую строку впиши слово, которое означает всемирную систему объединённых компьютерных сетей для хранения и передачи информации. Выполни предложенный алгоритм действий. И узнай, о чём </w:t>
      </w:r>
      <w:r w:rsidRPr="00854A87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обязательно</w:t>
      </w:r>
      <w:r w:rsidRPr="00854A87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 xml:space="preserve"> необходимо </w:t>
      </w:r>
      <w:r w:rsidRPr="00854A87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позаботься перед тем, как начать пользоваться компьютером.</w:t>
      </w:r>
    </w:p>
    <w:p w:rsidR="001209DE" w:rsidRPr="00854A87" w:rsidRDefault="001209DE" w:rsidP="009B53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1571F1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1" o:spid="_x0000_i1026" type="#_x0000_t75" style="width:234pt;height:209.25pt;visibility:visible">
            <v:imagedata r:id="rId7" o:title=""/>
          </v:shape>
        </w:pict>
      </w:r>
    </w:p>
    <w:p w:rsidR="001209DE" w:rsidRPr="00854A87" w:rsidRDefault="001209DE" w:rsidP="009B53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1209DE" w:rsidRPr="00854A87" w:rsidRDefault="001209DE" w:rsidP="009B535D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54A87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3.  Что такое «сетевой этикет»?</w:t>
      </w:r>
    </w:p>
    <w:p w:rsidR="001209DE" w:rsidRPr="00854A87" w:rsidRDefault="001209DE" w:rsidP="009B535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54A8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а) Правила поведения на уроке.</w:t>
      </w:r>
    </w:p>
    <w:p w:rsidR="001209DE" w:rsidRPr="00854A87" w:rsidRDefault="001209DE" w:rsidP="009B535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54A8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б) Правила дорожного движения.</w:t>
      </w:r>
    </w:p>
    <w:p w:rsidR="001209DE" w:rsidRPr="00854A87" w:rsidRDefault="001209DE" w:rsidP="009B535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54A8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в) Правила поведения в Интернете.</w:t>
      </w:r>
    </w:p>
    <w:p w:rsidR="001209DE" w:rsidRPr="00854A87" w:rsidRDefault="001209DE" w:rsidP="009B535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1209DE" w:rsidRPr="00854A87" w:rsidRDefault="001209DE" w:rsidP="009B535D">
      <w:pPr>
        <w:pStyle w:val="NormalWeb"/>
        <w:spacing w:before="0" w:beforeAutospacing="0" w:after="0" w:afterAutospacing="0"/>
        <w:jc w:val="both"/>
        <w:rPr>
          <w:b/>
          <w:bCs/>
          <w:color w:val="000000"/>
        </w:rPr>
      </w:pPr>
      <w:r w:rsidRPr="00854A87">
        <w:rPr>
          <w:b/>
          <w:bCs/>
          <w:color w:val="000000"/>
        </w:rPr>
        <w:t>4.   Зачем нужен брандмауэр?</w:t>
      </w:r>
    </w:p>
    <w:p w:rsidR="001209DE" w:rsidRPr="00854A87" w:rsidRDefault="001209DE" w:rsidP="009B535D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854A87">
        <w:rPr>
          <w:color w:val="000000"/>
        </w:rPr>
        <w:t xml:space="preserve">а) Он защищает компьютер от вирусов. </w:t>
      </w:r>
    </w:p>
    <w:p w:rsidR="001209DE" w:rsidRPr="00854A87" w:rsidRDefault="001209DE" w:rsidP="009B535D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854A87">
        <w:rPr>
          <w:color w:val="000000"/>
        </w:rPr>
        <w:t>б) Обеспечивает защиту важных документов, хранящихся в компьютере.</w:t>
      </w:r>
    </w:p>
    <w:p w:rsidR="001209DE" w:rsidRPr="00854A87" w:rsidRDefault="001209DE" w:rsidP="009B535D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854A87">
        <w:rPr>
          <w:color w:val="000000"/>
        </w:rPr>
        <w:t>в) Не даёт незнакомцам проникнуть в компьютер и просматривать файлы и документы.</w:t>
      </w:r>
    </w:p>
    <w:p w:rsidR="001209DE" w:rsidRPr="00854A87" w:rsidRDefault="001209DE" w:rsidP="009B535D">
      <w:pPr>
        <w:pStyle w:val="NormalWeb"/>
        <w:spacing w:before="0" w:beforeAutospacing="0" w:after="0" w:afterAutospacing="0"/>
        <w:jc w:val="both"/>
        <w:rPr>
          <w:color w:val="000000"/>
        </w:rPr>
      </w:pPr>
    </w:p>
    <w:p w:rsidR="001209DE" w:rsidRPr="00854A87" w:rsidRDefault="001209DE" w:rsidP="009B535D">
      <w:pPr>
        <w:pStyle w:val="NormalWeb"/>
        <w:spacing w:before="0" w:beforeAutospacing="0" w:after="0" w:afterAutospacing="0"/>
        <w:jc w:val="both"/>
        <w:rPr>
          <w:b/>
          <w:bCs/>
          <w:color w:val="000000"/>
        </w:rPr>
      </w:pPr>
      <w:r w:rsidRPr="00854A87">
        <w:rPr>
          <w:b/>
          <w:bCs/>
          <w:color w:val="000000"/>
        </w:rPr>
        <w:t>5. Расшифруй фамилию ученого, именем которого был назван язык программирования. Для этого реши выражения, получившиеся значения это порядковый номер буквы в алфавите.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47"/>
        <w:gridCol w:w="1359"/>
      </w:tblGrid>
      <w:tr w:rsidR="001209DE" w:rsidRPr="001571F1">
        <w:trPr>
          <w:trHeight w:val="327"/>
        </w:trPr>
        <w:tc>
          <w:tcPr>
            <w:tcW w:w="3047" w:type="dxa"/>
            <w:shd w:val="clear" w:color="auto" w:fill="FFFFCC"/>
          </w:tcPr>
          <w:p w:rsidR="001209DE" w:rsidRPr="001571F1" w:rsidRDefault="001209DE" w:rsidP="001571F1">
            <w:pPr>
              <w:pStyle w:val="NormalWeb"/>
              <w:spacing w:before="0" w:beforeAutospacing="0" w:after="0" w:afterAutospacing="0"/>
              <w:jc w:val="both"/>
              <w:rPr>
                <w:color w:val="000000"/>
              </w:rPr>
            </w:pPr>
            <w:r w:rsidRPr="001571F1">
              <w:rPr>
                <w:color w:val="000000"/>
              </w:rPr>
              <w:t>(</w:t>
            </w:r>
            <w:r w:rsidRPr="001571F1">
              <w:rPr>
                <w:color w:val="000000"/>
              </w:rPr>
              <w:fldChar w:fldCharType="begin"/>
            </w:r>
            <w:r w:rsidRPr="001571F1">
              <w:rPr>
                <w:color w:val="000000"/>
              </w:rPr>
              <w:instrText xml:space="preserve"> QUOTE </w:instrText>
            </w:r>
            <w:r w:rsidRPr="001571F1">
              <w:pict>
                <v:shape id="_x0000_i1027" type="#_x0000_t75" style="width:120pt;height:13.5pt">
                  <v:imagedata r:id="rId8" o:title="" chromakey="white"/>
                </v:shape>
              </w:pict>
            </w:r>
            <w:r w:rsidRPr="001571F1">
              <w:rPr>
                <w:color w:val="000000"/>
              </w:rPr>
              <w:instrText xml:space="preserve"> </w:instrText>
            </w:r>
            <w:r w:rsidRPr="001571F1">
              <w:rPr>
                <w:color w:val="000000"/>
              </w:rPr>
              <w:fldChar w:fldCharType="separate"/>
            </w:r>
            <w:r w:rsidRPr="001571F1">
              <w:pict>
                <v:shape id="_x0000_i1028" type="#_x0000_t75" style="width:120pt;height:13.5pt">
                  <v:imagedata r:id="rId8" o:title="" chromakey="white"/>
                </v:shape>
              </w:pict>
            </w:r>
            <w:r w:rsidRPr="001571F1">
              <w:rPr>
                <w:color w:val="000000"/>
              </w:rPr>
              <w:fldChar w:fldCharType="end"/>
            </w:r>
          </w:p>
        </w:tc>
        <w:tc>
          <w:tcPr>
            <w:tcW w:w="1359" w:type="dxa"/>
            <w:shd w:val="clear" w:color="auto" w:fill="FFFFCC"/>
          </w:tcPr>
          <w:p w:rsidR="001209DE" w:rsidRPr="001571F1" w:rsidRDefault="001209DE" w:rsidP="001571F1">
            <w:pPr>
              <w:pStyle w:val="NormalWeb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1209DE" w:rsidRPr="001571F1">
        <w:trPr>
          <w:trHeight w:val="327"/>
        </w:trPr>
        <w:tc>
          <w:tcPr>
            <w:tcW w:w="3047" w:type="dxa"/>
            <w:shd w:val="clear" w:color="auto" w:fill="FFFFCC"/>
          </w:tcPr>
          <w:p w:rsidR="001209DE" w:rsidRPr="001571F1" w:rsidRDefault="001209DE" w:rsidP="001571F1">
            <w:pPr>
              <w:pStyle w:val="NormalWeb"/>
              <w:spacing w:before="0" w:beforeAutospacing="0" w:after="0" w:afterAutospacing="0"/>
              <w:jc w:val="both"/>
              <w:rPr>
                <w:color w:val="000000"/>
              </w:rPr>
            </w:pPr>
            <w:r w:rsidRPr="001571F1">
              <w:pict>
                <v:shape id="_x0000_i1029" type="#_x0000_t75" style="width:75pt;height:13.5pt">
                  <v:imagedata r:id="rId9" o:title="" chromakey="white"/>
                </v:shape>
              </w:pict>
            </w:r>
          </w:p>
        </w:tc>
        <w:tc>
          <w:tcPr>
            <w:tcW w:w="1359" w:type="dxa"/>
            <w:shd w:val="clear" w:color="auto" w:fill="FFFFCC"/>
          </w:tcPr>
          <w:p w:rsidR="001209DE" w:rsidRPr="001571F1" w:rsidRDefault="001209DE" w:rsidP="001571F1">
            <w:pPr>
              <w:pStyle w:val="NormalWeb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1209DE" w:rsidRPr="001571F1">
        <w:trPr>
          <w:trHeight w:val="327"/>
        </w:trPr>
        <w:tc>
          <w:tcPr>
            <w:tcW w:w="3047" w:type="dxa"/>
            <w:shd w:val="clear" w:color="auto" w:fill="FFFFCC"/>
          </w:tcPr>
          <w:p w:rsidR="001209DE" w:rsidRPr="001571F1" w:rsidRDefault="001209DE" w:rsidP="001571F1">
            <w:pPr>
              <w:pStyle w:val="NormalWeb"/>
              <w:spacing w:before="0" w:beforeAutospacing="0" w:after="0" w:afterAutospacing="0"/>
              <w:jc w:val="both"/>
              <w:rPr>
                <w:color w:val="000000"/>
              </w:rPr>
            </w:pPr>
            <w:r w:rsidRPr="001571F1">
              <w:pict>
                <v:shape id="_x0000_i1030" type="#_x0000_t75" style="width:57pt;height:13.5pt">
                  <v:imagedata r:id="rId10" o:title="" chromakey="white"/>
                </v:shape>
              </w:pict>
            </w:r>
          </w:p>
        </w:tc>
        <w:tc>
          <w:tcPr>
            <w:tcW w:w="1359" w:type="dxa"/>
            <w:shd w:val="clear" w:color="auto" w:fill="FFFFCC"/>
          </w:tcPr>
          <w:p w:rsidR="001209DE" w:rsidRPr="001571F1" w:rsidRDefault="001209DE" w:rsidP="001571F1">
            <w:pPr>
              <w:pStyle w:val="NormalWeb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1209DE" w:rsidRPr="001571F1">
        <w:trPr>
          <w:trHeight w:val="327"/>
        </w:trPr>
        <w:tc>
          <w:tcPr>
            <w:tcW w:w="3047" w:type="dxa"/>
            <w:shd w:val="clear" w:color="auto" w:fill="FFFFCC"/>
          </w:tcPr>
          <w:p w:rsidR="001209DE" w:rsidRPr="001571F1" w:rsidRDefault="001209DE" w:rsidP="001571F1">
            <w:pPr>
              <w:pStyle w:val="NormalWeb"/>
              <w:spacing w:before="0" w:beforeAutospacing="0" w:after="0" w:afterAutospacing="0"/>
              <w:jc w:val="both"/>
              <w:rPr>
                <w:color w:val="000000"/>
              </w:rPr>
            </w:pPr>
            <w:r w:rsidRPr="001571F1">
              <w:pict>
                <v:shape id="_x0000_i1031" type="#_x0000_t75" style="width:102.75pt;height:13.5pt">
                  <v:imagedata r:id="rId11" o:title="" chromakey="white"/>
                </v:shape>
              </w:pict>
            </w:r>
          </w:p>
        </w:tc>
        <w:tc>
          <w:tcPr>
            <w:tcW w:w="1359" w:type="dxa"/>
            <w:shd w:val="clear" w:color="auto" w:fill="FFFFCC"/>
          </w:tcPr>
          <w:p w:rsidR="001209DE" w:rsidRPr="001571F1" w:rsidRDefault="001209DE" w:rsidP="001571F1">
            <w:pPr>
              <w:pStyle w:val="NormalWeb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1209DE" w:rsidRPr="001571F1">
        <w:trPr>
          <w:trHeight w:val="313"/>
        </w:trPr>
        <w:tc>
          <w:tcPr>
            <w:tcW w:w="3047" w:type="dxa"/>
            <w:shd w:val="clear" w:color="auto" w:fill="FFFFCC"/>
          </w:tcPr>
          <w:p w:rsidR="001209DE" w:rsidRPr="001571F1" w:rsidRDefault="001209DE" w:rsidP="001571F1">
            <w:pPr>
              <w:pStyle w:val="NormalWeb"/>
              <w:spacing w:before="0" w:beforeAutospacing="0" w:after="0" w:afterAutospacing="0"/>
              <w:jc w:val="both"/>
              <w:rPr>
                <w:color w:val="000000"/>
              </w:rPr>
            </w:pPr>
            <w:r w:rsidRPr="001571F1">
              <w:pict>
                <v:shape id="_x0000_i1032" type="#_x0000_t75" style="width:75pt;height:13.5pt">
                  <v:imagedata r:id="rId12" o:title="" chromakey="white"/>
                </v:shape>
              </w:pict>
            </w:r>
          </w:p>
        </w:tc>
        <w:tc>
          <w:tcPr>
            <w:tcW w:w="1359" w:type="dxa"/>
            <w:shd w:val="clear" w:color="auto" w:fill="FFFFCC"/>
          </w:tcPr>
          <w:p w:rsidR="001209DE" w:rsidRPr="001571F1" w:rsidRDefault="001209DE" w:rsidP="001571F1">
            <w:pPr>
              <w:pStyle w:val="NormalWeb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1209DE" w:rsidRPr="001571F1">
        <w:trPr>
          <w:trHeight w:val="264"/>
        </w:trPr>
        <w:tc>
          <w:tcPr>
            <w:tcW w:w="3047" w:type="dxa"/>
            <w:shd w:val="clear" w:color="auto" w:fill="FFFFCC"/>
          </w:tcPr>
          <w:p w:rsidR="001209DE" w:rsidRPr="001571F1" w:rsidRDefault="001209DE" w:rsidP="001571F1">
            <w:pPr>
              <w:pStyle w:val="NormalWeb"/>
              <w:spacing w:before="0" w:beforeAutospacing="0" w:after="0" w:afterAutospacing="0"/>
              <w:jc w:val="both"/>
              <w:rPr>
                <w:color w:val="000000"/>
              </w:rPr>
            </w:pPr>
            <w:r w:rsidRPr="001571F1">
              <w:pict>
                <v:shape id="_x0000_i1033" type="#_x0000_t75" style="width:94.5pt;height:13.5pt">
                  <v:imagedata r:id="rId13" o:title="" chromakey="white"/>
                </v:shape>
              </w:pict>
            </w:r>
          </w:p>
        </w:tc>
        <w:tc>
          <w:tcPr>
            <w:tcW w:w="1359" w:type="dxa"/>
            <w:shd w:val="clear" w:color="auto" w:fill="FFFFCC"/>
          </w:tcPr>
          <w:p w:rsidR="001209DE" w:rsidRPr="001571F1" w:rsidRDefault="001209DE" w:rsidP="001571F1">
            <w:pPr>
              <w:pStyle w:val="NormalWeb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1209DE" w:rsidRPr="001571F1">
        <w:trPr>
          <w:trHeight w:val="276"/>
        </w:trPr>
        <w:tc>
          <w:tcPr>
            <w:tcW w:w="3047" w:type="dxa"/>
            <w:shd w:val="clear" w:color="auto" w:fill="FFFFCC"/>
          </w:tcPr>
          <w:p w:rsidR="001209DE" w:rsidRPr="001571F1" w:rsidRDefault="001209DE" w:rsidP="001571F1">
            <w:pPr>
              <w:pStyle w:val="NormalWeb"/>
              <w:jc w:val="both"/>
              <w:rPr>
                <w:color w:val="000000"/>
              </w:rPr>
            </w:pPr>
            <w:r w:rsidRPr="001571F1">
              <w:pict>
                <v:shape id="_x0000_i1034" type="#_x0000_t75" style="width:84.75pt;height:13.5pt">
                  <v:imagedata r:id="rId14" o:title="" chromakey="white"/>
                </v:shape>
              </w:pict>
            </w:r>
          </w:p>
        </w:tc>
        <w:tc>
          <w:tcPr>
            <w:tcW w:w="1359" w:type="dxa"/>
            <w:shd w:val="clear" w:color="auto" w:fill="FFFFCC"/>
          </w:tcPr>
          <w:p w:rsidR="001209DE" w:rsidRPr="001571F1" w:rsidRDefault="001209DE" w:rsidP="001571F1">
            <w:pPr>
              <w:pStyle w:val="NormalWeb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</w:tbl>
    <w:p w:rsidR="001209DE" w:rsidRPr="00854A87" w:rsidRDefault="001209DE" w:rsidP="009B535D">
      <w:pPr>
        <w:pStyle w:val="NormalWeb"/>
        <w:spacing w:before="0" w:beforeAutospacing="0" w:after="0" w:afterAutospacing="0"/>
        <w:jc w:val="both"/>
        <w:rPr>
          <w:color w:val="000000"/>
        </w:rPr>
      </w:pPr>
    </w:p>
    <w:p w:rsidR="001209DE" w:rsidRDefault="001209DE" w:rsidP="009B535D">
      <w:pPr>
        <w:pStyle w:val="NormalWeb"/>
        <w:spacing w:before="0" w:beforeAutospacing="0" w:after="0" w:afterAutospacing="0"/>
        <w:jc w:val="both"/>
        <w:rPr>
          <w:color w:val="000000"/>
        </w:rPr>
      </w:pPr>
    </w:p>
    <w:p w:rsidR="001209DE" w:rsidRDefault="001209DE" w:rsidP="009B535D">
      <w:pPr>
        <w:pStyle w:val="NormalWeb"/>
        <w:spacing w:before="0" w:beforeAutospacing="0" w:after="0" w:afterAutospacing="0"/>
        <w:jc w:val="both"/>
        <w:rPr>
          <w:color w:val="000000"/>
        </w:rPr>
      </w:pPr>
    </w:p>
    <w:p w:rsidR="001209DE" w:rsidRPr="00854A87" w:rsidRDefault="001209DE" w:rsidP="009B535D">
      <w:pPr>
        <w:pStyle w:val="NormalWeb"/>
        <w:spacing w:before="0" w:beforeAutospacing="0" w:after="0" w:afterAutospacing="0"/>
        <w:jc w:val="both"/>
        <w:rPr>
          <w:color w:val="000000"/>
        </w:rPr>
      </w:pPr>
    </w:p>
    <w:p w:rsidR="001209DE" w:rsidRPr="00854A87" w:rsidRDefault="001209DE" w:rsidP="009B535D">
      <w:pPr>
        <w:suppressAutoHyphens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54A87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6. Чтобы прочесть очередное правило безопасного поведения в сети Интернет, используй таблицу со словами. Двигайся по ней по указанному алгоритму из выделенной ячейки.</w:t>
      </w:r>
    </w:p>
    <w:p w:rsidR="001209DE" w:rsidRPr="00854A87" w:rsidRDefault="001209DE" w:rsidP="009B535D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1209DE" w:rsidRPr="00854A87" w:rsidRDefault="001209DE" w:rsidP="009B535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1571F1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i1035" type="#_x0000_t75" style="width:459pt;height:184.5pt;visibility:visible">
            <v:imagedata r:id="rId15" o:title=""/>
          </v:shape>
        </w:pict>
      </w:r>
    </w:p>
    <w:p w:rsidR="001209DE" w:rsidRPr="00854A87" w:rsidRDefault="001209DE" w:rsidP="009B535D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854A8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 каком из предложенных правил говорится в этой таблице?</w:t>
      </w:r>
    </w:p>
    <w:p w:rsidR="001209DE" w:rsidRPr="00854A87" w:rsidRDefault="001209DE" w:rsidP="009B535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54A87">
        <w:rPr>
          <w:rFonts w:ascii="Times New Roman" w:hAnsi="Times New Roman" w:cs="Times New Roman"/>
          <w:sz w:val="24"/>
          <w:szCs w:val="24"/>
          <w:lang w:eastAsia="ru-RU"/>
        </w:rPr>
        <w:t>а) Общаясь в Интернете, будь дружелюбен с другими. Не пиши грубых слов! Ты можешь нечаянно обидеть человека, читать грубости так же неприятно, как и слышать.</w:t>
      </w:r>
    </w:p>
    <w:p w:rsidR="001209DE" w:rsidRPr="00854A87" w:rsidRDefault="001209DE" w:rsidP="009B535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54A87">
        <w:rPr>
          <w:rFonts w:ascii="Times New Roman" w:hAnsi="Times New Roman" w:cs="Times New Roman"/>
          <w:sz w:val="24"/>
          <w:szCs w:val="24"/>
          <w:lang w:eastAsia="ru-RU"/>
        </w:rPr>
        <w:t>б) Когда ты регистрируешься на различных сайтах, старайся не указывать персональную информацию в Интернете.</w:t>
      </w:r>
    </w:p>
    <w:p w:rsidR="001209DE" w:rsidRPr="00854A87" w:rsidRDefault="001209DE" w:rsidP="009B535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54A87">
        <w:rPr>
          <w:rFonts w:ascii="Times New Roman" w:hAnsi="Times New Roman" w:cs="Times New Roman"/>
          <w:sz w:val="24"/>
          <w:szCs w:val="24"/>
          <w:lang w:eastAsia="ru-RU"/>
        </w:rPr>
        <w:t>в) Не скачивай и не открывай неизвестные тебе или присланные незнакомцами файлы из Интернета, не смотря на то, что</w:t>
      </w:r>
      <w:r w:rsidRPr="00854A87">
        <w:rPr>
          <w:rFonts w:ascii="Times New Roman" w:hAnsi="Times New Roman" w:cs="Times New Roman"/>
          <w:sz w:val="24"/>
          <w:szCs w:val="24"/>
          <w:lang w:val="be-BY" w:eastAsia="ru-RU"/>
        </w:rPr>
        <w:t xml:space="preserve"> тамнап</w:t>
      </w:r>
      <w:r w:rsidRPr="00854A87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854A87">
        <w:rPr>
          <w:rFonts w:ascii="Times New Roman" w:hAnsi="Times New Roman" w:cs="Times New Roman"/>
          <w:sz w:val="24"/>
          <w:szCs w:val="24"/>
          <w:lang w:val="be-BY" w:eastAsia="ru-RU"/>
        </w:rPr>
        <w:t>сано</w:t>
      </w:r>
      <w:r w:rsidRPr="00854A87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1209DE" w:rsidRPr="00854A87" w:rsidRDefault="001209DE" w:rsidP="009B535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209DE" w:rsidRDefault="001209DE" w:rsidP="009B535D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854A87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7. Прочти данные предложения. Для расшифровки записей используй клавиатуру. Какой из этих пунктов является хорошим советом и правилом безопасного поведения в сети Интернет?</w:t>
      </w:r>
    </w:p>
    <w:p w:rsidR="001209DE" w:rsidRPr="00854A87" w:rsidRDefault="001209DE" w:rsidP="009B535D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7F4005">
        <w:rPr>
          <w:noProof/>
          <w:lang w:eastAsia="ru-RU"/>
        </w:rPr>
        <w:pict>
          <v:shape id="Рисунок 15" o:spid="_x0000_i1036" type="#_x0000_t75" alt="Картинки по запросу клавиатура образец" style="width:407.25pt;height:141.75pt;visibility:visible">
            <v:imagedata r:id="rId16" o:title=""/>
          </v:shape>
        </w:pict>
      </w:r>
    </w:p>
    <w:p w:rsidR="001209DE" w:rsidRPr="00854A87" w:rsidRDefault="001209DE" w:rsidP="009B535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209DE" w:rsidRPr="00854A87" w:rsidRDefault="001209DE" w:rsidP="009B535D">
      <w:pPr>
        <w:suppressAutoHyphens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54A87">
        <w:rPr>
          <w:rFonts w:ascii="Times New Roman" w:hAnsi="Times New Roman" w:cs="Times New Roman"/>
          <w:sz w:val="24"/>
          <w:szCs w:val="24"/>
          <w:lang w:eastAsia="ru-RU"/>
        </w:rPr>
        <w:t xml:space="preserve">а) </w:t>
      </w:r>
      <w:r w:rsidRPr="001571F1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i1037" type="#_x0000_t75" style="width:285pt;height:72.75pt;visibility:visible">
            <v:imagedata r:id="rId17" o:title=""/>
          </v:shape>
        </w:pict>
      </w:r>
    </w:p>
    <w:p w:rsidR="001209DE" w:rsidRPr="00854A87" w:rsidRDefault="001209DE" w:rsidP="009B535D">
      <w:pPr>
        <w:suppressAutoHyphens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54A87">
        <w:rPr>
          <w:rFonts w:ascii="Times New Roman" w:hAnsi="Times New Roman" w:cs="Times New Roman"/>
          <w:sz w:val="24"/>
          <w:szCs w:val="24"/>
          <w:lang w:eastAsia="ru-RU"/>
        </w:rPr>
        <w:t xml:space="preserve">б) </w:t>
      </w:r>
      <w:r w:rsidRPr="001571F1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i1038" type="#_x0000_t75" style="width:288.75pt;height:123pt;visibility:visible">
            <v:imagedata r:id="rId18" o:title=""/>
          </v:shape>
        </w:pict>
      </w:r>
    </w:p>
    <w:p w:rsidR="001209DE" w:rsidRPr="00854A87" w:rsidRDefault="001209DE" w:rsidP="009B535D">
      <w:pPr>
        <w:suppressAutoHyphens/>
        <w:spacing w:after="0" w:line="240" w:lineRule="auto"/>
        <w:jc w:val="both"/>
        <w:rPr>
          <w:rStyle w:val="mw-poem-indented"/>
          <w:rFonts w:ascii="Times New Roman" w:hAnsi="Times New Roman" w:cs="Times New Roman"/>
          <w:color w:val="252525"/>
          <w:sz w:val="24"/>
          <w:szCs w:val="24"/>
          <w:shd w:val="clear" w:color="auto" w:fill="F9F9F9"/>
        </w:rPr>
      </w:pPr>
    </w:p>
    <w:p w:rsidR="001209DE" w:rsidRDefault="001209DE" w:rsidP="009B535D">
      <w:pPr>
        <w:suppressAutoHyphens/>
        <w:spacing w:after="0" w:line="240" w:lineRule="auto"/>
        <w:jc w:val="both"/>
        <w:rPr>
          <w:rStyle w:val="mw-poem-indented"/>
          <w:rFonts w:ascii="Times New Roman" w:hAnsi="Times New Roman" w:cs="Times New Roman"/>
          <w:color w:val="252525"/>
          <w:sz w:val="24"/>
          <w:szCs w:val="24"/>
          <w:shd w:val="clear" w:color="auto" w:fill="F9F9F9"/>
        </w:rPr>
      </w:pPr>
    </w:p>
    <w:p w:rsidR="001209DE" w:rsidRDefault="001209DE" w:rsidP="009B535D">
      <w:pPr>
        <w:suppressAutoHyphens/>
        <w:spacing w:after="0" w:line="240" w:lineRule="auto"/>
        <w:jc w:val="both"/>
        <w:rPr>
          <w:rStyle w:val="mw-poem-indented"/>
          <w:rFonts w:ascii="Times New Roman" w:hAnsi="Times New Roman" w:cs="Times New Roman"/>
          <w:color w:val="252525"/>
          <w:sz w:val="24"/>
          <w:szCs w:val="24"/>
          <w:shd w:val="clear" w:color="auto" w:fill="F9F9F9"/>
        </w:rPr>
      </w:pPr>
    </w:p>
    <w:p w:rsidR="001209DE" w:rsidRDefault="001209DE" w:rsidP="009B535D">
      <w:pPr>
        <w:suppressAutoHyphens/>
        <w:spacing w:after="0" w:line="240" w:lineRule="auto"/>
        <w:jc w:val="both"/>
        <w:rPr>
          <w:rStyle w:val="mw-poem-indented"/>
          <w:rFonts w:ascii="Times New Roman" w:hAnsi="Times New Roman" w:cs="Times New Roman"/>
          <w:color w:val="252525"/>
          <w:sz w:val="24"/>
          <w:szCs w:val="24"/>
          <w:shd w:val="clear" w:color="auto" w:fill="F9F9F9"/>
        </w:rPr>
      </w:pPr>
    </w:p>
    <w:p w:rsidR="001209DE" w:rsidRPr="00854A87" w:rsidRDefault="001209DE" w:rsidP="009B535D">
      <w:pPr>
        <w:suppressAutoHyphens/>
        <w:spacing w:after="0" w:line="240" w:lineRule="auto"/>
        <w:jc w:val="both"/>
        <w:rPr>
          <w:rStyle w:val="mw-poem-indented"/>
          <w:rFonts w:ascii="Times New Roman" w:hAnsi="Times New Roman" w:cs="Times New Roman"/>
          <w:color w:val="252525"/>
          <w:sz w:val="24"/>
          <w:szCs w:val="24"/>
          <w:shd w:val="clear" w:color="auto" w:fill="F9F9F9"/>
        </w:rPr>
      </w:pPr>
      <w:r>
        <w:rPr>
          <w:noProof/>
          <w:lang w:eastAsia="ru-RU"/>
        </w:rPr>
        <w:pict>
          <v:shape id="Рисунок 1" o:spid="_x0000_s1027" type="#_x0000_t75" style="position:absolute;left:0;text-align:left;margin-left:21.35pt;margin-top:-6.9pt;width:292.5pt;height:129.75pt;z-index:-251659776;visibility:visible" wrapcoords="-55 0 -55 21475 21600 21475 21600 0 -55 0">
            <v:imagedata r:id="rId19" o:title=""/>
            <w10:wrap type="tight"/>
          </v:shape>
        </w:pict>
      </w:r>
      <w:r w:rsidRPr="00854A87">
        <w:rPr>
          <w:rStyle w:val="mw-poem-indented"/>
          <w:rFonts w:ascii="Times New Roman" w:hAnsi="Times New Roman" w:cs="Times New Roman"/>
          <w:color w:val="252525"/>
          <w:sz w:val="24"/>
          <w:szCs w:val="24"/>
          <w:shd w:val="clear" w:color="auto" w:fill="F9F9F9"/>
        </w:rPr>
        <w:t>в)</w:t>
      </w:r>
    </w:p>
    <w:p w:rsidR="001209DE" w:rsidRPr="00854A87" w:rsidRDefault="001209DE" w:rsidP="009B53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209DE" w:rsidRPr="00854A87" w:rsidRDefault="001209DE" w:rsidP="009B53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209DE" w:rsidRPr="00854A87" w:rsidRDefault="001209DE" w:rsidP="009B53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209DE" w:rsidRPr="00854A87" w:rsidRDefault="001209DE" w:rsidP="009B53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209DE" w:rsidRPr="00854A87" w:rsidRDefault="001209DE" w:rsidP="009B53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209DE" w:rsidRPr="00854A87" w:rsidRDefault="001209DE" w:rsidP="009B53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209DE" w:rsidRPr="00854A87" w:rsidRDefault="001209DE" w:rsidP="009B53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209DE" w:rsidRPr="00854A87" w:rsidRDefault="001209DE" w:rsidP="009B53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209DE" w:rsidRPr="00854A87" w:rsidRDefault="001209DE" w:rsidP="009B53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209DE" w:rsidRPr="00854A87" w:rsidRDefault="001209DE" w:rsidP="009B535D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  <w:r w:rsidRPr="00854A87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8. Используя предложенную таблицу, выпиши необходимые буквы и прочти одно из важных правил безопасного поведения в сети Интернет. Записывай буквы не точно по их координатам, а буквы, которые располагаются:</w:t>
      </w:r>
    </w:p>
    <w:p w:rsidR="001209DE" w:rsidRPr="00854A87" w:rsidRDefault="001209DE" w:rsidP="009B535D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  <w:r w:rsidRPr="00854A87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первое слово – слева от указанной ячейки;</w:t>
      </w:r>
    </w:p>
    <w:p w:rsidR="001209DE" w:rsidRPr="00854A87" w:rsidRDefault="001209DE" w:rsidP="009B53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  <w:r w:rsidRPr="00854A87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второе слово – справа от указанной ячейки.</w:t>
      </w:r>
    </w:p>
    <w:p w:rsidR="001209DE" w:rsidRPr="00854A87" w:rsidRDefault="001209DE" w:rsidP="009B53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</w:p>
    <w:p w:rsidR="001209DE" w:rsidRPr="00854A87" w:rsidRDefault="001209DE" w:rsidP="009B53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</w:pPr>
      <w:r w:rsidRPr="001571F1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i1039" type="#_x0000_t75" style="width:329.25pt;height:141pt;visibility:visible">
            <v:imagedata r:id="rId20" o:title=""/>
          </v:shape>
        </w:pict>
      </w:r>
    </w:p>
    <w:p w:rsidR="001209DE" w:rsidRPr="00854A87" w:rsidRDefault="001209DE" w:rsidP="009B53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</w:pPr>
    </w:p>
    <w:p w:rsidR="001209DE" w:rsidRPr="00854A87" w:rsidRDefault="001209DE" w:rsidP="009B535D">
      <w:pPr>
        <w:spacing w:after="0"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</w:p>
    <w:p w:rsidR="001209DE" w:rsidRPr="00854A87" w:rsidRDefault="001209DE" w:rsidP="009B535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854A8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В ответе запиши полученные два слова через один пробел без кавычек и каких-либо знаков препинания. </w:t>
      </w:r>
    </w:p>
    <w:p w:rsidR="001209DE" w:rsidRPr="00854A87" w:rsidRDefault="001209DE" w:rsidP="009B535D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209DE" w:rsidRPr="00854A87" w:rsidRDefault="001209DE" w:rsidP="009B535D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854A87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9. Разгадайте ребусы.</w:t>
      </w:r>
    </w:p>
    <w:p w:rsidR="001209DE" w:rsidRPr="00854A87" w:rsidRDefault="001209DE" w:rsidP="009B535D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1209DE" w:rsidRPr="001057F5" w:rsidRDefault="001209DE" w:rsidP="009B535D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1571F1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9" o:spid="_x0000_i1040" type="#_x0000_t75" alt="Подпись отсутствует" style="width:129.75pt;height:43.5pt;visibility:visible">
            <v:imagedata r:id="rId21" o:title=""/>
          </v:shape>
        </w:pict>
      </w:r>
      <w:r w:rsidRPr="001571F1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13" o:spid="_x0000_i1041" type="#_x0000_t75" alt="Подпись отсутствует" style="width:135pt;height:39pt;visibility:visible">
            <v:imagedata r:id="rId22" o:title=""/>
          </v:shape>
        </w:pict>
      </w:r>
    </w:p>
    <w:p w:rsidR="001209DE" w:rsidRPr="00854A87" w:rsidRDefault="001209DE" w:rsidP="009B535D">
      <w:pPr>
        <w:ind w:left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shape id="Рисунок 14" o:spid="_x0000_s1028" type="#_x0000_t75" style="position:absolute;left:0;text-align:left;margin-left:161.2pt;margin-top:12.7pt;width:99.05pt;height:51.8pt;z-index:-251658752;visibility:visible" wrapcoords="-164 0 -164 21287 21600 21287 21600 0 -164 0">
            <v:imagedata r:id="rId23" o:title="" croptop="16083f" cropbottom="38232f" cropleft="28989f" cropright="23144f"/>
            <w10:wrap type="tight"/>
          </v:shape>
        </w:pict>
      </w:r>
    </w:p>
    <w:p w:rsidR="001209DE" w:rsidRPr="001D6F7C" w:rsidRDefault="001209DE" w:rsidP="009B53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854A8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10. Э</w:t>
      </w:r>
      <w:r w:rsidRPr="001D6F7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то девочка Татьяна </w:t>
      </w:r>
    </w:p>
    <w:p w:rsidR="001209DE" w:rsidRPr="00854A87" w:rsidRDefault="001209DE" w:rsidP="009B53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</w:p>
    <w:p w:rsidR="001209DE" w:rsidRPr="001D6F7C" w:rsidRDefault="001209DE" w:rsidP="009B53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209DE" w:rsidRPr="001D6F7C" w:rsidRDefault="001209DE" w:rsidP="009B53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1D6F7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На ее страничке много</w:t>
      </w:r>
      <w:r w:rsidRPr="00854A8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и</w:t>
      </w:r>
      <w:r w:rsidRPr="001D6F7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нформации доступной</w:t>
      </w:r>
      <w:r w:rsidRPr="00854A8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о</w:t>
      </w:r>
      <w:r w:rsidRPr="001D6F7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Татьяне и семье.Телефон, и адрес тоже,</w:t>
      </w:r>
      <w:r w:rsidRPr="00854A8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к</w:t>
      </w:r>
      <w:r w:rsidRPr="001D6F7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од подъезда, шифр сейфа,</w:t>
      </w:r>
      <w:r w:rsidRPr="00854A8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в общем, «Наша Таня плачет». </w:t>
      </w:r>
      <w:r w:rsidRPr="001D6F7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Дело времени уже.Какое важное правило безопасного поведения в сети Интернетне знает Таня?</w:t>
      </w:r>
    </w:p>
    <w:p w:rsidR="001209DE" w:rsidRPr="001D6F7C" w:rsidRDefault="001209DE" w:rsidP="009B53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D6F7C">
        <w:rPr>
          <w:rFonts w:ascii="Times New Roman" w:hAnsi="Times New Roman" w:cs="Times New Roman"/>
          <w:sz w:val="24"/>
          <w:szCs w:val="24"/>
          <w:lang w:eastAsia="ru-RU"/>
        </w:rPr>
        <w:t xml:space="preserve">а) </w:t>
      </w:r>
      <w:r w:rsidRPr="00854A87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1D6F7C">
        <w:rPr>
          <w:rFonts w:ascii="Times New Roman" w:hAnsi="Times New Roman" w:cs="Times New Roman"/>
          <w:sz w:val="24"/>
          <w:szCs w:val="24"/>
          <w:lang w:eastAsia="ru-RU"/>
        </w:rPr>
        <w:t>икогда не рассказывай незнакомым людямо себе: где ты живешь, учишься</w:t>
      </w:r>
      <w:r w:rsidRPr="00854A87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1D6F7C">
        <w:rPr>
          <w:rFonts w:ascii="Times New Roman" w:hAnsi="Times New Roman" w:cs="Times New Roman"/>
          <w:sz w:val="24"/>
          <w:szCs w:val="24"/>
          <w:lang w:eastAsia="ru-RU"/>
        </w:rPr>
        <w:t xml:space="preserve">можно только рассказать о своей семье, и, если очень попросят, то можно дать </w:t>
      </w:r>
    </w:p>
    <w:p w:rsidR="001209DE" w:rsidRPr="001D6F7C" w:rsidRDefault="001209DE" w:rsidP="009B53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D6F7C">
        <w:rPr>
          <w:rFonts w:ascii="Times New Roman" w:hAnsi="Times New Roman" w:cs="Times New Roman"/>
          <w:sz w:val="24"/>
          <w:szCs w:val="24"/>
          <w:lang w:eastAsia="ru-RU"/>
        </w:rPr>
        <w:t xml:space="preserve">номер своего </w:t>
      </w:r>
      <w:r w:rsidRPr="00854A87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1D6F7C">
        <w:rPr>
          <w:rFonts w:ascii="Times New Roman" w:hAnsi="Times New Roman" w:cs="Times New Roman"/>
          <w:sz w:val="24"/>
          <w:szCs w:val="24"/>
          <w:lang w:eastAsia="ru-RU"/>
        </w:rPr>
        <w:t>елефона.</w:t>
      </w:r>
    </w:p>
    <w:p w:rsidR="001209DE" w:rsidRPr="001D6F7C" w:rsidRDefault="001209DE" w:rsidP="009B53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D6F7C">
        <w:rPr>
          <w:rFonts w:ascii="Times New Roman" w:hAnsi="Times New Roman" w:cs="Times New Roman"/>
          <w:sz w:val="24"/>
          <w:szCs w:val="24"/>
          <w:lang w:eastAsia="ru-RU"/>
        </w:rPr>
        <w:t>б)</w:t>
      </w:r>
      <w:r w:rsidRPr="00854A87">
        <w:rPr>
          <w:rFonts w:ascii="Times New Roman" w:hAnsi="Times New Roman" w:cs="Times New Roman"/>
          <w:sz w:val="24"/>
          <w:szCs w:val="24"/>
          <w:lang w:eastAsia="ru-RU"/>
        </w:rPr>
        <w:t xml:space="preserve"> н</w:t>
      </w:r>
      <w:r w:rsidRPr="001D6F7C">
        <w:rPr>
          <w:rFonts w:ascii="Times New Roman" w:hAnsi="Times New Roman" w:cs="Times New Roman"/>
          <w:sz w:val="24"/>
          <w:szCs w:val="24"/>
          <w:lang w:eastAsia="ru-RU"/>
        </w:rPr>
        <w:t xml:space="preserve">и в коем случае нельзя давать номер своего телефона, можно </w:t>
      </w:r>
      <w:r w:rsidRPr="00854A87">
        <w:rPr>
          <w:rFonts w:ascii="Times New Roman" w:hAnsi="Times New Roman" w:cs="Times New Roman"/>
          <w:sz w:val="24"/>
          <w:szCs w:val="24"/>
          <w:lang w:eastAsia="ru-RU"/>
        </w:rPr>
        <w:t>просто р</w:t>
      </w:r>
      <w:r w:rsidRPr="001D6F7C">
        <w:rPr>
          <w:rFonts w:ascii="Times New Roman" w:hAnsi="Times New Roman" w:cs="Times New Roman"/>
          <w:sz w:val="24"/>
          <w:szCs w:val="24"/>
          <w:lang w:eastAsia="ru-RU"/>
        </w:rPr>
        <w:t>ассказать о себе и о своей семье.</w:t>
      </w:r>
    </w:p>
    <w:p w:rsidR="001209DE" w:rsidRPr="001D6F7C" w:rsidRDefault="001209DE" w:rsidP="009B53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D6F7C">
        <w:rPr>
          <w:rFonts w:ascii="Times New Roman" w:hAnsi="Times New Roman" w:cs="Times New Roman"/>
          <w:sz w:val="24"/>
          <w:szCs w:val="24"/>
          <w:lang w:eastAsia="ru-RU"/>
        </w:rPr>
        <w:t xml:space="preserve">в) </w:t>
      </w:r>
      <w:r w:rsidRPr="00854A87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1D6F7C">
        <w:rPr>
          <w:rFonts w:ascii="Times New Roman" w:hAnsi="Times New Roman" w:cs="Times New Roman"/>
          <w:sz w:val="24"/>
          <w:szCs w:val="24"/>
          <w:lang w:eastAsia="ru-RU"/>
        </w:rPr>
        <w:t xml:space="preserve">сегда незнакомым людям надо рассказывать о себе и о своей семье. Зачем </w:t>
      </w:r>
    </w:p>
    <w:p w:rsidR="001209DE" w:rsidRPr="001D6F7C" w:rsidRDefault="001209DE" w:rsidP="009B53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D6F7C">
        <w:rPr>
          <w:rFonts w:ascii="Times New Roman" w:hAnsi="Times New Roman" w:cs="Times New Roman"/>
          <w:sz w:val="24"/>
          <w:szCs w:val="24"/>
          <w:lang w:eastAsia="ru-RU"/>
        </w:rPr>
        <w:t>что</w:t>
      </w:r>
      <w:r w:rsidRPr="00854A87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1D6F7C">
        <w:rPr>
          <w:rFonts w:ascii="Times New Roman" w:hAnsi="Times New Roman" w:cs="Times New Roman"/>
          <w:sz w:val="24"/>
          <w:szCs w:val="24"/>
          <w:lang w:eastAsia="ru-RU"/>
        </w:rPr>
        <w:t>то скрывать от людей...</w:t>
      </w:r>
    </w:p>
    <w:p w:rsidR="001209DE" w:rsidRDefault="001209DE" w:rsidP="009B53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D6F7C">
        <w:rPr>
          <w:rFonts w:ascii="Times New Roman" w:hAnsi="Times New Roman" w:cs="Times New Roman"/>
          <w:sz w:val="24"/>
          <w:szCs w:val="24"/>
          <w:lang w:eastAsia="ru-RU"/>
        </w:rPr>
        <w:t xml:space="preserve">г) </w:t>
      </w:r>
      <w:r w:rsidRPr="00854A87">
        <w:rPr>
          <w:rFonts w:ascii="Times New Roman" w:hAnsi="Times New Roman" w:cs="Times New Roman"/>
          <w:sz w:val="24"/>
          <w:szCs w:val="24"/>
          <w:lang w:eastAsia="ru-RU"/>
        </w:rPr>
        <w:t xml:space="preserve"> н</w:t>
      </w:r>
      <w:r w:rsidRPr="001D6F7C">
        <w:rPr>
          <w:rFonts w:ascii="Times New Roman" w:hAnsi="Times New Roman" w:cs="Times New Roman"/>
          <w:sz w:val="24"/>
          <w:szCs w:val="24"/>
          <w:lang w:eastAsia="ru-RU"/>
        </w:rPr>
        <w:t xml:space="preserve">икогда не рассказывай незнакомым людямни </w:t>
      </w:r>
      <w:r w:rsidRPr="00854A87">
        <w:rPr>
          <w:rFonts w:ascii="Times New Roman" w:hAnsi="Times New Roman" w:cs="Times New Roman"/>
          <w:sz w:val="24"/>
          <w:szCs w:val="24"/>
          <w:lang w:eastAsia="ru-RU"/>
        </w:rPr>
        <w:t xml:space="preserve">о себе: где ты живешь, </w:t>
      </w:r>
      <w:r w:rsidRPr="001D6F7C">
        <w:rPr>
          <w:rFonts w:ascii="Times New Roman" w:hAnsi="Times New Roman" w:cs="Times New Roman"/>
          <w:sz w:val="24"/>
          <w:szCs w:val="24"/>
          <w:lang w:eastAsia="ru-RU"/>
        </w:rPr>
        <w:t>учишься, ни о своей семье и, конечно, не давай номер своеготелефона.</w:t>
      </w:r>
    </w:p>
    <w:p w:rsidR="001209DE" w:rsidRDefault="001209DE" w:rsidP="00590685">
      <w:pPr>
        <w:jc w:val="center"/>
      </w:pPr>
    </w:p>
    <w:p w:rsidR="001209DE" w:rsidRDefault="001209DE" w:rsidP="00590685">
      <w:pPr>
        <w:jc w:val="center"/>
      </w:pPr>
      <w:r>
        <w:t>Основы логики</w:t>
      </w:r>
    </w:p>
    <w:p w:rsidR="001209DE" w:rsidRDefault="001209DE" w:rsidP="00590685">
      <w:pPr>
        <w:jc w:val="center"/>
      </w:pPr>
      <w:r>
        <w:t>Опорный конспект</w:t>
      </w:r>
    </w:p>
    <w:p w:rsidR="001209DE" w:rsidRDefault="001209DE" w:rsidP="00590685">
      <w:pPr>
        <w:spacing w:after="0" w:line="360" w:lineRule="auto"/>
        <w:ind w:firstLine="708"/>
      </w:pPr>
      <w:r w:rsidRPr="000F6E15">
        <w:rPr>
          <w:b/>
          <w:bCs/>
        </w:rPr>
        <w:t>Логика</w:t>
      </w:r>
      <w:r>
        <w:t xml:space="preserve"> – наука, изучающая законы и формы мышления.</w:t>
      </w:r>
    </w:p>
    <w:p w:rsidR="001209DE" w:rsidRDefault="001209DE" w:rsidP="00590685">
      <w:pPr>
        <w:spacing w:after="0" w:line="360" w:lineRule="auto"/>
        <w:ind w:firstLine="708"/>
      </w:pPr>
      <w:r w:rsidRPr="000F6E15">
        <w:rPr>
          <w:b/>
          <w:bCs/>
        </w:rPr>
        <w:t>Алгебра логики</w:t>
      </w:r>
      <w:r>
        <w:t xml:space="preserve"> – это математический аппарат, с помощью которого записывают (кодируют), упрощают, вычисляют и преобразовывают логические высказывания.</w:t>
      </w:r>
    </w:p>
    <w:p w:rsidR="001209DE" w:rsidRDefault="001209DE" w:rsidP="00590685">
      <w:pPr>
        <w:spacing w:after="0" w:line="360" w:lineRule="auto"/>
        <w:ind w:firstLine="708"/>
      </w:pPr>
      <w:r w:rsidRPr="00A92592">
        <w:rPr>
          <w:b/>
          <w:bCs/>
        </w:rPr>
        <w:t>Высказывание</w:t>
      </w:r>
      <w:r>
        <w:t xml:space="preserve"> – повествовательное предложение, о котором можно сказать, истинно оно или ложно. Высказывание может принимать только одно из двух логических значений – истинно (1) или ложь (0).</w:t>
      </w:r>
    </w:p>
    <w:p w:rsidR="001209DE" w:rsidRDefault="001209DE" w:rsidP="00590685">
      <w:pPr>
        <w:spacing w:after="0" w:line="360" w:lineRule="auto"/>
        <w:ind w:firstLine="708"/>
      </w:pPr>
      <w:r>
        <w:t xml:space="preserve">Примеры высказываний: </w:t>
      </w:r>
    </w:p>
    <w:p w:rsidR="001209DE" w:rsidRDefault="001209DE" w:rsidP="00590685">
      <w:pPr>
        <w:spacing w:after="0" w:line="360" w:lineRule="auto"/>
        <w:ind w:firstLine="708"/>
      </w:pPr>
      <w:r>
        <w:t>2+2=5 ложь</w:t>
      </w:r>
    </w:p>
    <w:p w:rsidR="001209DE" w:rsidRDefault="001209DE" w:rsidP="00590685">
      <w:pPr>
        <w:spacing w:after="0" w:line="360" w:lineRule="auto"/>
        <w:ind w:firstLine="708"/>
      </w:pPr>
      <w:r>
        <w:t>2+2=4 истина</w:t>
      </w:r>
    </w:p>
    <w:p w:rsidR="001209DE" w:rsidRDefault="001209DE" w:rsidP="00590685">
      <w:pPr>
        <w:spacing w:after="0" w:line="360" w:lineRule="auto"/>
        <w:ind w:firstLine="708"/>
        <w:rPr>
          <w:b/>
          <w:bCs/>
        </w:rPr>
      </w:pPr>
      <w:r w:rsidRPr="00A92592">
        <w:rPr>
          <w:b/>
          <w:bCs/>
        </w:rPr>
        <w:t>Из истории:</w:t>
      </w:r>
    </w:p>
    <w:p w:rsidR="001209DE" w:rsidRDefault="001209DE" w:rsidP="00590685">
      <w:pPr>
        <w:spacing w:after="0" w:line="360" w:lineRule="auto"/>
        <w:ind w:firstLine="708"/>
      </w:pPr>
      <w:r>
        <w:rPr>
          <w:lang w:val="en-US"/>
        </w:rPr>
        <w:t>I</w:t>
      </w:r>
      <w:r>
        <w:t>этап – формальная логика. Основатель – Аристотель (384-322 гг. до н.э.). Ввел основные формы абстрактного мышления.</w:t>
      </w:r>
    </w:p>
    <w:p w:rsidR="001209DE" w:rsidRDefault="001209DE" w:rsidP="00590685">
      <w:pPr>
        <w:spacing w:after="0" w:line="360" w:lineRule="auto"/>
        <w:ind w:firstLine="708"/>
      </w:pPr>
      <w:r>
        <w:rPr>
          <w:lang w:val="en-US"/>
        </w:rPr>
        <w:t>II</w:t>
      </w:r>
      <w:r>
        <w:t xml:space="preserve"> этап – математическая логика. Основатель – немецкий ученый и философ </w:t>
      </w:r>
    </w:p>
    <w:p w:rsidR="001209DE" w:rsidRDefault="001209DE" w:rsidP="00590685">
      <w:pPr>
        <w:spacing w:after="0" w:line="360" w:lineRule="auto"/>
      </w:pPr>
      <w:r>
        <w:t>Лейбниц (1642 – 1716), предпринял попытку логических вычислений.</w:t>
      </w:r>
    </w:p>
    <w:p w:rsidR="001209DE" w:rsidRDefault="001209DE" w:rsidP="00590685">
      <w:pPr>
        <w:spacing w:after="0" w:line="360" w:lineRule="auto"/>
        <w:ind w:firstLine="708"/>
      </w:pPr>
      <w:r>
        <w:rPr>
          <w:lang w:val="en-US"/>
        </w:rPr>
        <w:t>III</w:t>
      </w:r>
      <w:r>
        <w:t xml:space="preserve"> этап – математическая логика ( булева алгебра). Основатель – английский математик Джордж Буль (1815 -1864), ввел алфавит, орфографию и грамматику для математической логики.</w:t>
      </w:r>
    </w:p>
    <w:p w:rsidR="001209DE" w:rsidRPr="00624C44" w:rsidRDefault="001209DE" w:rsidP="00590685">
      <w:pPr>
        <w:spacing w:after="0" w:line="360" w:lineRule="auto"/>
        <w:ind w:firstLine="708"/>
      </w:pPr>
      <w:r w:rsidRPr="00624C44">
        <w:rPr>
          <w:b/>
          <w:bCs/>
        </w:rPr>
        <w:t>Таблица истинности</w:t>
      </w:r>
      <w:r>
        <w:t xml:space="preserve"> – таблица, в которой перечислены все возможные значения входящих логических переменных и соответствующие им значения функции. Количество строк в таблице истинности вычисляется по формуле 2</w:t>
      </w:r>
      <w:r>
        <w:rPr>
          <w:vertAlign w:val="superscript"/>
          <w:lang w:val="en-US"/>
        </w:rPr>
        <w:t>n</w:t>
      </w:r>
      <w:r>
        <w:t xml:space="preserve">, где </w:t>
      </w:r>
      <w:r>
        <w:rPr>
          <w:lang w:val="en-US"/>
        </w:rPr>
        <w:t>n</w:t>
      </w:r>
      <w:r>
        <w:t>–количество переменных.</w:t>
      </w:r>
    </w:p>
    <w:p w:rsidR="001209DE" w:rsidRDefault="001209DE" w:rsidP="00590685">
      <w:pPr>
        <w:spacing w:after="0" w:line="360" w:lineRule="auto"/>
        <w:ind w:firstLine="708"/>
      </w:pPr>
      <w:r>
        <w:t>Основные логические операции:</w:t>
      </w:r>
    </w:p>
    <w:p w:rsidR="001209DE" w:rsidRDefault="001209DE" w:rsidP="00590685">
      <w:pPr>
        <w:numPr>
          <w:ilvl w:val="0"/>
          <w:numId w:val="40"/>
        </w:numPr>
        <w:spacing w:after="0" w:line="360" w:lineRule="auto"/>
      </w:pPr>
      <w:r>
        <w:t>Отрицание (инверсия, логическое НЕ).</w:t>
      </w:r>
    </w:p>
    <w:p w:rsidR="001209DE" w:rsidRDefault="001209DE" w:rsidP="00590685">
      <w:pPr>
        <w:spacing w:after="0" w:line="360" w:lineRule="auto"/>
        <w:ind w:left="1068"/>
      </w:pPr>
      <w:r>
        <w:t>Смысл операции: результат операции меняется на противоположный.</w:t>
      </w:r>
    </w:p>
    <w:p w:rsidR="001209DE" w:rsidRDefault="001209DE" w:rsidP="00590685">
      <w:pPr>
        <w:spacing w:after="0" w:line="360" w:lineRule="auto"/>
        <w:ind w:left="1068"/>
      </w:pPr>
      <w:r>
        <w:t xml:space="preserve">Обозначение: </w:t>
      </w:r>
      <w:r>
        <w:sym w:font="Symbol" w:char="F0D8"/>
      </w:r>
    </w:p>
    <w:p w:rsidR="001209DE" w:rsidRDefault="001209DE" w:rsidP="00590685">
      <w:pPr>
        <w:spacing w:after="0" w:line="360" w:lineRule="auto"/>
        <w:ind w:left="1068"/>
      </w:pPr>
      <w:r>
        <w:t>Таблица истинности: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08"/>
        <w:gridCol w:w="1276"/>
      </w:tblGrid>
      <w:tr w:rsidR="001209DE" w:rsidRPr="001571F1">
        <w:tc>
          <w:tcPr>
            <w:tcW w:w="1308" w:type="dxa"/>
          </w:tcPr>
          <w:p w:rsidR="001209DE" w:rsidRPr="001571F1" w:rsidRDefault="001209DE" w:rsidP="00BC0289">
            <w:pPr>
              <w:spacing w:after="0" w:line="360" w:lineRule="auto"/>
              <w:jc w:val="center"/>
            </w:pPr>
            <w:r w:rsidRPr="001571F1">
              <w:t>А</w:t>
            </w:r>
          </w:p>
        </w:tc>
        <w:tc>
          <w:tcPr>
            <w:tcW w:w="1276" w:type="dxa"/>
          </w:tcPr>
          <w:p w:rsidR="001209DE" w:rsidRPr="001571F1" w:rsidRDefault="001209DE" w:rsidP="00BC0289">
            <w:pPr>
              <w:spacing w:after="0" w:line="360" w:lineRule="auto"/>
              <w:jc w:val="center"/>
            </w:pPr>
            <w:r w:rsidRPr="001571F1">
              <w:sym w:font="Symbol" w:char="F0D8"/>
            </w:r>
            <w:r w:rsidRPr="001571F1">
              <w:t>А</w:t>
            </w:r>
          </w:p>
        </w:tc>
      </w:tr>
      <w:tr w:rsidR="001209DE" w:rsidRPr="001571F1">
        <w:tc>
          <w:tcPr>
            <w:tcW w:w="1308" w:type="dxa"/>
          </w:tcPr>
          <w:p w:rsidR="001209DE" w:rsidRPr="001571F1" w:rsidRDefault="001209DE" w:rsidP="00BC0289">
            <w:pPr>
              <w:spacing w:after="0" w:line="360" w:lineRule="auto"/>
              <w:jc w:val="center"/>
            </w:pPr>
            <w:r w:rsidRPr="001571F1">
              <w:t>0</w:t>
            </w:r>
          </w:p>
        </w:tc>
        <w:tc>
          <w:tcPr>
            <w:tcW w:w="1276" w:type="dxa"/>
          </w:tcPr>
          <w:p w:rsidR="001209DE" w:rsidRPr="001571F1" w:rsidRDefault="001209DE" w:rsidP="00BC0289">
            <w:pPr>
              <w:spacing w:after="0" w:line="360" w:lineRule="auto"/>
              <w:jc w:val="center"/>
            </w:pPr>
            <w:r w:rsidRPr="001571F1">
              <w:t>1</w:t>
            </w:r>
          </w:p>
        </w:tc>
      </w:tr>
      <w:tr w:rsidR="001209DE" w:rsidRPr="001571F1">
        <w:tc>
          <w:tcPr>
            <w:tcW w:w="1308" w:type="dxa"/>
          </w:tcPr>
          <w:p w:rsidR="001209DE" w:rsidRPr="001571F1" w:rsidRDefault="001209DE" w:rsidP="00BC0289">
            <w:pPr>
              <w:spacing w:after="0" w:line="360" w:lineRule="auto"/>
              <w:jc w:val="center"/>
            </w:pPr>
            <w:r w:rsidRPr="001571F1">
              <w:t>1</w:t>
            </w:r>
          </w:p>
        </w:tc>
        <w:tc>
          <w:tcPr>
            <w:tcW w:w="1276" w:type="dxa"/>
          </w:tcPr>
          <w:p w:rsidR="001209DE" w:rsidRPr="001571F1" w:rsidRDefault="001209DE" w:rsidP="00BC0289">
            <w:pPr>
              <w:spacing w:after="0" w:line="360" w:lineRule="auto"/>
              <w:jc w:val="center"/>
            </w:pPr>
            <w:r w:rsidRPr="001571F1">
              <w:t>0</w:t>
            </w:r>
          </w:p>
        </w:tc>
      </w:tr>
    </w:tbl>
    <w:p w:rsidR="001209DE" w:rsidRDefault="001209DE" w:rsidP="00590685">
      <w:pPr>
        <w:spacing w:after="0" w:line="360" w:lineRule="auto"/>
        <w:ind w:left="1068"/>
      </w:pPr>
    </w:p>
    <w:p w:rsidR="001209DE" w:rsidRDefault="001209DE" w:rsidP="00590685">
      <w:pPr>
        <w:numPr>
          <w:ilvl w:val="0"/>
          <w:numId w:val="40"/>
        </w:numPr>
        <w:spacing w:after="0" w:line="360" w:lineRule="auto"/>
      </w:pPr>
      <w:r>
        <w:t>Логическое сложение (дизъюнкция, логическое ИЛИ)</w:t>
      </w:r>
    </w:p>
    <w:p w:rsidR="001209DE" w:rsidRDefault="001209DE" w:rsidP="00590685">
      <w:pPr>
        <w:spacing w:after="0" w:line="360" w:lineRule="auto"/>
        <w:ind w:left="1068"/>
      </w:pPr>
      <w:r>
        <w:t>Смысл операции: результат истина, если хотя бы один операнд – истина. Операндом называется то значение или та переменная, над которым осуществляется операция.</w:t>
      </w:r>
    </w:p>
    <w:p w:rsidR="001209DE" w:rsidRDefault="001209DE" w:rsidP="00590685">
      <w:pPr>
        <w:spacing w:after="0" w:line="360" w:lineRule="auto"/>
        <w:ind w:left="1068"/>
      </w:pPr>
      <w:r>
        <w:t>Обозначение:</w:t>
      </w:r>
      <w:r>
        <w:sym w:font="Symbol" w:char="F0DA"/>
      </w:r>
    </w:p>
    <w:p w:rsidR="001209DE" w:rsidRDefault="001209DE" w:rsidP="00590685">
      <w:pPr>
        <w:spacing w:after="0" w:line="360" w:lineRule="auto"/>
        <w:ind w:left="1068"/>
      </w:pPr>
      <w:r>
        <w:t>Таблица истинности: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86"/>
        <w:gridCol w:w="1287"/>
        <w:gridCol w:w="1287"/>
      </w:tblGrid>
      <w:tr w:rsidR="001209DE" w:rsidRPr="001571F1">
        <w:tc>
          <w:tcPr>
            <w:tcW w:w="1286" w:type="dxa"/>
          </w:tcPr>
          <w:p w:rsidR="001209DE" w:rsidRPr="001571F1" w:rsidRDefault="001209DE" w:rsidP="00BC0289">
            <w:pPr>
              <w:spacing w:after="0" w:line="360" w:lineRule="auto"/>
              <w:jc w:val="center"/>
            </w:pPr>
            <w:r w:rsidRPr="001571F1">
              <w:t>А</w:t>
            </w:r>
          </w:p>
        </w:tc>
        <w:tc>
          <w:tcPr>
            <w:tcW w:w="1287" w:type="dxa"/>
          </w:tcPr>
          <w:p w:rsidR="001209DE" w:rsidRPr="001571F1" w:rsidRDefault="001209DE" w:rsidP="00BC0289">
            <w:pPr>
              <w:spacing w:after="0" w:line="360" w:lineRule="auto"/>
              <w:jc w:val="center"/>
            </w:pPr>
            <w:r w:rsidRPr="001571F1">
              <w:t>В</w:t>
            </w:r>
          </w:p>
        </w:tc>
        <w:tc>
          <w:tcPr>
            <w:tcW w:w="1287" w:type="dxa"/>
          </w:tcPr>
          <w:p w:rsidR="001209DE" w:rsidRPr="001571F1" w:rsidRDefault="001209DE" w:rsidP="00BC0289">
            <w:pPr>
              <w:spacing w:after="0" w:line="360" w:lineRule="auto"/>
              <w:jc w:val="center"/>
            </w:pPr>
            <w:r w:rsidRPr="001571F1">
              <w:t>А</w:t>
            </w:r>
            <w:r w:rsidRPr="001571F1">
              <w:sym w:font="Symbol" w:char="F0DA"/>
            </w:r>
            <w:r w:rsidRPr="001571F1">
              <w:t>В</w:t>
            </w:r>
          </w:p>
        </w:tc>
      </w:tr>
      <w:tr w:rsidR="001209DE" w:rsidRPr="001571F1">
        <w:tc>
          <w:tcPr>
            <w:tcW w:w="1286" w:type="dxa"/>
          </w:tcPr>
          <w:p w:rsidR="001209DE" w:rsidRPr="001571F1" w:rsidRDefault="001209DE" w:rsidP="00BC0289">
            <w:pPr>
              <w:spacing w:after="0" w:line="360" w:lineRule="auto"/>
              <w:jc w:val="center"/>
            </w:pPr>
            <w:r w:rsidRPr="001571F1">
              <w:t>0</w:t>
            </w:r>
          </w:p>
        </w:tc>
        <w:tc>
          <w:tcPr>
            <w:tcW w:w="1287" w:type="dxa"/>
          </w:tcPr>
          <w:p w:rsidR="001209DE" w:rsidRPr="001571F1" w:rsidRDefault="001209DE" w:rsidP="00BC0289">
            <w:pPr>
              <w:spacing w:after="0" w:line="360" w:lineRule="auto"/>
              <w:jc w:val="center"/>
            </w:pPr>
            <w:r w:rsidRPr="001571F1">
              <w:t>0</w:t>
            </w:r>
          </w:p>
        </w:tc>
        <w:tc>
          <w:tcPr>
            <w:tcW w:w="1287" w:type="dxa"/>
          </w:tcPr>
          <w:p w:rsidR="001209DE" w:rsidRPr="001571F1" w:rsidRDefault="001209DE" w:rsidP="00BC0289">
            <w:pPr>
              <w:spacing w:after="0" w:line="360" w:lineRule="auto"/>
              <w:jc w:val="center"/>
            </w:pPr>
            <w:r w:rsidRPr="001571F1">
              <w:t>0</w:t>
            </w:r>
          </w:p>
        </w:tc>
      </w:tr>
      <w:tr w:rsidR="001209DE" w:rsidRPr="001571F1">
        <w:tc>
          <w:tcPr>
            <w:tcW w:w="1286" w:type="dxa"/>
          </w:tcPr>
          <w:p w:rsidR="001209DE" w:rsidRPr="001571F1" w:rsidRDefault="001209DE" w:rsidP="00BC0289">
            <w:pPr>
              <w:spacing w:after="0" w:line="360" w:lineRule="auto"/>
              <w:jc w:val="center"/>
            </w:pPr>
            <w:r w:rsidRPr="001571F1">
              <w:t>0</w:t>
            </w:r>
          </w:p>
        </w:tc>
        <w:tc>
          <w:tcPr>
            <w:tcW w:w="1287" w:type="dxa"/>
          </w:tcPr>
          <w:p w:rsidR="001209DE" w:rsidRPr="001571F1" w:rsidRDefault="001209DE" w:rsidP="00BC0289">
            <w:pPr>
              <w:spacing w:after="0" w:line="360" w:lineRule="auto"/>
              <w:jc w:val="center"/>
            </w:pPr>
            <w:r w:rsidRPr="001571F1">
              <w:t>1</w:t>
            </w:r>
          </w:p>
        </w:tc>
        <w:tc>
          <w:tcPr>
            <w:tcW w:w="1287" w:type="dxa"/>
          </w:tcPr>
          <w:p w:rsidR="001209DE" w:rsidRPr="001571F1" w:rsidRDefault="001209DE" w:rsidP="00BC0289">
            <w:pPr>
              <w:spacing w:after="0" w:line="360" w:lineRule="auto"/>
              <w:jc w:val="center"/>
            </w:pPr>
            <w:r w:rsidRPr="001571F1">
              <w:t>1</w:t>
            </w:r>
          </w:p>
        </w:tc>
      </w:tr>
      <w:tr w:rsidR="001209DE" w:rsidRPr="001571F1">
        <w:tc>
          <w:tcPr>
            <w:tcW w:w="1286" w:type="dxa"/>
          </w:tcPr>
          <w:p w:rsidR="001209DE" w:rsidRPr="001571F1" w:rsidRDefault="001209DE" w:rsidP="00BC0289">
            <w:pPr>
              <w:spacing w:after="0" w:line="360" w:lineRule="auto"/>
              <w:jc w:val="center"/>
            </w:pPr>
            <w:r w:rsidRPr="001571F1">
              <w:t>1</w:t>
            </w:r>
          </w:p>
        </w:tc>
        <w:tc>
          <w:tcPr>
            <w:tcW w:w="1287" w:type="dxa"/>
          </w:tcPr>
          <w:p w:rsidR="001209DE" w:rsidRPr="001571F1" w:rsidRDefault="001209DE" w:rsidP="00BC0289">
            <w:pPr>
              <w:spacing w:after="0" w:line="360" w:lineRule="auto"/>
              <w:jc w:val="center"/>
            </w:pPr>
            <w:r w:rsidRPr="001571F1">
              <w:t>0</w:t>
            </w:r>
          </w:p>
        </w:tc>
        <w:tc>
          <w:tcPr>
            <w:tcW w:w="1287" w:type="dxa"/>
          </w:tcPr>
          <w:p w:rsidR="001209DE" w:rsidRPr="001571F1" w:rsidRDefault="001209DE" w:rsidP="00BC0289">
            <w:pPr>
              <w:spacing w:after="0" w:line="360" w:lineRule="auto"/>
              <w:jc w:val="center"/>
            </w:pPr>
            <w:r w:rsidRPr="001571F1">
              <w:t>1</w:t>
            </w:r>
          </w:p>
        </w:tc>
      </w:tr>
      <w:tr w:rsidR="001209DE" w:rsidRPr="001571F1">
        <w:tc>
          <w:tcPr>
            <w:tcW w:w="1286" w:type="dxa"/>
          </w:tcPr>
          <w:p w:rsidR="001209DE" w:rsidRPr="001571F1" w:rsidRDefault="001209DE" w:rsidP="00BC0289">
            <w:pPr>
              <w:spacing w:after="0" w:line="360" w:lineRule="auto"/>
              <w:jc w:val="center"/>
            </w:pPr>
            <w:r w:rsidRPr="001571F1">
              <w:t>1</w:t>
            </w:r>
          </w:p>
        </w:tc>
        <w:tc>
          <w:tcPr>
            <w:tcW w:w="1287" w:type="dxa"/>
          </w:tcPr>
          <w:p w:rsidR="001209DE" w:rsidRPr="001571F1" w:rsidRDefault="001209DE" w:rsidP="00BC0289">
            <w:pPr>
              <w:spacing w:after="0" w:line="360" w:lineRule="auto"/>
              <w:jc w:val="center"/>
            </w:pPr>
            <w:r w:rsidRPr="001571F1">
              <w:t>1</w:t>
            </w:r>
          </w:p>
        </w:tc>
        <w:tc>
          <w:tcPr>
            <w:tcW w:w="1287" w:type="dxa"/>
          </w:tcPr>
          <w:p w:rsidR="001209DE" w:rsidRPr="001571F1" w:rsidRDefault="001209DE" w:rsidP="00BC0289">
            <w:pPr>
              <w:spacing w:after="0" w:line="360" w:lineRule="auto"/>
              <w:jc w:val="center"/>
            </w:pPr>
            <w:r w:rsidRPr="001571F1">
              <w:t>1</w:t>
            </w:r>
          </w:p>
        </w:tc>
      </w:tr>
    </w:tbl>
    <w:p w:rsidR="001209DE" w:rsidRDefault="001209DE" w:rsidP="00590685">
      <w:pPr>
        <w:spacing w:after="0" w:line="360" w:lineRule="auto"/>
      </w:pPr>
    </w:p>
    <w:p w:rsidR="001209DE" w:rsidRDefault="001209DE" w:rsidP="00590685">
      <w:pPr>
        <w:numPr>
          <w:ilvl w:val="0"/>
          <w:numId w:val="40"/>
        </w:numPr>
        <w:spacing w:after="0" w:line="360" w:lineRule="auto"/>
      </w:pPr>
      <w:r>
        <w:t>Логическое умножение (конъюнкция, логическое  И)</w:t>
      </w:r>
    </w:p>
    <w:p w:rsidR="001209DE" w:rsidRDefault="001209DE" w:rsidP="00590685">
      <w:pPr>
        <w:spacing w:after="0" w:line="360" w:lineRule="auto"/>
        <w:ind w:left="1068"/>
      </w:pPr>
      <w:r>
        <w:t>Смысл операции: результат  - истина, если оба операнда – истина.</w:t>
      </w:r>
    </w:p>
    <w:p w:rsidR="001209DE" w:rsidRDefault="001209DE" w:rsidP="00590685">
      <w:pPr>
        <w:spacing w:after="0" w:line="360" w:lineRule="auto"/>
        <w:ind w:left="1068"/>
      </w:pPr>
      <w:r>
        <w:t>Обозначение:</w:t>
      </w:r>
      <w:r>
        <w:sym w:font="Symbol" w:char="F0D9"/>
      </w:r>
      <w:r>
        <w:t>,</w:t>
      </w:r>
      <w:r>
        <w:rPr>
          <w:lang w:val="en-US"/>
        </w:rPr>
        <w:t>&amp;</w:t>
      </w:r>
    </w:p>
    <w:p w:rsidR="001209DE" w:rsidRDefault="001209DE" w:rsidP="00590685">
      <w:pPr>
        <w:spacing w:after="0" w:line="360" w:lineRule="auto"/>
        <w:ind w:left="1068"/>
      </w:pPr>
      <w:r>
        <w:t>Таблица истинности: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86"/>
        <w:gridCol w:w="1287"/>
        <w:gridCol w:w="1287"/>
      </w:tblGrid>
      <w:tr w:rsidR="001209DE" w:rsidRPr="001571F1">
        <w:tc>
          <w:tcPr>
            <w:tcW w:w="1286" w:type="dxa"/>
          </w:tcPr>
          <w:p w:rsidR="001209DE" w:rsidRPr="001571F1" w:rsidRDefault="001209DE" w:rsidP="00BC0289">
            <w:pPr>
              <w:spacing w:after="0" w:line="360" w:lineRule="auto"/>
              <w:jc w:val="center"/>
            </w:pPr>
            <w:r w:rsidRPr="001571F1">
              <w:t>А</w:t>
            </w:r>
          </w:p>
        </w:tc>
        <w:tc>
          <w:tcPr>
            <w:tcW w:w="1287" w:type="dxa"/>
          </w:tcPr>
          <w:p w:rsidR="001209DE" w:rsidRPr="001571F1" w:rsidRDefault="001209DE" w:rsidP="00BC0289">
            <w:pPr>
              <w:spacing w:after="0" w:line="360" w:lineRule="auto"/>
              <w:jc w:val="center"/>
            </w:pPr>
            <w:r w:rsidRPr="001571F1">
              <w:t>В</w:t>
            </w:r>
          </w:p>
        </w:tc>
        <w:tc>
          <w:tcPr>
            <w:tcW w:w="1287" w:type="dxa"/>
          </w:tcPr>
          <w:p w:rsidR="001209DE" w:rsidRPr="001571F1" w:rsidRDefault="001209DE" w:rsidP="00BC0289">
            <w:pPr>
              <w:spacing w:after="0" w:line="360" w:lineRule="auto"/>
              <w:jc w:val="center"/>
            </w:pPr>
            <w:r w:rsidRPr="001571F1">
              <w:t>А</w:t>
            </w:r>
            <w:r w:rsidRPr="001571F1">
              <w:sym w:font="Symbol" w:char="F0D9"/>
            </w:r>
            <w:r w:rsidRPr="001571F1">
              <w:t>В</w:t>
            </w:r>
          </w:p>
        </w:tc>
      </w:tr>
      <w:tr w:rsidR="001209DE" w:rsidRPr="001571F1">
        <w:tc>
          <w:tcPr>
            <w:tcW w:w="1286" w:type="dxa"/>
          </w:tcPr>
          <w:p w:rsidR="001209DE" w:rsidRPr="001571F1" w:rsidRDefault="001209DE" w:rsidP="00BC0289">
            <w:pPr>
              <w:spacing w:after="0" w:line="360" w:lineRule="auto"/>
              <w:jc w:val="center"/>
            </w:pPr>
            <w:r w:rsidRPr="001571F1">
              <w:t>0</w:t>
            </w:r>
          </w:p>
        </w:tc>
        <w:tc>
          <w:tcPr>
            <w:tcW w:w="1287" w:type="dxa"/>
          </w:tcPr>
          <w:p w:rsidR="001209DE" w:rsidRPr="001571F1" w:rsidRDefault="001209DE" w:rsidP="00BC0289">
            <w:pPr>
              <w:spacing w:after="0" w:line="360" w:lineRule="auto"/>
              <w:jc w:val="center"/>
            </w:pPr>
            <w:r w:rsidRPr="001571F1">
              <w:t>0</w:t>
            </w:r>
          </w:p>
        </w:tc>
        <w:tc>
          <w:tcPr>
            <w:tcW w:w="1287" w:type="dxa"/>
          </w:tcPr>
          <w:p w:rsidR="001209DE" w:rsidRPr="001571F1" w:rsidRDefault="001209DE" w:rsidP="00BC0289">
            <w:pPr>
              <w:spacing w:after="0" w:line="360" w:lineRule="auto"/>
              <w:jc w:val="center"/>
            </w:pPr>
            <w:r w:rsidRPr="001571F1">
              <w:t>0</w:t>
            </w:r>
          </w:p>
        </w:tc>
      </w:tr>
      <w:tr w:rsidR="001209DE" w:rsidRPr="001571F1">
        <w:tc>
          <w:tcPr>
            <w:tcW w:w="1286" w:type="dxa"/>
          </w:tcPr>
          <w:p w:rsidR="001209DE" w:rsidRPr="001571F1" w:rsidRDefault="001209DE" w:rsidP="00BC0289">
            <w:pPr>
              <w:spacing w:after="0" w:line="360" w:lineRule="auto"/>
              <w:jc w:val="center"/>
            </w:pPr>
            <w:r w:rsidRPr="001571F1">
              <w:t>0</w:t>
            </w:r>
          </w:p>
        </w:tc>
        <w:tc>
          <w:tcPr>
            <w:tcW w:w="1287" w:type="dxa"/>
          </w:tcPr>
          <w:p w:rsidR="001209DE" w:rsidRPr="001571F1" w:rsidRDefault="001209DE" w:rsidP="00BC0289">
            <w:pPr>
              <w:spacing w:after="0" w:line="360" w:lineRule="auto"/>
              <w:jc w:val="center"/>
            </w:pPr>
            <w:r w:rsidRPr="001571F1">
              <w:t>1</w:t>
            </w:r>
          </w:p>
        </w:tc>
        <w:tc>
          <w:tcPr>
            <w:tcW w:w="1287" w:type="dxa"/>
          </w:tcPr>
          <w:p w:rsidR="001209DE" w:rsidRPr="001571F1" w:rsidRDefault="001209DE" w:rsidP="00BC0289">
            <w:pPr>
              <w:spacing w:after="0" w:line="360" w:lineRule="auto"/>
              <w:jc w:val="center"/>
            </w:pPr>
            <w:r w:rsidRPr="001571F1">
              <w:t>0</w:t>
            </w:r>
          </w:p>
        </w:tc>
      </w:tr>
      <w:tr w:rsidR="001209DE" w:rsidRPr="001571F1">
        <w:tc>
          <w:tcPr>
            <w:tcW w:w="1286" w:type="dxa"/>
          </w:tcPr>
          <w:p w:rsidR="001209DE" w:rsidRPr="001571F1" w:rsidRDefault="001209DE" w:rsidP="00BC0289">
            <w:pPr>
              <w:spacing w:after="0" w:line="360" w:lineRule="auto"/>
              <w:jc w:val="center"/>
            </w:pPr>
            <w:r w:rsidRPr="001571F1">
              <w:t>1</w:t>
            </w:r>
          </w:p>
        </w:tc>
        <w:tc>
          <w:tcPr>
            <w:tcW w:w="1287" w:type="dxa"/>
          </w:tcPr>
          <w:p w:rsidR="001209DE" w:rsidRPr="001571F1" w:rsidRDefault="001209DE" w:rsidP="00BC0289">
            <w:pPr>
              <w:spacing w:after="0" w:line="360" w:lineRule="auto"/>
              <w:jc w:val="center"/>
            </w:pPr>
            <w:r w:rsidRPr="001571F1">
              <w:t>0</w:t>
            </w:r>
          </w:p>
        </w:tc>
        <w:tc>
          <w:tcPr>
            <w:tcW w:w="1287" w:type="dxa"/>
          </w:tcPr>
          <w:p w:rsidR="001209DE" w:rsidRPr="001571F1" w:rsidRDefault="001209DE" w:rsidP="00BC0289">
            <w:pPr>
              <w:spacing w:after="0" w:line="360" w:lineRule="auto"/>
              <w:jc w:val="center"/>
            </w:pPr>
            <w:r w:rsidRPr="001571F1">
              <w:t>0</w:t>
            </w:r>
          </w:p>
        </w:tc>
      </w:tr>
      <w:tr w:rsidR="001209DE" w:rsidRPr="001571F1">
        <w:tc>
          <w:tcPr>
            <w:tcW w:w="1286" w:type="dxa"/>
          </w:tcPr>
          <w:p w:rsidR="001209DE" w:rsidRPr="001571F1" w:rsidRDefault="001209DE" w:rsidP="00BC0289">
            <w:pPr>
              <w:spacing w:after="0" w:line="360" w:lineRule="auto"/>
              <w:jc w:val="center"/>
            </w:pPr>
            <w:r w:rsidRPr="001571F1">
              <w:t>1</w:t>
            </w:r>
          </w:p>
        </w:tc>
        <w:tc>
          <w:tcPr>
            <w:tcW w:w="1287" w:type="dxa"/>
          </w:tcPr>
          <w:p w:rsidR="001209DE" w:rsidRPr="001571F1" w:rsidRDefault="001209DE" w:rsidP="00BC0289">
            <w:pPr>
              <w:spacing w:after="0" w:line="360" w:lineRule="auto"/>
              <w:jc w:val="center"/>
            </w:pPr>
            <w:r w:rsidRPr="001571F1">
              <w:t>1</w:t>
            </w:r>
          </w:p>
        </w:tc>
        <w:tc>
          <w:tcPr>
            <w:tcW w:w="1287" w:type="dxa"/>
          </w:tcPr>
          <w:p w:rsidR="001209DE" w:rsidRPr="001571F1" w:rsidRDefault="001209DE" w:rsidP="00BC0289">
            <w:pPr>
              <w:spacing w:after="0" w:line="360" w:lineRule="auto"/>
              <w:jc w:val="center"/>
            </w:pPr>
            <w:r w:rsidRPr="001571F1">
              <w:t>1</w:t>
            </w:r>
          </w:p>
        </w:tc>
      </w:tr>
    </w:tbl>
    <w:p w:rsidR="001209DE" w:rsidRDefault="001209DE" w:rsidP="00590685">
      <w:pPr>
        <w:spacing w:after="0" w:line="360" w:lineRule="auto"/>
        <w:ind w:left="1068"/>
      </w:pPr>
    </w:p>
    <w:p w:rsidR="001209DE" w:rsidRDefault="001209DE" w:rsidP="00590685">
      <w:pPr>
        <w:spacing w:after="0" w:line="360" w:lineRule="auto"/>
        <w:ind w:left="1068"/>
      </w:pPr>
      <w:r>
        <w:t>Эти три операции считаются базовыми. Остальные операции являются дополнительными. Их всегда можно выразить через базовые операции.</w:t>
      </w:r>
    </w:p>
    <w:p w:rsidR="001209DE" w:rsidRDefault="001209DE" w:rsidP="00590685">
      <w:pPr>
        <w:spacing w:after="0" w:line="360" w:lineRule="auto"/>
        <w:ind w:left="1068"/>
      </w:pPr>
    </w:p>
    <w:p w:rsidR="001209DE" w:rsidRDefault="001209DE" w:rsidP="00590685">
      <w:pPr>
        <w:numPr>
          <w:ilvl w:val="0"/>
          <w:numId w:val="40"/>
        </w:numPr>
        <w:spacing w:after="0" w:line="360" w:lineRule="auto"/>
      </w:pPr>
      <w:r>
        <w:t>Следование (импликация)</w:t>
      </w:r>
    </w:p>
    <w:p w:rsidR="001209DE" w:rsidRDefault="001209DE" w:rsidP="00590685">
      <w:pPr>
        <w:spacing w:after="0" w:line="360" w:lineRule="auto"/>
        <w:ind w:left="1068"/>
      </w:pPr>
      <w:r>
        <w:t>Смысл операции: из лжи может следовать что угодно, а из истины – только истина.</w:t>
      </w:r>
    </w:p>
    <w:p w:rsidR="001209DE" w:rsidRDefault="001209DE" w:rsidP="00590685">
      <w:pPr>
        <w:spacing w:after="0" w:line="360" w:lineRule="auto"/>
        <w:ind w:left="1068"/>
      </w:pPr>
      <w:r>
        <w:t>Обозначение:</w:t>
      </w:r>
      <w:r>
        <w:sym w:font="Symbol" w:char="F0AE"/>
      </w:r>
    </w:p>
    <w:p w:rsidR="001209DE" w:rsidRDefault="001209DE" w:rsidP="00590685">
      <w:pPr>
        <w:spacing w:after="0" w:line="360" w:lineRule="auto"/>
        <w:ind w:left="1068"/>
      </w:pPr>
      <w:r>
        <w:t>Таблица истинности: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86"/>
        <w:gridCol w:w="1287"/>
        <w:gridCol w:w="1287"/>
      </w:tblGrid>
      <w:tr w:rsidR="001209DE" w:rsidRPr="001571F1">
        <w:tc>
          <w:tcPr>
            <w:tcW w:w="1286" w:type="dxa"/>
          </w:tcPr>
          <w:p w:rsidR="001209DE" w:rsidRPr="001571F1" w:rsidRDefault="001209DE" w:rsidP="00BC0289">
            <w:pPr>
              <w:spacing w:after="0" w:line="360" w:lineRule="auto"/>
              <w:jc w:val="center"/>
            </w:pPr>
            <w:r w:rsidRPr="001571F1">
              <w:t>А</w:t>
            </w:r>
          </w:p>
        </w:tc>
        <w:tc>
          <w:tcPr>
            <w:tcW w:w="1287" w:type="dxa"/>
          </w:tcPr>
          <w:p w:rsidR="001209DE" w:rsidRPr="001571F1" w:rsidRDefault="001209DE" w:rsidP="00BC0289">
            <w:pPr>
              <w:spacing w:after="0" w:line="360" w:lineRule="auto"/>
              <w:jc w:val="center"/>
            </w:pPr>
            <w:r w:rsidRPr="001571F1">
              <w:t>В</w:t>
            </w:r>
          </w:p>
        </w:tc>
        <w:tc>
          <w:tcPr>
            <w:tcW w:w="1287" w:type="dxa"/>
          </w:tcPr>
          <w:p w:rsidR="001209DE" w:rsidRPr="001571F1" w:rsidRDefault="001209DE" w:rsidP="00BC0289">
            <w:pPr>
              <w:spacing w:after="0" w:line="360" w:lineRule="auto"/>
              <w:jc w:val="center"/>
            </w:pPr>
            <w:r w:rsidRPr="001571F1">
              <w:t>А</w:t>
            </w:r>
            <w:r w:rsidRPr="001571F1">
              <w:sym w:font="Symbol" w:char="F0AE"/>
            </w:r>
            <w:r w:rsidRPr="001571F1">
              <w:t>В</w:t>
            </w:r>
          </w:p>
        </w:tc>
      </w:tr>
      <w:tr w:rsidR="001209DE" w:rsidRPr="001571F1">
        <w:tc>
          <w:tcPr>
            <w:tcW w:w="1286" w:type="dxa"/>
          </w:tcPr>
          <w:p w:rsidR="001209DE" w:rsidRPr="001571F1" w:rsidRDefault="001209DE" w:rsidP="00BC0289">
            <w:pPr>
              <w:spacing w:after="0" w:line="360" w:lineRule="auto"/>
              <w:jc w:val="center"/>
            </w:pPr>
            <w:r w:rsidRPr="001571F1">
              <w:t>0</w:t>
            </w:r>
          </w:p>
        </w:tc>
        <w:tc>
          <w:tcPr>
            <w:tcW w:w="1287" w:type="dxa"/>
          </w:tcPr>
          <w:p w:rsidR="001209DE" w:rsidRPr="001571F1" w:rsidRDefault="001209DE" w:rsidP="00BC0289">
            <w:pPr>
              <w:spacing w:after="0" w:line="360" w:lineRule="auto"/>
              <w:jc w:val="center"/>
            </w:pPr>
            <w:r w:rsidRPr="001571F1">
              <w:t>0</w:t>
            </w:r>
          </w:p>
        </w:tc>
        <w:tc>
          <w:tcPr>
            <w:tcW w:w="1287" w:type="dxa"/>
          </w:tcPr>
          <w:p w:rsidR="001209DE" w:rsidRPr="001571F1" w:rsidRDefault="001209DE" w:rsidP="00BC0289">
            <w:pPr>
              <w:spacing w:after="0" w:line="360" w:lineRule="auto"/>
              <w:jc w:val="center"/>
            </w:pPr>
            <w:r w:rsidRPr="001571F1">
              <w:t>1</w:t>
            </w:r>
          </w:p>
        </w:tc>
      </w:tr>
      <w:tr w:rsidR="001209DE" w:rsidRPr="001571F1">
        <w:tc>
          <w:tcPr>
            <w:tcW w:w="1286" w:type="dxa"/>
          </w:tcPr>
          <w:p w:rsidR="001209DE" w:rsidRPr="001571F1" w:rsidRDefault="001209DE" w:rsidP="00BC0289">
            <w:pPr>
              <w:spacing w:after="0" w:line="360" w:lineRule="auto"/>
              <w:jc w:val="center"/>
            </w:pPr>
            <w:r w:rsidRPr="001571F1">
              <w:t>0</w:t>
            </w:r>
          </w:p>
        </w:tc>
        <w:tc>
          <w:tcPr>
            <w:tcW w:w="1287" w:type="dxa"/>
          </w:tcPr>
          <w:p w:rsidR="001209DE" w:rsidRPr="001571F1" w:rsidRDefault="001209DE" w:rsidP="00BC0289">
            <w:pPr>
              <w:spacing w:after="0" w:line="360" w:lineRule="auto"/>
              <w:jc w:val="center"/>
            </w:pPr>
            <w:r w:rsidRPr="001571F1">
              <w:t>1</w:t>
            </w:r>
          </w:p>
        </w:tc>
        <w:tc>
          <w:tcPr>
            <w:tcW w:w="1287" w:type="dxa"/>
          </w:tcPr>
          <w:p w:rsidR="001209DE" w:rsidRPr="001571F1" w:rsidRDefault="001209DE" w:rsidP="00BC0289">
            <w:pPr>
              <w:spacing w:after="0" w:line="360" w:lineRule="auto"/>
              <w:jc w:val="center"/>
            </w:pPr>
            <w:r w:rsidRPr="001571F1">
              <w:t>1</w:t>
            </w:r>
          </w:p>
        </w:tc>
      </w:tr>
      <w:tr w:rsidR="001209DE" w:rsidRPr="001571F1">
        <w:tc>
          <w:tcPr>
            <w:tcW w:w="1286" w:type="dxa"/>
          </w:tcPr>
          <w:p w:rsidR="001209DE" w:rsidRPr="001571F1" w:rsidRDefault="001209DE" w:rsidP="00BC0289">
            <w:pPr>
              <w:spacing w:after="0" w:line="360" w:lineRule="auto"/>
              <w:jc w:val="center"/>
            </w:pPr>
            <w:r w:rsidRPr="001571F1">
              <w:t>1</w:t>
            </w:r>
          </w:p>
        </w:tc>
        <w:tc>
          <w:tcPr>
            <w:tcW w:w="1287" w:type="dxa"/>
          </w:tcPr>
          <w:p w:rsidR="001209DE" w:rsidRPr="001571F1" w:rsidRDefault="001209DE" w:rsidP="00BC0289">
            <w:pPr>
              <w:spacing w:after="0" w:line="360" w:lineRule="auto"/>
              <w:jc w:val="center"/>
            </w:pPr>
            <w:r w:rsidRPr="001571F1">
              <w:t>0</w:t>
            </w:r>
          </w:p>
        </w:tc>
        <w:tc>
          <w:tcPr>
            <w:tcW w:w="1287" w:type="dxa"/>
          </w:tcPr>
          <w:p w:rsidR="001209DE" w:rsidRPr="001571F1" w:rsidRDefault="001209DE" w:rsidP="00BC0289">
            <w:pPr>
              <w:spacing w:after="0" w:line="360" w:lineRule="auto"/>
              <w:jc w:val="center"/>
            </w:pPr>
            <w:r w:rsidRPr="001571F1">
              <w:t>0</w:t>
            </w:r>
          </w:p>
        </w:tc>
      </w:tr>
      <w:tr w:rsidR="001209DE" w:rsidRPr="001571F1">
        <w:tc>
          <w:tcPr>
            <w:tcW w:w="1286" w:type="dxa"/>
          </w:tcPr>
          <w:p w:rsidR="001209DE" w:rsidRPr="001571F1" w:rsidRDefault="001209DE" w:rsidP="00BC0289">
            <w:pPr>
              <w:spacing w:after="0" w:line="360" w:lineRule="auto"/>
              <w:jc w:val="center"/>
            </w:pPr>
            <w:r w:rsidRPr="001571F1">
              <w:t>1</w:t>
            </w:r>
          </w:p>
        </w:tc>
        <w:tc>
          <w:tcPr>
            <w:tcW w:w="1287" w:type="dxa"/>
          </w:tcPr>
          <w:p w:rsidR="001209DE" w:rsidRPr="001571F1" w:rsidRDefault="001209DE" w:rsidP="00BC0289">
            <w:pPr>
              <w:spacing w:after="0" w:line="360" w:lineRule="auto"/>
              <w:jc w:val="center"/>
            </w:pPr>
            <w:r w:rsidRPr="001571F1">
              <w:t>1</w:t>
            </w:r>
          </w:p>
        </w:tc>
        <w:tc>
          <w:tcPr>
            <w:tcW w:w="1287" w:type="dxa"/>
          </w:tcPr>
          <w:p w:rsidR="001209DE" w:rsidRPr="001571F1" w:rsidRDefault="001209DE" w:rsidP="00BC0289">
            <w:pPr>
              <w:spacing w:after="0" w:line="360" w:lineRule="auto"/>
              <w:jc w:val="center"/>
            </w:pPr>
            <w:r w:rsidRPr="001571F1">
              <w:t>1</w:t>
            </w:r>
          </w:p>
        </w:tc>
      </w:tr>
    </w:tbl>
    <w:p w:rsidR="001209DE" w:rsidRDefault="001209DE" w:rsidP="00590685">
      <w:pPr>
        <w:spacing w:after="0" w:line="360" w:lineRule="auto"/>
        <w:ind w:left="1068"/>
      </w:pPr>
    </w:p>
    <w:p w:rsidR="001209DE" w:rsidRDefault="001209DE" w:rsidP="00590685">
      <w:pPr>
        <w:numPr>
          <w:ilvl w:val="0"/>
          <w:numId w:val="40"/>
        </w:numPr>
        <w:spacing w:after="0" w:line="360" w:lineRule="auto"/>
      </w:pPr>
      <w:r>
        <w:t>Равносильность (эквиваленция)</w:t>
      </w:r>
    </w:p>
    <w:p w:rsidR="001209DE" w:rsidRDefault="001209DE" w:rsidP="00590685">
      <w:pPr>
        <w:spacing w:after="0" w:line="360" w:lineRule="auto"/>
        <w:ind w:left="1068"/>
      </w:pPr>
      <w:r>
        <w:t>Смысл операции: результат – истина, если операнды одинаковые.</w:t>
      </w:r>
    </w:p>
    <w:p w:rsidR="001209DE" w:rsidRDefault="001209DE" w:rsidP="00590685">
      <w:pPr>
        <w:spacing w:after="0" w:line="360" w:lineRule="auto"/>
        <w:ind w:left="1068"/>
      </w:pPr>
      <w:r>
        <w:t>Обозначение:</w:t>
      </w:r>
      <w:r>
        <w:sym w:font="Symbol" w:char="F0BA"/>
      </w:r>
      <w:r>
        <w:t>,</w:t>
      </w:r>
      <w:r>
        <w:sym w:font="Symbol" w:char="F0AB"/>
      </w:r>
    </w:p>
    <w:p w:rsidR="001209DE" w:rsidRDefault="001209DE" w:rsidP="00590685">
      <w:pPr>
        <w:spacing w:after="0" w:line="360" w:lineRule="auto"/>
        <w:ind w:left="1068"/>
      </w:pPr>
      <w:r>
        <w:t>Таблица истинности: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86"/>
        <w:gridCol w:w="1287"/>
        <w:gridCol w:w="1287"/>
      </w:tblGrid>
      <w:tr w:rsidR="001209DE" w:rsidRPr="001571F1">
        <w:tc>
          <w:tcPr>
            <w:tcW w:w="1286" w:type="dxa"/>
          </w:tcPr>
          <w:p w:rsidR="001209DE" w:rsidRPr="001571F1" w:rsidRDefault="001209DE" w:rsidP="00BC0289">
            <w:pPr>
              <w:spacing w:after="0" w:line="360" w:lineRule="auto"/>
              <w:jc w:val="center"/>
            </w:pPr>
            <w:r w:rsidRPr="001571F1">
              <w:t>А</w:t>
            </w:r>
          </w:p>
        </w:tc>
        <w:tc>
          <w:tcPr>
            <w:tcW w:w="1287" w:type="dxa"/>
          </w:tcPr>
          <w:p w:rsidR="001209DE" w:rsidRPr="001571F1" w:rsidRDefault="001209DE" w:rsidP="00BC0289">
            <w:pPr>
              <w:spacing w:after="0" w:line="360" w:lineRule="auto"/>
              <w:jc w:val="center"/>
            </w:pPr>
            <w:r w:rsidRPr="001571F1">
              <w:t>В</w:t>
            </w:r>
          </w:p>
        </w:tc>
        <w:tc>
          <w:tcPr>
            <w:tcW w:w="1287" w:type="dxa"/>
          </w:tcPr>
          <w:p w:rsidR="001209DE" w:rsidRPr="001571F1" w:rsidRDefault="001209DE" w:rsidP="00BC0289">
            <w:pPr>
              <w:spacing w:after="0" w:line="360" w:lineRule="auto"/>
              <w:jc w:val="center"/>
            </w:pPr>
            <w:r w:rsidRPr="001571F1">
              <w:t>А</w:t>
            </w:r>
            <w:r w:rsidRPr="001571F1">
              <w:sym w:font="Symbol" w:char="F0AB"/>
            </w:r>
            <w:r w:rsidRPr="001571F1">
              <w:t>В</w:t>
            </w:r>
          </w:p>
        </w:tc>
      </w:tr>
      <w:tr w:rsidR="001209DE" w:rsidRPr="001571F1">
        <w:tc>
          <w:tcPr>
            <w:tcW w:w="1286" w:type="dxa"/>
          </w:tcPr>
          <w:p w:rsidR="001209DE" w:rsidRPr="001571F1" w:rsidRDefault="001209DE" w:rsidP="00BC0289">
            <w:pPr>
              <w:spacing w:after="0" w:line="360" w:lineRule="auto"/>
              <w:jc w:val="center"/>
            </w:pPr>
            <w:r w:rsidRPr="001571F1">
              <w:t>0</w:t>
            </w:r>
          </w:p>
        </w:tc>
        <w:tc>
          <w:tcPr>
            <w:tcW w:w="1287" w:type="dxa"/>
          </w:tcPr>
          <w:p w:rsidR="001209DE" w:rsidRPr="001571F1" w:rsidRDefault="001209DE" w:rsidP="00BC0289">
            <w:pPr>
              <w:spacing w:after="0" w:line="360" w:lineRule="auto"/>
              <w:jc w:val="center"/>
            </w:pPr>
            <w:r w:rsidRPr="001571F1">
              <w:t>0</w:t>
            </w:r>
          </w:p>
        </w:tc>
        <w:tc>
          <w:tcPr>
            <w:tcW w:w="1287" w:type="dxa"/>
          </w:tcPr>
          <w:p w:rsidR="001209DE" w:rsidRPr="001571F1" w:rsidRDefault="001209DE" w:rsidP="00BC0289">
            <w:pPr>
              <w:spacing w:after="0" w:line="360" w:lineRule="auto"/>
              <w:jc w:val="center"/>
            </w:pPr>
            <w:r w:rsidRPr="001571F1">
              <w:t>1</w:t>
            </w:r>
          </w:p>
        </w:tc>
      </w:tr>
      <w:tr w:rsidR="001209DE" w:rsidRPr="001571F1">
        <w:tc>
          <w:tcPr>
            <w:tcW w:w="1286" w:type="dxa"/>
          </w:tcPr>
          <w:p w:rsidR="001209DE" w:rsidRPr="001571F1" w:rsidRDefault="001209DE" w:rsidP="00BC0289">
            <w:pPr>
              <w:spacing w:after="0" w:line="360" w:lineRule="auto"/>
              <w:jc w:val="center"/>
            </w:pPr>
            <w:r w:rsidRPr="001571F1">
              <w:t>0</w:t>
            </w:r>
          </w:p>
        </w:tc>
        <w:tc>
          <w:tcPr>
            <w:tcW w:w="1287" w:type="dxa"/>
          </w:tcPr>
          <w:p w:rsidR="001209DE" w:rsidRPr="001571F1" w:rsidRDefault="001209DE" w:rsidP="00BC0289">
            <w:pPr>
              <w:spacing w:after="0" w:line="360" w:lineRule="auto"/>
              <w:jc w:val="center"/>
            </w:pPr>
            <w:r w:rsidRPr="001571F1">
              <w:t>1</w:t>
            </w:r>
          </w:p>
        </w:tc>
        <w:tc>
          <w:tcPr>
            <w:tcW w:w="1287" w:type="dxa"/>
          </w:tcPr>
          <w:p w:rsidR="001209DE" w:rsidRPr="001571F1" w:rsidRDefault="001209DE" w:rsidP="00BC0289">
            <w:pPr>
              <w:spacing w:after="0" w:line="360" w:lineRule="auto"/>
              <w:jc w:val="center"/>
            </w:pPr>
            <w:r w:rsidRPr="001571F1">
              <w:t>0</w:t>
            </w:r>
          </w:p>
        </w:tc>
      </w:tr>
      <w:tr w:rsidR="001209DE" w:rsidRPr="001571F1">
        <w:tc>
          <w:tcPr>
            <w:tcW w:w="1286" w:type="dxa"/>
          </w:tcPr>
          <w:p w:rsidR="001209DE" w:rsidRPr="001571F1" w:rsidRDefault="001209DE" w:rsidP="00BC0289">
            <w:pPr>
              <w:spacing w:after="0" w:line="360" w:lineRule="auto"/>
              <w:jc w:val="center"/>
            </w:pPr>
            <w:r w:rsidRPr="001571F1">
              <w:t>1</w:t>
            </w:r>
          </w:p>
        </w:tc>
        <w:tc>
          <w:tcPr>
            <w:tcW w:w="1287" w:type="dxa"/>
          </w:tcPr>
          <w:p w:rsidR="001209DE" w:rsidRPr="001571F1" w:rsidRDefault="001209DE" w:rsidP="00BC0289">
            <w:pPr>
              <w:spacing w:after="0" w:line="360" w:lineRule="auto"/>
              <w:jc w:val="center"/>
            </w:pPr>
            <w:r w:rsidRPr="001571F1">
              <w:t>0</w:t>
            </w:r>
          </w:p>
        </w:tc>
        <w:tc>
          <w:tcPr>
            <w:tcW w:w="1287" w:type="dxa"/>
          </w:tcPr>
          <w:p w:rsidR="001209DE" w:rsidRPr="001571F1" w:rsidRDefault="001209DE" w:rsidP="00BC0289">
            <w:pPr>
              <w:spacing w:after="0" w:line="360" w:lineRule="auto"/>
              <w:jc w:val="center"/>
            </w:pPr>
            <w:r w:rsidRPr="001571F1">
              <w:t>0</w:t>
            </w:r>
          </w:p>
        </w:tc>
      </w:tr>
      <w:tr w:rsidR="001209DE" w:rsidRPr="001571F1">
        <w:tc>
          <w:tcPr>
            <w:tcW w:w="1286" w:type="dxa"/>
          </w:tcPr>
          <w:p w:rsidR="001209DE" w:rsidRPr="001571F1" w:rsidRDefault="001209DE" w:rsidP="00BC0289">
            <w:pPr>
              <w:spacing w:after="0" w:line="360" w:lineRule="auto"/>
              <w:jc w:val="center"/>
            </w:pPr>
            <w:r w:rsidRPr="001571F1">
              <w:t>1</w:t>
            </w:r>
          </w:p>
        </w:tc>
        <w:tc>
          <w:tcPr>
            <w:tcW w:w="1287" w:type="dxa"/>
          </w:tcPr>
          <w:p w:rsidR="001209DE" w:rsidRPr="001571F1" w:rsidRDefault="001209DE" w:rsidP="00BC0289">
            <w:pPr>
              <w:spacing w:after="0" w:line="360" w:lineRule="auto"/>
              <w:jc w:val="center"/>
            </w:pPr>
            <w:r w:rsidRPr="001571F1">
              <w:t>1</w:t>
            </w:r>
          </w:p>
        </w:tc>
        <w:tc>
          <w:tcPr>
            <w:tcW w:w="1287" w:type="dxa"/>
          </w:tcPr>
          <w:p w:rsidR="001209DE" w:rsidRPr="001571F1" w:rsidRDefault="001209DE" w:rsidP="00BC0289">
            <w:pPr>
              <w:spacing w:after="0" w:line="360" w:lineRule="auto"/>
              <w:jc w:val="center"/>
            </w:pPr>
            <w:r w:rsidRPr="001571F1">
              <w:t>1</w:t>
            </w:r>
          </w:p>
        </w:tc>
      </w:tr>
    </w:tbl>
    <w:p w:rsidR="001209DE" w:rsidRDefault="001209DE" w:rsidP="00590685">
      <w:pPr>
        <w:spacing w:after="0" w:line="360" w:lineRule="auto"/>
        <w:ind w:left="1068"/>
      </w:pPr>
    </w:p>
    <w:p w:rsidR="001209DE" w:rsidRDefault="001209DE" w:rsidP="00590685">
      <w:pPr>
        <w:numPr>
          <w:ilvl w:val="0"/>
          <w:numId w:val="40"/>
        </w:numPr>
        <w:spacing w:after="0" w:line="360" w:lineRule="auto"/>
      </w:pPr>
      <w:r>
        <w:t xml:space="preserve">Сложение по модулю 2 (исключающее ИЛИ, </w:t>
      </w:r>
      <w:r>
        <w:rPr>
          <w:lang w:val="en-US"/>
        </w:rPr>
        <w:t>XOR</w:t>
      </w:r>
      <w:r w:rsidRPr="006843D7">
        <w:t>)</w:t>
      </w:r>
    </w:p>
    <w:p w:rsidR="001209DE" w:rsidRDefault="001209DE" w:rsidP="00590685">
      <w:pPr>
        <w:spacing w:after="0" w:line="360" w:lineRule="auto"/>
        <w:ind w:left="1068"/>
      </w:pPr>
      <w:r>
        <w:t>Смысл операции: результат – истина, если операнды разные.</w:t>
      </w:r>
    </w:p>
    <w:p w:rsidR="001209DE" w:rsidRDefault="001209DE" w:rsidP="00590685">
      <w:pPr>
        <w:spacing w:after="0" w:line="360" w:lineRule="auto"/>
        <w:ind w:left="1068"/>
      </w:pPr>
      <w:r>
        <w:t>Обозначение:</w:t>
      </w:r>
      <w:r>
        <w:sym w:font="Symbol" w:char="F0C5"/>
      </w:r>
    </w:p>
    <w:p w:rsidR="001209DE" w:rsidRDefault="001209DE" w:rsidP="00590685">
      <w:pPr>
        <w:spacing w:after="0" w:line="360" w:lineRule="auto"/>
        <w:ind w:left="1068"/>
      </w:pPr>
      <w:r>
        <w:t>Таблица истинности: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86"/>
        <w:gridCol w:w="1287"/>
        <w:gridCol w:w="1287"/>
      </w:tblGrid>
      <w:tr w:rsidR="001209DE" w:rsidRPr="001571F1">
        <w:tc>
          <w:tcPr>
            <w:tcW w:w="1286" w:type="dxa"/>
          </w:tcPr>
          <w:p w:rsidR="001209DE" w:rsidRPr="001571F1" w:rsidRDefault="001209DE" w:rsidP="00BC0289">
            <w:pPr>
              <w:spacing w:after="0" w:line="360" w:lineRule="auto"/>
              <w:jc w:val="center"/>
            </w:pPr>
            <w:r w:rsidRPr="001571F1">
              <w:t>А</w:t>
            </w:r>
          </w:p>
        </w:tc>
        <w:tc>
          <w:tcPr>
            <w:tcW w:w="1287" w:type="dxa"/>
          </w:tcPr>
          <w:p w:rsidR="001209DE" w:rsidRPr="001571F1" w:rsidRDefault="001209DE" w:rsidP="00BC0289">
            <w:pPr>
              <w:spacing w:after="0" w:line="360" w:lineRule="auto"/>
              <w:jc w:val="center"/>
            </w:pPr>
            <w:r w:rsidRPr="001571F1">
              <w:t>В</w:t>
            </w:r>
          </w:p>
        </w:tc>
        <w:tc>
          <w:tcPr>
            <w:tcW w:w="1287" w:type="dxa"/>
          </w:tcPr>
          <w:p w:rsidR="001209DE" w:rsidRPr="001571F1" w:rsidRDefault="001209DE" w:rsidP="00BC0289">
            <w:pPr>
              <w:spacing w:after="0" w:line="360" w:lineRule="auto"/>
              <w:jc w:val="center"/>
            </w:pPr>
            <w:r w:rsidRPr="001571F1">
              <w:t>А</w:t>
            </w:r>
            <w:r w:rsidRPr="001571F1">
              <w:sym w:font="Symbol" w:char="F0C5"/>
            </w:r>
            <w:r w:rsidRPr="001571F1">
              <w:t>В</w:t>
            </w:r>
          </w:p>
        </w:tc>
      </w:tr>
      <w:tr w:rsidR="001209DE" w:rsidRPr="001571F1">
        <w:tc>
          <w:tcPr>
            <w:tcW w:w="1286" w:type="dxa"/>
          </w:tcPr>
          <w:p w:rsidR="001209DE" w:rsidRPr="001571F1" w:rsidRDefault="001209DE" w:rsidP="00BC0289">
            <w:pPr>
              <w:spacing w:after="0" w:line="360" w:lineRule="auto"/>
              <w:jc w:val="center"/>
            </w:pPr>
            <w:r w:rsidRPr="001571F1">
              <w:t>0</w:t>
            </w:r>
          </w:p>
        </w:tc>
        <w:tc>
          <w:tcPr>
            <w:tcW w:w="1287" w:type="dxa"/>
          </w:tcPr>
          <w:p w:rsidR="001209DE" w:rsidRPr="001571F1" w:rsidRDefault="001209DE" w:rsidP="00BC0289">
            <w:pPr>
              <w:spacing w:after="0" w:line="360" w:lineRule="auto"/>
              <w:jc w:val="center"/>
            </w:pPr>
            <w:r w:rsidRPr="001571F1">
              <w:t>0</w:t>
            </w:r>
          </w:p>
        </w:tc>
        <w:tc>
          <w:tcPr>
            <w:tcW w:w="1287" w:type="dxa"/>
          </w:tcPr>
          <w:p w:rsidR="001209DE" w:rsidRPr="001571F1" w:rsidRDefault="001209DE" w:rsidP="00BC0289">
            <w:pPr>
              <w:spacing w:after="0" w:line="360" w:lineRule="auto"/>
              <w:jc w:val="center"/>
            </w:pPr>
            <w:r w:rsidRPr="001571F1">
              <w:t>0</w:t>
            </w:r>
          </w:p>
        </w:tc>
      </w:tr>
      <w:tr w:rsidR="001209DE" w:rsidRPr="001571F1">
        <w:tc>
          <w:tcPr>
            <w:tcW w:w="1286" w:type="dxa"/>
          </w:tcPr>
          <w:p w:rsidR="001209DE" w:rsidRPr="001571F1" w:rsidRDefault="001209DE" w:rsidP="00BC0289">
            <w:pPr>
              <w:spacing w:after="0" w:line="360" w:lineRule="auto"/>
              <w:jc w:val="center"/>
            </w:pPr>
            <w:r w:rsidRPr="001571F1">
              <w:t>0</w:t>
            </w:r>
          </w:p>
        </w:tc>
        <w:tc>
          <w:tcPr>
            <w:tcW w:w="1287" w:type="dxa"/>
          </w:tcPr>
          <w:p w:rsidR="001209DE" w:rsidRPr="001571F1" w:rsidRDefault="001209DE" w:rsidP="00BC0289">
            <w:pPr>
              <w:spacing w:after="0" w:line="360" w:lineRule="auto"/>
              <w:jc w:val="center"/>
            </w:pPr>
            <w:r w:rsidRPr="001571F1">
              <w:t>1</w:t>
            </w:r>
          </w:p>
        </w:tc>
        <w:tc>
          <w:tcPr>
            <w:tcW w:w="1287" w:type="dxa"/>
          </w:tcPr>
          <w:p w:rsidR="001209DE" w:rsidRPr="001571F1" w:rsidRDefault="001209DE" w:rsidP="00BC0289">
            <w:pPr>
              <w:spacing w:after="0" w:line="360" w:lineRule="auto"/>
              <w:jc w:val="center"/>
            </w:pPr>
            <w:r w:rsidRPr="001571F1">
              <w:t>1</w:t>
            </w:r>
          </w:p>
        </w:tc>
      </w:tr>
      <w:tr w:rsidR="001209DE" w:rsidRPr="001571F1">
        <w:tc>
          <w:tcPr>
            <w:tcW w:w="1286" w:type="dxa"/>
          </w:tcPr>
          <w:p w:rsidR="001209DE" w:rsidRPr="001571F1" w:rsidRDefault="001209DE" w:rsidP="00BC0289">
            <w:pPr>
              <w:spacing w:after="0" w:line="360" w:lineRule="auto"/>
              <w:jc w:val="center"/>
            </w:pPr>
            <w:r w:rsidRPr="001571F1">
              <w:t>1</w:t>
            </w:r>
          </w:p>
        </w:tc>
        <w:tc>
          <w:tcPr>
            <w:tcW w:w="1287" w:type="dxa"/>
          </w:tcPr>
          <w:p w:rsidR="001209DE" w:rsidRPr="001571F1" w:rsidRDefault="001209DE" w:rsidP="00BC0289">
            <w:pPr>
              <w:spacing w:after="0" w:line="360" w:lineRule="auto"/>
              <w:jc w:val="center"/>
            </w:pPr>
            <w:r w:rsidRPr="001571F1">
              <w:t>0</w:t>
            </w:r>
          </w:p>
        </w:tc>
        <w:tc>
          <w:tcPr>
            <w:tcW w:w="1287" w:type="dxa"/>
          </w:tcPr>
          <w:p w:rsidR="001209DE" w:rsidRPr="001571F1" w:rsidRDefault="001209DE" w:rsidP="00BC0289">
            <w:pPr>
              <w:spacing w:after="0" w:line="360" w:lineRule="auto"/>
              <w:jc w:val="center"/>
            </w:pPr>
            <w:r w:rsidRPr="001571F1">
              <w:t>1</w:t>
            </w:r>
          </w:p>
        </w:tc>
      </w:tr>
      <w:tr w:rsidR="001209DE" w:rsidRPr="001571F1">
        <w:tc>
          <w:tcPr>
            <w:tcW w:w="1286" w:type="dxa"/>
          </w:tcPr>
          <w:p w:rsidR="001209DE" w:rsidRPr="001571F1" w:rsidRDefault="001209DE" w:rsidP="00BC0289">
            <w:pPr>
              <w:spacing w:after="0" w:line="360" w:lineRule="auto"/>
              <w:jc w:val="center"/>
            </w:pPr>
            <w:r w:rsidRPr="001571F1">
              <w:t>1</w:t>
            </w:r>
          </w:p>
        </w:tc>
        <w:tc>
          <w:tcPr>
            <w:tcW w:w="1287" w:type="dxa"/>
          </w:tcPr>
          <w:p w:rsidR="001209DE" w:rsidRPr="001571F1" w:rsidRDefault="001209DE" w:rsidP="00BC0289">
            <w:pPr>
              <w:spacing w:after="0" w:line="360" w:lineRule="auto"/>
              <w:jc w:val="center"/>
            </w:pPr>
            <w:r w:rsidRPr="001571F1">
              <w:t>1</w:t>
            </w:r>
          </w:p>
        </w:tc>
        <w:tc>
          <w:tcPr>
            <w:tcW w:w="1287" w:type="dxa"/>
          </w:tcPr>
          <w:p w:rsidR="001209DE" w:rsidRPr="001571F1" w:rsidRDefault="001209DE" w:rsidP="00BC0289">
            <w:pPr>
              <w:spacing w:after="0" w:line="360" w:lineRule="auto"/>
              <w:jc w:val="center"/>
            </w:pPr>
            <w:r w:rsidRPr="001571F1">
              <w:t>0</w:t>
            </w:r>
          </w:p>
        </w:tc>
      </w:tr>
    </w:tbl>
    <w:p w:rsidR="001209DE" w:rsidRDefault="001209DE" w:rsidP="00590685">
      <w:pPr>
        <w:spacing w:after="0" w:line="360" w:lineRule="auto"/>
        <w:ind w:left="1068"/>
      </w:pPr>
    </w:p>
    <w:p w:rsidR="001209DE" w:rsidRDefault="001209DE" w:rsidP="00590685">
      <w:pPr>
        <w:spacing w:after="0" w:line="360" w:lineRule="auto"/>
        <w:ind w:left="1068"/>
      </w:pPr>
      <w:r>
        <w:t>Если в логическом выражении используется несколько логических операций, их порядок определяется приоритетами логических операций:</w:t>
      </w:r>
    </w:p>
    <w:p w:rsidR="001209DE" w:rsidRDefault="001209DE" w:rsidP="00590685">
      <w:pPr>
        <w:numPr>
          <w:ilvl w:val="0"/>
          <w:numId w:val="41"/>
        </w:numPr>
        <w:spacing w:after="0" w:line="360" w:lineRule="auto"/>
      </w:pPr>
      <w:r>
        <w:t>Выражение в скобках.</w:t>
      </w:r>
    </w:p>
    <w:p w:rsidR="001209DE" w:rsidRDefault="001209DE" w:rsidP="00590685">
      <w:pPr>
        <w:numPr>
          <w:ilvl w:val="0"/>
          <w:numId w:val="41"/>
        </w:numPr>
        <w:spacing w:after="0" w:line="360" w:lineRule="auto"/>
      </w:pPr>
      <w:r>
        <w:t>Логическое НЕ (инверсия).</w:t>
      </w:r>
    </w:p>
    <w:p w:rsidR="001209DE" w:rsidRDefault="001209DE" w:rsidP="00590685">
      <w:pPr>
        <w:numPr>
          <w:ilvl w:val="0"/>
          <w:numId w:val="41"/>
        </w:numPr>
        <w:spacing w:after="0" w:line="360" w:lineRule="auto"/>
      </w:pPr>
      <w:r>
        <w:t>Логическое И (конъюнкция).</w:t>
      </w:r>
    </w:p>
    <w:p w:rsidR="001209DE" w:rsidRDefault="001209DE" w:rsidP="00590685">
      <w:pPr>
        <w:numPr>
          <w:ilvl w:val="0"/>
          <w:numId w:val="41"/>
        </w:numPr>
        <w:spacing w:after="0" w:line="360" w:lineRule="auto"/>
      </w:pPr>
      <w:r>
        <w:t>Логическое ИЛИ (дизъюнкция), исключающее ИЛИ, (эти операции имеют одинаковый приоритет и выполняются слева направо).</w:t>
      </w:r>
    </w:p>
    <w:p w:rsidR="001209DE" w:rsidRDefault="001209DE" w:rsidP="00590685">
      <w:pPr>
        <w:numPr>
          <w:ilvl w:val="0"/>
          <w:numId w:val="41"/>
        </w:numPr>
        <w:spacing w:after="0" w:line="360" w:lineRule="auto"/>
      </w:pPr>
      <w:r>
        <w:t>Следование (импликация).</w:t>
      </w:r>
    </w:p>
    <w:p w:rsidR="001209DE" w:rsidRDefault="001209DE" w:rsidP="00590685">
      <w:pPr>
        <w:numPr>
          <w:ilvl w:val="0"/>
          <w:numId w:val="41"/>
        </w:numPr>
        <w:spacing w:after="0" w:line="360" w:lineRule="auto"/>
      </w:pPr>
      <w:r>
        <w:t>Равносильность (эквиваленция.)</w:t>
      </w:r>
    </w:p>
    <w:p w:rsidR="001209DE" w:rsidRDefault="001209DE" w:rsidP="00590685">
      <w:pPr>
        <w:spacing w:after="0" w:line="360" w:lineRule="auto"/>
        <w:ind w:left="1428"/>
      </w:pPr>
    </w:p>
    <w:p w:rsidR="001209DE" w:rsidRPr="00624C44" w:rsidRDefault="001209DE" w:rsidP="00590685">
      <w:pPr>
        <w:spacing w:after="0" w:line="360" w:lineRule="auto"/>
        <w:ind w:left="1428"/>
        <w:rPr>
          <w:b/>
          <w:bCs/>
        </w:rPr>
      </w:pPr>
      <w:r w:rsidRPr="00624C44">
        <w:rPr>
          <w:b/>
          <w:bCs/>
        </w:rPr>
        <w:t>Основные законы алгебры логики</w:t>
      </w:r>
    </w:p>
    <w:p w:rsidR="001209DE" w:rsidRDefault="001209DE" w:rsidP="00590685">
      <w:pPr>
        <w:spacing w:after="0" w:line="360" w:lineRule="auto"/>
        <w:ind w:left="1428"/>
      </w:pPr>
      <w:r>
        <w:t>1.Переместительный закон</w:t>
      </w:r>
    </w:p>
    <w:p w:rsidR="001209DE" w:rsidRDefault="001209DE" w:rsidP="00590685">
      <w:pPr>
        <w:spacing w:after="0" w:line="360" w:lineRule="auto"/>
        <w:ind w:left="1980"/>
      </w:pPr>
      <w:r>
        <w:t>А</w:t>
      </w:r>
      <w:r>
        <w:sym w:font="Symbol" w:char="F0DA"/>
      </w:r>
      <w:r>
        <w:t>В=В</w:t>
      </w:r>
      <w:r>
        <w:sym w:font="Symbol" w:char="F0DA"/>
      </w:r>
      <w:r>
        <w:t>А</w:t>
      </w:r>
    </w:p>
    <w:p w:rsidR="001209DE" w:rsidRDefault="001209DE" w:rsidP="00590685">
      <w:pPr>
        <w:spacing w:after="0" w:line="360" w:lineRule="auto"/>
        <w:ind w:left="1980"/>
      </w:pPr>
      <w:r>
        <w:t>А</w:t>
      </w:r>
      <w:r>
        <w:sym w:font="Symbol" w:char="F0D9"/>
      </w:r>
      <w:r>
        <w:t>В=В</w:t>
      </w:r>
      <w:r>
        <w:sym w:font="Symbol" w:char="F0D9"/>
      </w:r>
      <w:r>
        <w:t>А</w:t>
      </w:r>
    </w:p>
    <w:p w:rsidR="001209DE" w:rsidRDefault="001209DE" w:rsidP="00590685">
      <w:pPr>
        <w:spacing w:after="0" w:line="360" w:lineRule="auto"/>
        <w:ind w:left="1428"/>
      </w:pPr>
      <w:r>
        <w:t>2.Сочетательный закон</w:t>
      </w:r>
    </w:p>
    <w:p w:rsidR="001209DE" w:rsidRDefault="001209DE" w:rsidP="00590685">
      <w:pPr>
        <w:spacing w:after="0" w:line="360" w:lineRule="auto"/>
        <w:ind w:left="1980"/>
      </w:pPr>
      <w:r>
        <w:t>(А</w:t>
      </w:r>
      <w:r>
        <w:sym w:font="Symbol" w:char="F0DA"/>
      </w:r>
      <w:r>
        <w:t>В)</w:t>
      </w:r>
      <w:r>
        <w:sym w:font="Symbol" w:char="F0DA"/>
      </w:r>
      <w:r>
        <w:t>С=А</w:t>
      </w:r>
      <w:r>
        <w:sym w:font="Symbol" w:char="F0DA"/>
      </w:r>
      <w:r>
        <w:t>(В</w:t>
      </w:r>
      <w:r>
        <w:sym w:font="Symbol" w:char="F0DA"/>
      </w:r>
      <w:r>
        <w:t>С)</w:t>
      </w:r>
    </w:p>
    <w:p w:rsidR="001209DE" w:rsidRDefault="001209DE" w:rsidP="00590685">
      <w:pPr>
        <w:spacing w:after="0" w:line="360" w:lineRule="auto"/>
        <w:ind w:left="1980"/>
      </w:pPr>
      <w:r>
        <w:t>(А</w:t>
      </w:r>
      <w:r>
        <w:sym w:font="Symbol" w:char="F0D9"/>
      </w:r>
      <w:r>
        <w:t>В)</w:t>
      </w:r>
      <w:r>
        <w:sym w:font="Symbol" w:char="F0D9"/>
      </w:r>
      <w:r>
        <w:t>С=А</w:t>
      </w:r>
      <w:r>
        <w:sym w:font="Symbol" w:char="F0D9"/>
      </w:r>
      <w:r>
        <w:t>(В</w:t>
      </w:r>
      <w:r>
        <w:sym w:font="Symbol" w:char="F0D9"/>
      </w:r>
      <w:r>
        <w:t>С)</w:t>
      </w:r>
    </w:p>
    <w:p w:rsidR="001209DE" w:rsidRDefault="001209DE" w:rsidP="00590685">
      <w:pPr>
        <w:spacing w:after="0" w:line="360" w:lineRule="auto"/>
        <w:ind w:left="1428"/>
      </w:pPr>
      <w:r>
        <w:t>3.Распределительный закон</w:t>
      </w:r>
    </w:p>
    <w:p w:rsidR="001209DE" w:rsidRDefault="001209DE" w:rsidP="00590685">
      <w:pPr>
        <w:spacing w:after="0" w:line="360" w:lineRule="auto"/>
        <w:ind w:left="1980"/>
      </w:pPr>
      <w:r>
        <w:t>(А</w:t>
      </w:r>
      <w:r>
        <w:sym w:font="Symbol" w:char="F0DA"/>
      </w:r>
      <w:r>
        <w:t>В)</w:t>
      </w:r>
      <w:r>
        <w:sym w:font="Symbol" w:char="F0D9"/>
      </w:r>
      <w:r>
        <w:t>(А</w:t>
      </w:r>
      <w:r>
        <w:sym w:font="Symbol" w:char="F0DA"/>
      </w:r>
      <w:r>
        <w:t>С)=А</w:t>
      </w:r>
      <w:r>
        <w:sym w:font="Symbol" w:char="F0DA"/>
      </w:r>
      <w:r>
        <w:t>(В</w:t>
      </w:r>
      <w:r>
        <w:sym w:font="Symbol" w:char="F0D9"/>
      </w:r>
      <w:r>
        <w:t>С)</w:t>
      </w:r>
    </w:p>
    <w:p w:rsidR="001209DE" w:rsidRDefault="001209DE" w:rsidP="00590685">
      <w:pPr>
        <w:spacing w:after="0" w:line="360" w:lineRule="auto"/>
        <w:ind w:left="1980"/>
      </w:pPr>
      <w:r>
        <w:t>(А</w:t>
      </w:r>
      <w:r>
        <w:sym w:font="Symbol" w:char="F0D9"/>
      </w:r>
      <w:r>
        <w:t>В)</w:t>
      </w:r>
      <w:r>
        <w:sym w:font="Symbol" w:char="F0DA"/>
      </w:r>
      <w:r>
        <w:t>(А</w:t>
      </w:r>
      <w:r>
        <w:sym w:font="Symbol" w:char="F0D9"/>
      </w:r>
      <w:r>
        <w:t>С)=А</w:t>
      </w:r>
      <w:r>
        <w:sym w:font="Symbol" w:char="F0D9"/>
      </w:r>
      <w:r>
        <w:t>(В</w:t>
      </w:r>
      <w:r>
        <w:sym w:font="Symbol" w:char="F0DA"/>
      </w:r>
      <w:r>
        <w:t>С)</w:t>
      </w:r>
    </w:p>
    <w:p w:rsidR="001209DE" w:rsidRDefault="001209DE" w:rsidP="00590685">
      <w:pPr>
        <w:spacing w:after="0" w:line="360" w:lineRule="auto"/>
        <w:ind w:left="1428"/>
      </w:pPr>
      <w:r>
        <w:t>4.Закон непротиворечия</w:t>
      </w:r>
    </w:p>
    <w:p w:rsidR="001209DE" w:rsidRDefault="001209DE" w:rsidP="00590685">
      <w:pPr>
        <w:spacing w:after="0" w:line="360" w:lineRule="auto"/>
        <w:ind w:left="1980"/>
      </w:pPr>
      <w:r>
        <w:t>А</w:t>
      </w:r>
      <w:r>
        <w:sym w:font="Symbol" w:char="F0D9"/>
      </w:r>
      <w:r>
        <w:sym w:font="Symbol" w:char="F0D8"/>
      </w:r>
      <w:r>
        <w:t>А=0</w:t>
      </w:r>
    </w:p>
    <w:p w:rsidR="001209DE" w:rsidRDefault="001209DE" w:rsidP="00590685">
      <w:pPr>
        <w:spacing w:after="0" w:line="360" w:lineRule="auto"/>
        <w:ind w:left="1428"/>
      </w:pPr>
      <w:r>
        <w:t>5.Закон исключенного третьего</w:t>
      </w:r>
    </w:p>
    <w:p w:rsidR="001209DE" w:rsidRDefault="001209DE" w:rsidP="00590685">
      <w:pPr>
        <w:spacing w:after="0" w:line="360" w:lineRule="auto"/>
        <w:ind w:left="1980"/>
      </w:pPr>
      <w:r>
        <w:t>А</w:t>
      </w:r>
      <w:r>
        <w:sym w:font="Symbol" w:char="F0DA"/>
      </w:r>
      <w:r>
        <w:sym w:font="Symbol" w:char="F0D8"/>
      </w:r>
      <w:r>
        <w:t>А=1</w:t>
      </w:r>
    </w:p>
    <w:p w:rsidR="001209DE" w:rsidRDefault="001209DE" w:rsidP="00590685">
      <w:pPr>
        <w:spacing w:after="0" w:line="360" w:lineRule="auto"/>
        <w:ind w:left="1428"/>
      </w:pPr>
      <w:r>
        <w:t>6.Закон двойного отрицания</w:t>
      </w:r>
    </w:p>
    <w:p w:rsidR="001209DE" w:rsidRDefault="001209DE" w:rsidP="00590685">
      <w:pPr>
        <w:spacing w:after="0" w:line="360" w:lineRule="auto"/>
        <w:ind w:left="1788"/>
      </w:pPr>
      <w:r>
        <w:sym w:font="Symbol" w:char="F0D8"/>
      </w:r>
      <w:r>
        <w:t>(</w:t>
      </w:r>
      <w:r>
        <w:sym w:font="Symbol" w:char="F0D8"/>
      </w:r>
      <w:r>
        <w:t>А)=А</w:t>
      </w:r>
    </w:p>
    <w:p w:rsidR="001209DE" w:rsidRDefault="001209DE" w:rsidP="00590685">
      <w:pPr>
        <w:spacing w:after="0" w:line="360" w:lineRule="auto"/>
        <w:ind w:left="1788" w:hanging="370"/>
      </w:pPr>
      <w:r>
        <w:t>7. Законы де Моргана</w:t>
      </w:r>
    </w:p>
    <w:p w:rsidR="001209DE" w:rsidRDefault="001209DE" w:rsidP="00590685">
      <w:pPr>
        <w:spacing w:after="0" w:line="360" w:lineRule="auto"/>
        <w:ind w:left="1788" w:firstLine="55"/>
      </w:pPr>
      <w:r>
        <w:sym w:font="Symbol" w:char="F0D8"/>
      </w:r>
      <w:r>
        <w:t>(А</w:t>
      </w:r>
      <w:r>
        <w:sym w:font="Symbol" w:char="F0DA"/>
      </w:r>
      <w:r>
        <w:t>В)=</w:t>
      </w:r>
      <w:r>
        <w:sym w:font="Symbol" w:char="F0D8"/>
      </w:r>
      <w:r>
        <w:t>А</w:t>
      </w:r>
      <w:r>
        <w:sym w:font="Symbol" w:char="F0D9"/>
      </w:r>
      <w:r>
        <w:sym w:font="Symbol" w:char="F0D8"/>
      </w:r>
      <w:r>
        <w:t>В</w:t>
      </w:r>
    </w:p>
    <w:p w:rsidR="001209DE" w:rsidRDefault="001209DE" w:rsidP="00590685">
      <w:pPr>
        <w:spacing w:after="0" w:line="360" w:lineRule="auto"/>
        <w:ind w:left="1788" w:firstLine="55"/>
      </w:pPr>
      <w:r>
        <w:sym w:font="Symbol" w:char="F0D8"/>
      </w:r>
      <w:r>
        <w:t>(А</w:t>
      </w:r>
      <w:r>
        <w:sym w:font="Symbol" w:char="F0D9"/>
      </w:r>
      <w:r>
        <w:t>В)=</w:t>
      </w:r>
      <w:r>
        <w:sym w:font="Symbol" w:char="F0D8"/>
      </w:r>
      <w:r>
        <w:t>А</w:t>
      </w:r>
      <w:r>
        <w:sym w:font="Symbol" w:char="F0DA"/>
      </w:r>
      <w:r>
        <w:sym w:font="Symbol" w:char="F0D8"/>
      </w:r>
      <w:r>
        <w:t>В</w:t>
      </w:r>
    </w:p>
    <w:p w:rsidR="001209DE" w:rsidRDefault="001209DE" w:rsidP="00590685">
      <w:pPr>
        <w:spacing w:after="0" w:line="360" w:lineRule="auto"/>
        <w:ind w:left="708" w:firstLine="710"/>
      </w:pPr>
      <w:r>
        <w:t>8.Законы переменной с самой собой</w:t>
      </w:r>
    </w:p>
    <w:p w:rsidR="001209DE" w:rsidRDefault="001209DE" w:rsidP="00590685">
      <w:pPr>
        <w:spacing w:after="0" w:line="360" w:lineRule="auto"/>
        <w:ind w:left="1843"/>
      </w:pPr>
      <w:r>
        <w:t>А</w:t>
      </w:r>
      <w:r>
        <w:sym w:font="Symbol" w:char="F0DA"/>
      </w:r>
      <w:r>
        <w:t>А =А</w:t>
      </w:r>
    </w:p>
    <w:p w:rsidR="001209DE" w:rsidRDefault="001209DE" w:rsidP="00590685">
      <w:pPr>
        <w:spacing w:after="0" w:line="360" w:lineRule="auto"/>
        <w:ind w:left="1843"/>
      </w:pPr>
      <w:r>
        <w:t>А</w:t>
      </w:r>
      <w:r>
        <w:sym w:font="Symbol" w:char="F0D9"/>
      </w:r>
      <w:r>
        <w:t>А=А</w:t>
      </w:r>
    </w:p>
    <w:p w:rsidR="001209DE" w:rsidRDefault="001209DE" w:rsidP="00590685">
      <w:pPr>
        <w:spacing w:after="0" w:line="360" w:lineRule="auto"/>
        <w:ind w:left="1843" w:hanging="425"/>
      </w:pPr>
      <w:r>
        <w:t>9.Законы нуля и единицы</w:t>
      </w:r>
    </w:p>
    <w:p w:rsidR="001209DE" w:rsidRDefault="001209DE" w:rsidP="00590685">
      <w:pPr>
        <w:spacing w:after="0" w:line="360" w:lineRule="auto"/>
        <w:ind w:left="1843"/>
      </w:pPr>
      <w:r>
        <w:t>А</w:t>
      </w:r>
      <w:r>
        <w:sym w:font="Symbol" w:char="F0D9"/>
      </w:r>
      <w:r>
        <w:t>0=0</w:t>
      </w:r>
    </w:p>
    <w:p w:rsidR="001209DE" w:rsidRDefault="001209DE" w:rsidP="00590685">
      <w:pPr>
        <w:spacing w:after="0" w:line="360" w:lineRule="auto"/>
        <w:ind w:left="1843"/>
      </w:pPr>
      <w:r>
        <w:t>А</w:t>
      </w:r>
      <w:r>
        <w:sym w:font="Symbol" w:char="F0D9"/>
      </w:r>
      <w:r>
        <w:t>1=А</w:t>
      </w:r>
    </w:p>
    <w:p w:rsidR="001209DE" w:rsidRDefault="001209DE" w:rsidP="00590685">
      <w:pPr>
        <w:spacing w:after="0" w:line="360" w:lineRule="auto"/>
        <w:ind w:left="1843"/>
      </w:pPr>
      <w:r>
        <w:t>А</w:t>
      </w:r>
      <w:r>
        <w:sym w:font="Symbol" w:char="F0DA"/>
      </w:r>
      <w:r>
        <w:t>0=А</w:t>
      </w:r>
    </w:p>
    <w:p w:rsidR="001209DE" w:rsidRDefault="001209DE" w:rsidP="00590685">
      <w:pPr>
        <w:spacing w:after="0" w:line="360" w:lineRule="auto"/>
        <w:ind w:left="1843"/>
      </w:pPr>
      <w:r>
        <w:t>А</w:t>
      </w:r>
      <w:r>
        <w:sym w:font="Symbol" w:char="F0DA"/>
      </w:r>
      <w:r>
        <w:t>1=1</w:t>
      </w:r>
    </w:p>
    <w:p w:rsidR="001209DE" w:rsidRDefault="001209DE" w:rsidP="00590685">
      <w:pPr>
        <w:spacing w:after="0" w:line="360" w:lineRule="auto"/>
        <w:ind w:left="1418"/>
      </w:pPr>
      <w:r w:rsidRPr="00B15738">
        <w:t>10.</w:t>
      </w:r>
      <w:r>
        <w:t xml:space="preserve"> Законы поглощения</w:t>
      </w:r>
    </w:p>
    <w:p w:rsidR="001209DE" w:rsidRDefault="001209DE" w:rsidP="00590685">
      <w:pPr>
        <w:spacing w:after="0" w:line="360" w:lineRule="auto"/>
        <w:ind w:left="1418"/>
      </w:pPr>
      <w:r>
        <w:t>А</w:t>
      </w:r>
      <w:r>
        <w:sym w:font="Symbol" w:char="F0DA"/>
      </w:r>
      <w:r>
        <w:t>(А</w:t>
      </w:r>
      <w:r>
        <w:sym w:font="Symbol" w:char="F0D9"/>
      </w:r>
      <w:r>
        <w:t>В)=А</w:t>
      </w:r>
    </w:p>
    <w:p w:rsidR="001209DE" w:rsidRDefault="001209DE" w:rsidP="00590685">
      <w:pPr>
        <w:spacing w:after="0" w:line="360" w:lineRule="auto"/>
        <w:ind w:left="1418"/>
      </w:pPr>
      <w:r>
        <w:t>А</w:t>
      </w:r>
      <w:r>
        <w:sym w:font="Symbol" w:char="F0D9"/>
      </w:r>
      <w:r>
        <w:t>(А</w:t>
      </w:r>
      <w:r>
        <w:sym w:font="Symbol" w:char="F0DA"/>
      </w:r>
      <w:r>
        <w:t>В)=А</w:t>
      </w:r>
    </w:p>
    <w:p w:rsidR="001209DE" w:rsidRDefault="001209DE" w:rsidP="00590685">
      <w:pPr>
        <w:spacing w:after="0" w:line="360" w:lineRule="auto"/>
        <w:ind w:left="1418"/>
      </w:pPr>
      <w:r>
        <w:t>А</w:t>
      </w:r>
      <w:r>
        <w:sym w:font="Symbol" w:char="F0DA"/>
      </w:r>
      <w:r>
        <w:t>(</w:t>
      </w:r>
      <w:r>
        <w:sym w:font="Symbol" w:char="F0D8"/>
      </w:r>
      <w:r>
        <w:t>А</w:t>
      </w:r>
      <w:r>
        <w:sym w:font="Symbol" w:char="F0D9"/>
      </w:r>
      <w:r>
        <w:t>В)=А</w:t>
      </w:r>
      <w:r>
        <w:sym w:font="Symbol" w:char="F0DA"/>
      </w:r>
      <w:r>
        <w:t>В</w:t>
      </w:r>
    </w:p>
    <w:p w:rsidR="001209DE" w:rsidRDefault="001209DE" w:rsidP="00590685">
      <w:pPr>
        <w:spacing w:after="0" w:line="360" w:lineRule="auto"/>
        <w:ind w:left="1418"/>
      </w:pPr>
    </w:p>
    <w:p w:rsidR="001209DE" w:rsidRPr="005E7F31" w:rsidRDefault="001209DE" w:rsidP="00FE28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bookmarkStart w:id="1" w:name="_GoBack"/>
      <w:bookmarkEnd w:id="1"/>
    </w:p>
    <w:sectPr w:rsidR="001209DE" w:rsidRPr="005E7F31" w:rsidSect="00B902C9">
      <w:pgSz w:w="11906" w:h="16838"/>
      <w:pgMar w:top="873" w:right="567" w:bottom="873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§­§°§®§Ц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E5ACF"/>
    <w:multiLevelType w:val="hybridMultilevel"/>
    <w:tmpl w:val="437C4C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56D4B83"/>
    <w:multiLevelType w:val="hybridMultilevel"/>
    <w:tmpl w:val="56C2BC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">
    <w:nsid w:val="0B58597B"/>
    <w:multiLevelType w:val="hybridMultilevel"/>
    <w:tmpl w:val="0082EA1C"/>
    <w:lvl w:ilvl="0" w:tplc="22B6F29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DA52466"/>
    <w:multiLevelType w:val="hybridMultilevel"/>
    <w:tmpl w:val="1FB4AA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F9C184C"/>
    <w:multiLevelType w:val="hybridMultilevel"/>
    <w:tmpl w:val="B9BC00F0"/>
    <w:lvl w:ilvl="0" w:tplc="3B186572">
      <w:start w:val="1"/>
      <w:numFmt w:val="bullet"/>
      <w:lvlText w:val=""/>
      <w:lvlJc w:val="left"/>
      <w:pPr>
        <w:ind w:left="108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12284A0A"/>
    <w:multiLevelType w:val="hybridMultilevel"/>
    <w:tmpl w:val="DDF6CB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15743E07"/>
    <w:multiLevelType w:val="hybridMultilevel"/>
    <w:tmpl w:val="A9F48A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C95AC5"/>
    <w:multiLevelType w:val="hybridMultilevel"/>
    <w:tmpl w:val="97B44860"/>
    <w:lvl w:ilvl="0" w:tplc="54329D3C">
      <w:start w:val="1"/>
      <w:numFmt w:val="decimal"/>
      <w:lvlText w:val="3.%1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720" w:hanging="360"/>
      </w:pPr>
    </w:lvl>
    <w:lvl w:ilvl="2" w:tplc="0419001B">
      <w:start w:val="1"/>
      <w:numFmt w:val="lowerRoman"/>
      <w:lvlText w:val="%3."/>
      <w:lvlJc w:val="right"/>
      <w:pPr>
        <w:ind w:left="1440" w:hanging="180"/>
      </w:pPr>
    </w:lvl>
    <w:lvl w:ilvl="3" w:tplc="0419000F">
      <w:start w:val="1"/>
      <w:numFmt w:val="decimal"/>
      <w:lvlText w:val="%4."/>
      <w:lvlJc w:val="left"/>
      <w:pPr>
        <w:ind w:left="2160" w:hanging="360"/>
      </w:pPr>
    </w:lvl>
    <w:lvl w:ilvl="4" w:tplc="04190019">
      <w:start w:val="1"/>
      <w:numFmt w:val="lowerLetter"/>
      <w:lvlText w:val="%5."/>
      <w:lvlJc w:val="left"/>
      <w:pPr>
        <w:ind w:left="2880" w:hanging="360"/>
      </w:pPr>
    </w:lvl>
    <w:lvl w:ilvl="5" w:tplc="0419001B">
      <w:start w:val="1"/>
      <w:numFmt w:val="lowerRoman"/>
      <w:lvlText w:val="%6."/>
      <w:lvlJc w:val="right"/>
      <w:pPr>
        <w:ind w:left="3600" w:hanging="180"/>
      </w:pPr>
    </w:lvl>
    <w:lvl w:ilvl="6" w:tplc="0419000F">
      <w:start w:val="1"/>
      <w:numFmt w:val="decimal"/>
      <w:lvlText w:val="%7."/>
      <w:lvlJc w:val="left"/>
      <w:pPr>
        <w:ind w:left="4320" w:hanging="360"/>
      </w:pPr>
    </w:lvl>
    <w:lvl w:ilvl="7" w:tplc="04190019">
      <w:start w:val="1"/>
      <w:numFmt w:val="lowerLetter"/>
      <w:lvlText w:val="%8."/>
      <w:lvlJc w:val="left"/>
      <w:pPr>
        <w:ind w:left="5040" w:hanging="360"/>
      </w:pPr>
    </w:lvl>
    <w:lvl w:ilvl="8" w:tplc="0419001B">
      <w:start w:val="1"/>
      <w:numFmt w:val="lowerRoman"/>
      <w:lvlText w:val="%9."/>
      <w:lvlJc w:val="right"/>
      <w:pPr>
        <w:ind w:left="5760" w:hanging="180"/>
      </w:pPr>
    </w:lvl>
  </w:abstractNum>
  <w:abstractNum w:abstractNumId="8">
    <w:nsid w:val="1F0B1FE1"/>
    <w:multiLevelType w:val="hybridMultilevel"/>
    <w:tmpl w:val="4EEC34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20BE51BB"/>
    <w:multiLevelType w:val="hybridMultilevel"/>
    <w:tmpl w:val="64E6422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20F637EB"/>
    <w:multiLevelType w:val="hybridMultilevel"/>
    <w:tmpl w:val="F46C8990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1">
    <w:nsid w:val="261F2DEC"/>
    <w:multiLevelType w:val="hybridMultilevel"/>
    <w:tmpl w:val="CD98C5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268209B8"/>
    <w:multiLevelType w:val="hybridMultilevel"/>
    <w:tmpl w:val="15F6ED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2BCF5706"/>
    <w:multiLevelType w:val="hybridMultilevel"/>
    <w:tmpl w:val="AA0AC6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2E5D6859"/>
    <w:multiLevelType w:val="hybridMultilevel"/>
    <w:tmpl w:val="B268EB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0E322C8"/>
    <w:multiLevelType w:val="hybridMultilevel"/>
    <w:tmpl w:val="F48C567E"/>
    <w:lvl w:ilvl="0" w:tplc="0DEC7296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0615FB"/>
    <w:multiLevelType w:val="hybridMultilevel"/>
    <w:tmpl w:val="57AE1F20"/>
    <w:lvl w:ilvl="0" w:tplc="6472DCB8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7">
    <w:nsid w:val="37AD32A1"/>
    <w:multiLevelType w:val="hybridMultilevel"/>
    <w:tmpl w:val="1D22FA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38491238"/>
    <w:multiLevelType w:val="hybridMultilevel"/>
    <w:tmpl w:val="332C9BEA"/>
    <w:lvl w:ilvl="0" w:tplc="04190001">
      <w:start w:val="1"/>
      <w:numFmt w:val="bullet"/>
      <w:lvlText w:val=""/>
      <w:lvlJc w:val="left"/>
      <w:pPr>
        <w:ind w:left="69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1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3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5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57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9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1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3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57" w:hanging="360"/>
      </w:pPr>
      <w:rPr>
        <w:rFonts w:ascii="Wingdings" w:hAnsi="Wingdings" w:cs="Wingdings" w:hint="default"/>
      </w:rPr>
    </w:lvl>
  </w:abstractNum>
  <w:abstractNum w:abstractNumId="19">
    <w:nsid w:val="3FAF4EE6"/>
    <w:multiLevelType w:val="hybridMultilevel"/>
    <w:tmpl w:val="31FE36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4F65424"/>
    <w:multiLevelType w:val="hybridMultilevel"/>
    <w:tmpl w:val="93CEC1CE"/>
    <w:lvl w:ilvl="0" w:tplc="5238A72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51D2B9E"/>
    <w:multiLevelType w:val="hybridMultilevel"/>
    <w:tmpl w:val="8A6E2D5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22">
    <w:nsid w:val="4DF32C13"/>
    <w:multiLevelType w:val="hybridMultilevel"/>
    <w:tmpl w:val="600041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3">
    <w:nsid w:val="4FE30648"/>
    <w:multiLevelType w:val="hybridMultilevel"/>
    <w:tmpl w:val="38CC5E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52B95436"/>
    <w:multiLevelType w:val="hybridMultilevel"/>
    <w:tmpl w:val="B39CFA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56A25C39"/>
    <w:multiLevelType w:val="hybridMultilevel"/>
    <w:tmpl w:val="8E34E9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58E879F2"/>
    <w:multiLevelType w:val="multilevel"/>
    <w:tmpl w:val="0284E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7">
    <w:nsid w:val="5A024306"/>
    <w:multiLevelType w:val="hybridMultilevel"/>
    <w:tmpl w:val="0298EF5E"/>
    <w:lvl w:ilvl="0" w:tplc="22B6F29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63A74938"/>
    <w:multiLevelType w:val="hybridMultilevel"/>
    <w:tmpl w:val="4774AF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6E1D0BE9"/>
    <w:multiLevelType w:val="hybridMultilevel"/>
    <w:tmpl w:val="3028C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>
    <w:nsid w:val="6ED93B1E"/>
    <w:multiLevelType w:val="hybridMultilevel"/>
    <w:tmpl w:val="7D92BD02"/>
    <w:lvl w:ilvl="0" w:tplc="9160B3A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F3B7084"/>
    <w:multiLevelType w:val="hybridMultilevel"/>
    <w:tmpl w:val="467A4352"/>
    <w:lvl w:ilvl="0" w:tplc="5FACADC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32">
    <w:nsid w:val="6F4D1F00"/>
    <w:multiLevelType w:val="hybridMultilevel"/>
    <w:tmpl w:val="F1A29DD4"/>
    <w:lvl w:ilvl="0" w:tplc="7D9AED8E">
      <w:start w:val="1"/>
      <w:numFmt w:val="bullet"/>
      <w:lvlText w:val=""/>
      <w:lvlJc w:val="left"/>
      <w:pPr>
        <w:ind w:left="1080" w:hanging="360"/>
      </w:pPr>
      <w:rPr>
        <w:rFonts w:ascii="Wingdings" w:hAnsi="Wingdings" w:cs="Wingdings" w:hint="default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70134CA9"/>
    <w:multiLevelType w:val="hybridMultilevel"/>
    <w:tmpl w:val="0D98D3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72172881"/>
    <w:multiLevelType w:val="hybridMultilevel"/>
    <w:tmpl w:val="3964118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5">
    <w:nsid w:val="75C54916"/>
    <w:multiLevelType w:val="hybridMultilevel"/>
    <w:tmpl w:val="5CB03BCC"/>
    <w:lvl w:ilvl="0" w:tplc="53D8E0FA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7856C45"/>
    <w:multiLevelType w:val="hybridMultilevel"/>
    <w:tmpl w:val="B706DC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863335E"/>
    <w:multiLevelType w:val="hybridMultilevel"/>
    <w:tmpl w:val="7CE86E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A403EAC"/>
    <w:multiLevelType w:val="hybridMultilevel"/>
    <w:tmpl w:val="020A8388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39">
    <w:nsid w:val="7F9C4B3E"/>
    <w:multiLevelType w:val="hybridMultilevel"/>
    <w:tmpl w:val="B12EE700"/>
    <w:lvl w:ilvl="0" w:tplc="6004E61E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2"/>
  </w:num>
  <w:num w:numId="2">
    <w:abstractNumId w:val="6"/>
  </w:num>
  <w:num w:numId="3">
    <w:abstractNumId w:val="9"/>
  </w:num>
  <w:num w:numId="4">
    <w:abstractNumId w:val="10"/>
  </w:num>
  <w:num w:numId="5">
    <w:abstractNumId w:val="38"/>
  </w:num>
  <w:num w:numId="6">
    <w:abstractNumId w:val="4"/>
  </w:num>
  <w:num w:numId="7">
    <w:abstractNumId w:val="32"/>
  </w:num>
  <w:num w:numId="8">
    <w:abstractNumId w:val="27"/>
  </w:num>
  <w:num w:numId="9">
    <w:abstractNumId w:val="16"/>
  </w:num>
  <w:num w:numId="10">
    <w:abstractNumId w:val="37"/>
  </w:num>
  <w:num w:numId="11">
    <w:abstractNumId w:val="18"/>
  </w:num>
  <w:num w:numId="12">
    <w:abstractNumId w:val="25"/>
  </w:num>
  <w:num w:numId="13">
    <w:abstractNumId w:val="23"/>
  </w:num>
  <w:num w:numId="14">
    <w:abstractNumId w:val="12"/>
  </w:num>
  <w:num w:numId="15">
    <w:abstractNumId w:val="33"/>
  </w:num>
  <w:num w:numId="16">
    <w:abstractNumId w:val="17"/>
  </w:num>
  <w:num w:numId="17">
    <w:abstractNumId w:val="3"/>
  </w:num>
  <w:num w:numId="18">
    <w:abstractNumId w:val="28"/>
  </w:num>
  <w:num w:numId="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</w:num>
  <w:num w:numId="21">
    <w:abstractNumId w:val="0"/>
  </w:num>
  <w:num w:numId="22">
    <w:abstractNumId w:val="14"/>
  </w:num>
  <w:num w:numId="23">
    <w:abstractNumId w:val="22"/>
  </w:num>
  <w:num w:numId="24">
    <w:abstractNumId w:val="34"/>
  </w:num>
  <w:num w:numId="25">
    <w:abstractNumId w:val="1"/>
  </w:num>
  <w:num w:numId="26">
    <w:abstractNumId w:val="8"/>
  </w:num>
  <w:num w:numId="27">
    <w:abstractNumId w:val="29"/>
  </w:num>
  <w:num w:numId="28">
    <w:abstractNumId w:val="13"/>
  </w:num>
  <w:num w:numId="29">
    <w:abstractNumId w:val="11"/>
  </w:num>
  <w:num w:numId="30">
    <w:abstractNumId w:val="5"/>
  </w:num>
  <w:num w:numId="31">
    <w:abstractNumId w:val="24"/>
  </w:num>
  <w:num w:numId="32">
    <w:abstractNumId w:val="35"/>
  </w:num>
  <w:num w:numId="33">
    <w:abstractNumId w:val="15"/>
  </w:num>
  <w:num w:numId="34">
    <w:abstractNumId w:val="7"/>
  </w:num>
  <w:num w:numId="35">
    <w:abstractNumId w:val="21"/>
  </w:num>
  <w:num w:numId="36">
    <w:abstractNumId w:val="19"/>
  </w:num>
  <w:num w:numId="37">
    <w:abstractNumId w:val="36"/>
  </w:num>
  <w:num w:numId="38">
    <w:abstractNumId w:val="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6"/>
  </w:num>
  <w:num w:numId="40">
    <w:abstractNumId w:val="31"/>
  </w:num>
  <w:num w:numId="41">
    <w:abstractNumId w:val="39"/>
  </w:num>
  <w:num w:numId="42">
    <w:abstractNumId w:val="20"/>
  </w:num>
  <w:num w:numId="43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60C52"/>
    <w:rsid w:val="00003C86"/>
    <w:rsid w:val="00015B41"/>
    <w:rsid w:val="00020AC2"/>
    <w:rsid w:val="00030E4A"/>
    <w:rsid w:val="000349F7"/>
    <w:rsid w:val="00035500"/>
    <w:rsid w:val="000402C0"/>
    <w:rsid w:val="00053609"/>
    <w:rsid w:val="0005692D"/>
    <w:rsid w:val="00062563"/>
    <w:rsid w:val="00063EB9"/>
    <w:rsid w:val="00065A58"/>
    <w:rsid w:val="00072F5A"/>
    <w:rsid w:val="00074937"/>
    <w:rsid w:val="00097821"/>
    <w:rsid w:val="000A108F"/>
    <w:rsid w:val="000A745B"/>
    <w:rsid w:val="000B1712"/>
    <w:rsid w:val="000B3936"/>
    <w:rsid w:val="000D340B"/>
    <w:rsid w:val="000D5F85"/>
    <w:rsid w:val="000D72EC"/>
    <w:rsid w:val="000D7D73"/>
    <w:rsid w:val="000E4DC2"/>
    <w:rsid w:val="000E6757"/>
    <w:rsid w:val="000F6E15"/>
    <w:rsid w:val="0010081F"/>
    <w:rsid w:val="00100B90"/>
    <w:rsid w:val="001028D7"/>
    <w:rsid w:val="001057F5"/>
    <w:rsid w:val="00114983"/>
    <w:rsid w:val="001209DE"/>
    <w:rsid w:val="00121DFF"/>
    <w:rsid w:val="001240C3"/>
    <w:rsid w:val="001272F5"/>
    <w:rsid w:val="00133F90"/>
    <w:rsid w:val="001361CA"/>
    <w:rsid w:val="00141587"/>
    <w:rsid w:val="00152320"/>
    <w:rsid w:val="001569A1"/>
    <w:rsid w:val="001571F1"/>
    <w:rsid w:val="001650FD"/>
    <w:rsid w:val="00171652"/>
    <w:rsid w:val="00176A22"/>
    <w:rsid w:val="00182B77"/>
    <w:rsid w:val="001846A1"/>
    <w:rsid w:val="001A165A"/>
    <w:rsid w:val="001A184D"/>
    <w:rsid w:val="001B435C"/>
    <w:rsid w:val="001C29EE"/>
    <w:rsid w:val="001C442E"/>
    <w:rsid w:val="001C4BCA"/>
    <w:rsid w:val="001D5198"/>
    <w:rsid w:val="001D6F7C"/>
    <w:rsid w:val="001E5C3C"/>
    <w:rsid w:val="001F1ED2"/>
    <w:rsid w:val="001F1F8F"/>
    <w:rsid w:val="001F40BB"/>
    <w:rsid w:val="001F6CAB"/>
    <w:rsid w:val="00203265"/>
    <w:rsid w:val="002044C0"/>
    <w:rsid w:val="00214E5B"/>
    <w:rsid w:val="002172F9"/>
    <w:rsid w:val="00222C53"/>
    <w:rsid w:val="00227C71"/>
    <w:rsid w:val="002320E7"/>
    <w:rsid w:val="0024559C"/>
    <w:rsid w:val="002455A3"/>
    <w:rsid w:val="00255905"/>
    <w:rsid w:val="00255B96"/>
    <w:rsid w:val="002616C6"/>
    <w:rsid w:val="00264C52"/>
    <w:rsid w:val="00272AAB"/>
    <w:rsid w:val="002746F9"/>
    <w:rsid w:val="002809B3"/>
    <w:rsid w:val="00282D4E"/>
    <w:rsid w:val="00292FB9"/>
    <w:rsid w:val="00297113"/>
    <w:rsid w:val="002A7CC7"/>
    <w:rsid w:val="002B33B5"/>
    <w:rsid w:val="002C22F8"/>
    <w:rsid w:val="002D5881"/>
    <w:rsid w:val="002E520C"/>
    <w:rsid w:val="002F1442"/>
    <w:rsid w:val="002F79C2"/>
    <w:rsid w:val="0030302E"/>
    <w:rsid w:val="003069C7"/>
    <w:rsid w:val="00313DF6"/>
    <w:rsid w:val="00324180"/>
    <w:rsid w:val="00324207"/>
    <w:rsid w:val="003275EF"/>
    <w:rsid w:val="003303D6"/>
    <w:rsid w:val="003434DE"/>
    <w:rsid w:val="003550E4"/>
    <w:rsid w:val="00356F92"/>
    <w:rsid w:val="00357848"/>
    <w:rsid w:val="0039118B"/>
    <w:rsid w:val="00391563"/>
    <w:rsid w:val="00394289"/>
    <w:rsid w:val="00395D32"/>
    <w:rsid w:val="00397E82"/>
    <w:rsid w:val="003A0A22"/>
    <w:rsid w:val="003A4AF8"/>
    <w:rsid w:val="003B485F"/>
    <w:rsid w:val="003C0E56"/>
    <w:rsid w:val="003C60A2"/>
    <w:rsid w:val="003C6672"/>
    <w:rsid w:val="003D03B9"/>
    <w:rsid w:val="003D48D5"/>
    <w:rsid w:val="003D6102"/>
    <w:rsid w:val="003D7B6A"/>
    <w:rsid w:val="003E00A9"/>
    <w:rsid w:val="003E6D6B"/>
    <w:rsid w:val="003F02C8"/>
    <w:rsid w:val="003F0D3C"/>
    <w:rsid w:val="00400E49"/>
    <w:rsid w:val="0040280D"/>
    <w:rsid w:val="00406A3F"/>
    <w:rsid w:val="004105B6"/>
    <w:rsid w:val="0041127F"/>
    <w:rsid w:val="00420BC0"/>
    <w:rsid w:val="00426535"/>
    <w:rsid w:val="0043433F"/>
    <w:rsid w:val="00435A33"/>
    <w:rsid w:val="004439F7"/>
    <w:rsid w:val="00464877"/>
    <w:rsid w:val="00467D1F"/>
    <w:rsid w:val="00483F91"/>
    <w:rsid w:val="00490876"/>
    <w:rsid w:val="00490EA6"/>
    <w:rsid w:val="004A09B9"/>
    <w:rsid w:val="004A1B6E"/>
    <w:rsid w:val="004A381D"/>
    <w:rsid w:val="004A42D6"/>
    <w:rsid w:val="004B015A"/>
    <w:rsid w:val="004D1770"/>
    <w:rsid w:val="004E2AAA"/>
    <w:rsid w:val="004F0E5E"/>
    <w:rsid w:val="004F34D1"/>
    <w:rsid w:val="004F6ABA"/>
    <w:rsid w:val="005138D2"/>
    <w:rsid w:val="00516A4E"/>
    <w:rsid w:val="005223DC"/>
    <w:rsid w:val="00543303"/>
    <w:rsid w:val="00552501"/>
    <w:rsid w:val="005556DE"/>
    <w:rsid w:val="00574BE5"/>
    <w:rsid w:val="00580F76"/>
    <w:rsid w:val="005821F8"/>
    <w:rsid w:val="00586291"/>
    <w:rsid w:val="00590197"/>
    <w:rsid w:val="00590685"/>
    <w:rsid w:val="0059203A"/>
    <w:rsid w:val="0059517A"/>
    <w:rsid w:val="005956A9"/>
    <w:rsid w:val="00595BC5"/>
    <w:rsid w:val="005A62A1"/>
    <w:rsid w:val="005A7FD9"/>
    <w:rsid w:val="005B2746"/>
    <w:rsid w:val="005B430F"/>
    <w:rsid w:val="005C554B"/>
    <w:rsid w:val="005D6B5C"/>
    <w:rsid w:val="005D6FAE"/>
    <w:rsid w:val="005E03F7"/>
    <w:rsid w:val="005E0D87"/>
    <w:rsid w:val="005E1AC2"/>
    <w:rsid w:val="005E1B24"/>
    <w:rsid w:val="005E240D"/>
    <w:rsid w:val="005E7E14"/>
    <w:rsid w:val="005E7F31"/>
    <w:rsid w:val="005F3B29"/>
    <w:rsid w:val="005F5D2C"/>
    <w:rsid w:val="0060005A"/>
    <w:rsid w:val="00605D4B"/>
    <w:rsid w:val="00606F80"/>
    <w:rsid w:val="00612AD7"/>
    <w:rsid w:val="00612AE9"/>
    <w:rsid w:val="00616D1E"/>
    <w:rsid w:val="0062247B"/>
    <w:rsid w:val="00624C44"/>
    <w:rsid w:val="00625166"/>
    <w:rsid w:val="00654238"/>
    <w:rsid w:val="00667F2D"/>
    <w:rsid w:val="006843D7"/>
    <w:rsid w:val="0069670F"/>
    <w:rsid w:val="006A3730"/>
    <w:rsid w:val="006A564D"/>
    <w:rsid w:val="006A5C2C"/>
    <w:rsid w:val="006A5F66"/>
    <w:rsid w:val="006B2E1C"/>
    <w:rsid w:val="006B6935"/>
    <w:rsid w:val="006C3B05"/>
    <w:rsid w:val="006D5C5D"/>
    <w:rsid w:val="006D6909"/>
    <w:rsid w:val="006E761E"/>
    <w:rsid w:val="006F34B6"/>
    <w:rsid w:val="00702A1D"/>
    <w:rsid w:val="00704922"/>
    <w:rsid w:val="00706829"/>
    <w:rsid w:val="007121A4"/>
    <w:rsid w:val="0071515C"/>
    <w:rsid w:val="007153C0"/>
    <w:rsid w:val="00716529"/>
    <w:rsid w:val="0073265A"/>
    <w:rsid w:val="00737434"/>
    <w:rsid w:val="0074674C"/>
    <w:rsid w:val="00750044"/>
    <w:rsid w:val="007528B9"/>
    <w:rsid w:val="007539B3"/>
    <w:rsid w:val="00756DFC"/>
    <w:rsid w:val="00760601"/>
    <w:rsid w:val="00761DC7"/>
    <w:rsid w:val="007627E2"/>
    <w:rsid w:val="00766412"/>
    <w:rsid w:val="00780DBB"/>
    <w:rsid w:val="007828EC"/>
    <w:rsid w:val="00786569"/>
    <w:rsid w:val="007976ED"/>
    <w:rsid w:val="007B0BFB"/>
    <w:rsid w:val="007B1A37"/>
    <w:rsid w:val="007B635D"/>
    <w:rsid w:val="007C50C9"/>
    <w:rsid w:val="007C66E2"/>
    <w:rsid w:val="007D50D6"/>
    <w:rsid w:val="007E1194"/>
    <w:rsid w:val="007E7BB3"/>
    <w:rsid w:val="007F12B7"/>
    <w:rsid w:val="007F4005"/>
    <w:rsid w:val="007F7504"/>
    <w:rsid w:val="008061B8"/>
    <w:rsid w:val="00811AA4"/>
    <w:rsid w:val="00814CE8"/>
    <w:rsid w:val="00815576"/>
    <w:rsid w:val="00837F16"/>
    <w:rsid w:val="008502B1"/>
    <w:rsid w:val="008523A4"/>
    <w:rsid w:val="00854A87"/>
    <w:rsid w:val="00866876"/>
    <w:rsid w:val="00867E21"/>
    <w:rsid w:val="0087191F"/>
    <w:rsid w:val="00886D66"/>
    <w:rsid w:val="008A2CDD"/>
    <w:rsid w:val="008B2543"/>
    <w:rsid w:val="008B329D"/>
    <w:rsid w:val="008D3D00"/>
    <w:rsid w:val="008D5026"/>
    <w:rsid w:val="008E3B92"/>
    <w:rsid w:val="008F5F1C"/>
    <w:rsid w:val="008F7D1A"/>
    <w:rsid w:val="00900E53"/>
    <w:rsid w:val="009034A1"/>
    <w:rsid w:val="009049D6"/>
    <w:rsid w:val="00906BF1"/>
    <w:rsid w:val="00906FAA"/>
    <w:rsid w:val="00910DA9"/>
    <w:rsid w:val="00912B8F"/>
    <w:rsid w:val="00922D3F"/>
    <w:rsid w:val="00925BE7"/>
    <w:rsid w:val="00937A52"/>
    <w:rsid w:val="00940542"/>
    <w:rsid w:val="00941507"/>
    <w:rsid w:val="0094784A"/>
    <w:rsid w:val="00951418"/>
    <w:rsid w:val="00951FAD"/>
    <w:rsid w:val="009606BC"/>
    <w:rsid w:val="0096484A"/>
    <w:rsid w:val="00964979"/>
    <w:rsid w:val="009652B5"/>
    <w:rsid w:val="00982AF4"/>
    <w:rsid w:val="009B535D"/>
    <w:rsid w:val="009B7E0D"/>
    <w:rsid w:val="009E38EE"/>
    <w:rsid w:val="00A127C1"/>
    <w:rsid w:val="00A207B9"/>
    <w:rsid w:val="00A3432A"/>
    <w:rsid w:val="00A43BEB"/>
    <w:rsid w:val="00A60F58"/>
    <w:rsid w:val="00A61903"/>
    <w:rsid w:val="00A633C8"/>
    <w:rsid w:val="00A90F23"/>
    <w:rsid w:val="00A92592"/>
    <w:rsid w:val="00A953FA"/>
    <w:rsid w:val="00AC1A95"/>
    <w:rsid w:val="00AC3530"/>
    <w:rsid w:val="00AC57A8"/>
    <w:rsid w:val="00AC58F3"/>
    <w:rsid w:val="00AD01ED"/>
    <w:rsid w:val="00AE0DA9"/>
    <w:rsid w:val="00AF617B"/>
    <w:rsid w:val="00B15738"/>
    <w:rsid w:val="00B15BB5"/>
    <w:rsid w:val="00B22B01"/>
    <w:rsid w:val="00B3690F"/>
    <w:rsid w:val="00B43A12"/>
    <w:rsid w:val="00B43A8D"/>
    <w:rsid w:val="00B45E7E"/>
    <w:rsid w:val="00B657AB"/>
    <w:rsid w:val="00B77561"/>
    <w:rsid w:val="00B902C9"/>
    <w:rsid w:val="00B951F6"/>
    <w:rsid w:val="00B9767F"/>
    <w:rsid w:val="00BA1DD7"/>
    <w:rsid w:val="00BA270D"/>
    <w:rsid w:val="00BA683C"/>
    <w:rsid w:val="00BC0289"/>
    <w:rsid w:val="00BC1969"/>
    <w:rsid w:val="00BD2AD9"/>
    <w:rsid w:val="00BD30E6"/>
    <w:rsid w:val="00BD5226"/>
    <w:rsid w:val="00BF11B0"/>
    <w:rsid w:val="00C01849"/>
    <w:rsid w:val="00C030D6"/>
    <w:rsid w:val="00C05B2D"/>
    <w:rsid w:val="00C06423"/>
    <w:rsid w:val="00C2771D"/>
    <w:rsid w:val="00C3655A"/>
    <w:rsid w:val="00C47066"/>
    <w:rsid w:val="00C52DFB"/>
    <w:rsid w:val="00C61C78"/>
    <w:rsid w:val="00C653A3"/>
    <w:rsid w:val="00C7089B"/>
    <w:rsid w:val="00C81629"/>
    <w:rsid w:val="00C8564C"/>
    <w:rsid w:val="00C8650D"/>
    <w:rsid w:val="00C97DBE"/>
    <w:rsid w:val="00CA3CAC"/>
    <w:rsid w:val="00CA5226"/>
    <w:rsid w:val="00CC22EB"/>
    <w:rsid w:val="00CD3732"/>
    <w:rsid w:val="00CD7103"/>
    <w:rsid w:val="00CE11F7"/>
    <w:rsid w:val="00CF4684"/>
    <w:rsid w:val="00CF6F84"/>
    <w:rsid w:val="00D160B1"/>
    <w:rsid w:val="00D23DA5"/>
    <w:rsid w:val="00D245C4"/>
    <w:rsid w:val="00D2652A"/>
    <w:rsid w:val="00D373D5"/>
    <w:rsid w:val="00D414A4"/>
    <w:rsid w:val="00D43256"/>
    <w:rsid w:val="00D52DC3"/>
    <w:rsid w:val="00D60408"/>
    <w:rsid w:val="00D60C52"/>
    <w:rsid w:val="00D6480B"/>
    <w:rsid w:val="00D653C1"/>
    <w:rsid w:val="00D759F4"/>
    <w:rsid w:val="00D77F67"/>
    <w:rsid w:val="00D83E89"/>
    <w:rsid w:val="00D92FF3"/>
    <w:rsid w:val="00D964CD"/>
    <w:rsid w:val="00D97409"/>
    <w:rsid w:val="00D97B56"/>
    <w:rsid w:val="00DA43B9"/>
    <w:rsid w:val="00DA4690"/>
    <w:rsid w:val="00DB1EC0"/>
    <w:rsid w:val="00DC6742"/>
    <w:rsid w:val="00DD5D25"/>
    <w:rsid w:val="00DF1A38"/>
    <w:rsid w:val="00E0360C"/>
    <w:rsid w:val="00E210BA"/>
    <w:rsid w:val="00E21AF9"/>
    <w:rsid w:val="00E26727"/>
    <w:rsid w:val="00E42DA6"/>
    <w:rsid w:val="00E46EEE"/>
    <w:rsid w:val="00E473E6"/>
    <w:rsid w:val="00E53029"/>
    <w:rsid w:val="00E531CD"/>
    <w:rsid w:val="00E62500"/>
    <w:rsid w:val="00E63971"/>
    <w:rsid w:val="00E71DFA"/>
    <w:rsid w:val="00E86D37"/>
    <w:rsid w:val="00E87976"/>
    <w:rsid w:val="00E9765B"/>
    <w:rsid w:val="00EB0CB8"/>
    <w:rsid w:val="00EC7D4B"/>
    <w:rsid w:val="00ED5A48"/>
    <w:rsid w:val="00EF0CB9"/>
    <w:rsid w:val="00F05CFE"/>
    <w:rsid w:val="00F310F7"/>
    <w:rsid w:val="00F43ED1"/>
    <w:rsid w:val="00F65708"/>
    <w:rsid w:val="00F7584F"/>
    <w:rsid w:val="00F9005F"/>
    <w:rsid w:val="00FB7035"/>
    <w:rsid w:val="00FB7EA4"/>
    <w:rsid w:val="00FC6934"/>
    <w:rsid w:val="00FC778F"/>
    <w:rsid w:val="00FD11F2"/>
    <w:rsid w:val="00FD301B"/>
    <w:rsid w:val="00FE2894"/>
    <w:rsid w:val="00FE439B"/>
    <w:rsid w:val="00FF2D93"/>
    <w:rsid w:val="00FF7264"/>
    <w:rsid w:val="00FF73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11F2"/>
    <w:pPr>
      <w:spacing w:after="200" w:line="276" w:lineRule="auto"/>
    </w:pPr>
    <w:rPr>
      <w:rFonts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23DA5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9767F"/>
    <w:pPr>
      <w:keepNext/>
      <w:keepLines/>
      <w:spacing w:before="200" w:after="0"/>
      <w:outlineLvl w:val="1"/>
    </w:pPr>
    <w:rPr>
      <w:rFonts w:ascii="Cambria" w:eastAsia="Times New Roman" w:hAnsi="Cambria" w:cs="Cambria"/>
      <w:b/>
      <w:bCs/>
      <w:color w:val="4F81BD"/>
      <w:sz w:val="26"/>
      <w:szCs w:val="26"/>
    </w:rPr>
  </w:style>
  <w:style w:type="paragraph" w:styleId="Heading4">
    <w:name w:val="heading 4"/>
    <w:basedOn w:val="Normal"/>
    <w:link w:val="Heading4Char"/>
    <w:uiPriority w:val="99"/>
    <w:qFormat/>
    <w:rsid w:val="00761DC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Heading6">
    <w:name w:val="heading 6"/>
    <w:basedOn w:val="Normal"/>
    <w:next w:val="Normal"/>
    <w:link w:val="Heading6Char"/>
    <w:uiPriority w:val="99"/>
    <w:qFormat/>
    <w:rsid w:val="00586291"/>
    <w:pPr>
      <w:keepNext/>
      <w:keepLines/>
      <w:spacing w:before="200" w:after="0"/>
      <w:outlineLvl w:val="5"/>
    </w:pPr>
    <w:rPr>
      <w:rFonts w:ascii="Cambria" w:eastAsia="Times New Roman" w:hAnsi="Cambria" w:cs="Cambria"/>
      <w:i/>
      <w:iCs/>
      <w:color w:val="243F6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586291"/>
    <w:pPr>
      <w:keepNext/>
      <w:keepLines/>
      <w:spacing w:before="200" w:after="0"/>
      <w:outlineLvl w:val="7"/>
    </w:pPr>
    <w:rPr>
      <w:rFonts w:ascii="Cambria" w:eastAsia="Times New Roman" w:hAnsi="Cambria" w:cs="Cambria"/>
      <w:color w:val="404040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23DA5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B9767F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761DC7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586291"/>
    <w:rPr>
      <w:rFonts w:ascii="Cambria" w:hAnsi="Cambria" w:cs="Cambria"/>
      <w:i/>
      <w:iCs/>
      <w:color w:val="243F60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586291"/>
    <w:rPr>
      <w:rFonts w:ascii="Cambria" w:hAnsi="Cambria" w:cs="Cambria"/>
      <w:color w:val="404040"/>
      <w:sz w:val="20"/>
      <w:szCs w:val="20"/>
    </w:rPr>
  </w:style>
  <w:style w:type="paragraph" w:styleId="NormalWeb">
    <w:name w:val="Normal (Web)"/>
    <w:basedOn w:val="Normal"/>
    <w:uiPriority w:val="99"/>
    <w:rsid w:val="00EC7D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99"/>
    <w:qFormat/>
    <w:rsid w:val="006C3B05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D23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23DA5"/>
    <w:rPr>
      <w:rFonts w:ascii="Tahoma" w:hAnsi="Tahoma" w:cs="Tahoma"/>
      <w:sz w:val="16"/>
      <w:szCs w:val="16"/>
    </w:rPr>
  </w:style>
  <w:style w:type="character" w:customStyle="1" w:styleId="normaltextrun">
    <w:name w:val="normaltextrun"/>
    <w:uiPriority w:val="99"/>
    <w:rsid w:val="000D5F85"/>
  </w:style>
  <w:style w:type="character" w:customStyle="1" w:styleId="mw-poem-indented">
    <w:name w:val="mw-poem-indented"/>
    <w:uiPriority w:val="99"/>
    <w:rsid w:val="009B535D"/>
  </w:style>
  <w:style w:type="table" w:styleId="TableGrid">
    <w:name w:val="Table Grid"/>
    <w:basedOn w:val="TableNormal"/>
    <w:uiPriority w:val="99"/>
    <w:rsid w:val="009B535D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9349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49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49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49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49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4994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single" w:sz="12" w:space="0" w:color="F5F5F5"/>
            <w:right w:val="none" w:sz="0" w:space="0" w:color="auto"/>
          </w:divBdr>
          <w:divsChild>
            <w:div w:id="1469350009">
              <w:marLeft w:val="0"/>
              <w:marRight w:val="0"/>
              <w:marTop w:val="0"/>
              <w:marBottom w:val="0"/>
              <w:divBdr>
                <w:top w:val="single" w:sz="6" w:space="13" w:color="CCCCCC"/>
                <w:left w:val="single" w:sz="6" w:space="28" w:color="CCCCCC"/>
                <w:bottom w:val="single" w:sz="6" w:space="13" w:color="AAAAAA"/>
                <w:right w:val="single" w:sz="6" w:space="28" w:color="CCCCCC"/>
              </w:divBdr>
            </w:div>
          </w:divsChild>
        </w:div>
        <w:div w:id="146935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34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0" w:color="F5F5F5"/>
                <w:right w:val="none" w:sz="0" w:space="0" w:color="auto"/>
              </w:divBdr>
              <w:divsChild>
                <w:div w:id="1469350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CCCCCC"/>
                    <w:bottom w:val="single" w:sz="6" w:space="1" w:color="AAAAAA"/>
                    <w:right w:val="single" w:sz="6" w:space="0" w:color="CCCCCC"/>
                  </w:divBdr>
                  <w:divsChild>
                    <w:div w:id="1469349982">
                      <w:marLeft w:val="4560"/>
                      <w:marRight w:val="0"/>
                      <w:marTop w:val="0"/>
                      <w:marBottom w:val="0"/>
                      <w:divBdr>
                        <w:top w:val="none" w:sz="0" w:space="0" w:color="C9D6E0"/>
                        <w:left w:val="single" w:sz="6" w:space="0" w:color="C9D6E0"/>
                        <w:bottom w:val="none" w:sz="0" w:space="1" w:color="C9D6E0"/>
                        <w:right w:val="none" w:sz="0" w:space="0" w:color="C9D6E0"/>
                      </w:divBdr>
                      <w:divsChild>
                        <w:div w:id="1469350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349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9349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49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49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49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4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34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9349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49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49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49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4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4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49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49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5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34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4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4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4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4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4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4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4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4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4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4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4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4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4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4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4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4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4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4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4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4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4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4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4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4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4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4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4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4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4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4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4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4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4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4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4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4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4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4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4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4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4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4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4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4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4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4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4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4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4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4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4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4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4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4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4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4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5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5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5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5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5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5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5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5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5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5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5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5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5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5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5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5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5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5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5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50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5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5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5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5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5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5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5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5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5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5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5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9350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4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349953">
              <w:marLeft w:val="4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4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34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349947">
                      <w:marLeft w:val="150"/>
                      <w:marRight w:val="0"/>
                      <w:marTop w:val="9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34992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69350016">
              <w:marLeft w:val="225"/>
              <w:marRight w:val="5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4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349987">
                      <w:marLeft w:val="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5" w:color="BEBEBE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349960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9350012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9350043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9350054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9350057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9350060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9349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14" w:color="0072C6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349882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9349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349891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9349896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9349908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9349913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9349918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9349929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9349937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9349939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9349950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9349964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9349968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9349971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9349980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9349986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9349991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9349996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9350008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9350023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9350037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9350044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350041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49941">
                  <w:marLeft w:val="0"/>
                  <w:marRight w:val="0"/>
                  <w:marTop w:val="0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34992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34993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349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10" w:color="BBBBBB"/>
                      </w:divBdr>
                    </w:div>
                  </w:divsChild>
                </w:div>
                <w:div w:id="146934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350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350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35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349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9350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9350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9350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349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9350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9350055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349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350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350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9350066">
                                  <w:marLeft w:val="0"/>
                                  <w:marRight w:val="75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6935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9349984">
                  <w:marLeft w:val="0"/>
                  <w:marRight w:val="0"/>
                  <w:marTop w:val="510"/>
                  <w:marBottom w:val="0"/>
                  <w:divBdr>
                    <w:top w:val="single" w:sz="6" w:space="0" w:color="DBDBD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349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2" w:color="D5D5D5"/>
                        <w:right w:val="none" w:sz="0" w:space="0" w:color="auto"/>
                      </w:divBdr>
                      <w:divsChild>
                        <w:div w:id="1469350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9350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50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50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50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50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50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15</TotalTime>
  <Pages>31</Pages>
  <Words>8091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7</cp:revision>
  <dcterms:created xsi:type="dcterms:W3CDTF">2020-09-16T13:53:00Z</dcterms:created>
  <dcterms:modified xsi:type="dcterms:W3CDTF">2021-07-01T10:34:00Z</dcterms:modified>
</cp:coreProperties>
</file>