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6C6" w:rsidRPr="00A5280B" w:rsidRDefault="003C66C6" w:rsidP="00664127">
      <w:pPr>
        <w:tabs>
          <w:tab w:val="left" w:pos="283"/>
          <w:tab w:val="left" w:pos="510"/>
        </w:tabs>
        <w:autoSpaceDE w:val="0"/>
        <w:autoSpaceDN w:val="0"/>
        <w:adjustRightInd w:val="0"/>
        <w:spacing w:line="244" w:lineRule="atLeast"/>
        <w:ind w:firstLine="283"/>
        <w:jc w:val="center"/>
        <w:rPr>
          <w:b/>
          <w:bCs/>
          <w:spacing w:val="40"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.3pt;margin-top:-2.65pt;width:482.4pt;height:708.75pt;z-index:251659776">
            <v:imagedata r:id="rId7" o:title="" cropbottom="6918f" cropleft="9047f"/>
          </v:shape>
        </w:pict>
      </w:r>
      <w:r w:rsidRPr="006D45D8">
        <w:rPr>
          <w:b/>
          <w:bCs/>
          <w:spacing w:val="40"/>
          <w:sz w:val="22"/>
          <w:szCs w:val="22"/>
        </w:rPr>
        <w:t xml:space="preserve">МУНИЦИПАЛЬНОЕ </w:t>
      </w:r>
      <w:r>
        <w:rPr>
          <w:b/>
          <w:bCs/>
          <w:spacing w:val="40"/>
          <w:sz w:val="22"/>
          <w:szCs w:val="22"/>
        </w:rPr>
        <w:t>БЮДЖЕТНОЕ УЧРЕЖДЕНИЕ</w:t>
      </w:r>
    </w:p>
    <w:p w:rsidR="003C66C6" w:rsidRPr="006D45D8" w:rsidRDefault="003C66C6" w:rsidP="00664127">
      <w:pPr>
        <w:tabs>
          <w:tab w:val="left" w:pos="283"/>
          <w:tab w:val="left" w:pos="510"/>
        </w:tabs>
        <w:autoSpaceDE w:val="0"/>
        <w:autoSpaceDN w:val="0"/>
        <w:adjustRightInd w:val="0"/>
        <w:spacing w:line="244" w:lineRule="atLeast"/>
        <w:ind w:firstLine="283"/>
        <w:jc w:val="center"/>
        <w:rPr>
          <w:b/>
          <w:bCs/>
          <w:spacing w:val="40"/>
          <w:sz w:val="22"/>
          <w:szCs w:val="22"/>
        </w:rPr>
      </w:pPr>
      <w:r w:rsidRPr="006D45D8">
        <w:rPr>
          <w:b/>
          <w:bCs/>
          <w:spacing w:val="40"/>
          <w:sz w:val="22"/>
          <w:szCs w:val="22"/>
        </w:rPr>
        <w:t>ДОПОЛНИТЕЛЬНОГО ОБРАЗОВАНИЯ</w:t>
      </w:r>
    </w:p>
    <w:p w:rsidR="003C66C6" w:rsidRPr="006D45D8" w:rsidRDefault="003C66C6" w:rsidP="00664127">
      <w:pPr>
        <w:tabs>
          <w:tab w:val="left" w:pos="283"/>
          <w:tab w:val="left" w:pos="510"/>
        </w:tabs>
        <w:autoSpaceDE w:val="0"/>
        <w:autoSpaceDN w:val="0"/>
        <w:adjustRightInd w:val="0"/>
        <w:spacing w:line="244" w:lineRule="atLeast"/>
        <w:ind w:firstLine="283"/>
        <w:jc w:val="center"/>
        <w:rPr>
          <w:b/>
          <w:bCs/>
          <w:spacing w:val="40"/>
          <w:sz w:val="22"/>
          <w:szCs w:val="22"/>
        </w:rPr>
      </w:pPr>
      <w:r>
        <w:rPr>
          <w:b/>
          <w:bCs/>
          <w:spacing w:val="40"/>
          <w:sz w:val="22"/>
          <w:szCs w:val="22"/>
        </w:rPr>
        <w:t>«</w:t>
      </w:r>
      <w:r w:rsidRPr="006D45D8">
        <w:rPr>
          <w:b/>
          <w:bCs/>
          <w:spacing w:val="40"/>
          <w:sz w:val="22"/>
          <w:szCs w:val="22"/>
        </w:rPr>
        <w:t>СТАНЦИЯ ЮНЫХ ТЕХНИКОВ</w:t>
      </w:r>
      <w:r>
        <w:rPr>
          <w:b/>
          <w:bCs/>
          <w:spacing w:val="40"/>
          <w:sz w:val="22"/>
          <w:szCs w:val="22"/>
        </w:rPr>
        <w:t>»</w:t>
      </w:r>
      <w:r w:rsidRPr="006D45D8">
        <w:rPr>
          <w:b/>
          <w:bCs/>
          <w:spacing w:val="40"/>
          <w:sz w:val="22"/>
          <w:szCs w:val="22"/>
        </w:rPr>
        <w:t xml:space="preserve"> </w:t>
      </w:r>
      <w:r>
        <w:rPr>
          <w:b/>
          <w:bCs/>
          <w:spacing w:val="40"/>
          <w:sz w:val="22"/>
          <w:szCs w:val="22"/>
        </w:rPr>
        <w:t>Г. ВОЛГОДОНСКА</w:t>
      </w:r>
    </w:p>
    <w:p w:rsidR="003C66C6" w:rsidRPr="00776BD5" w:rsidRDefault="003C66C6" w:rsidP="00664127">
      <w:pPr>
        <w:tabs>
          <w:tab w:val="left" w:pos="283"/>
          <w:tab w:val="left" w:pos="510"/>
        </w:tabs>
        <w:autoSpaceDE w:val="0"/>
        <w:autoSpaceDN w:val="0"/>
        <w:adjustRightInd w:val="0"/>
        <w:spacing w:before="1320" w:line="244" w:lineRule="atLeast"/>
        <w:jc w:val="both"/>
        <w:rPr>
          <w:sz w:val="28"/>
          <w:szCs w:val="28"/>
        </w:rPr>
      </w:pPr>
      <w:r w:rsidRPr="00DC65D9">
        <w:rPr>
          <w:sz w:val="28"/>
          <w:szCs w:val="28"/>
        </w:rPr>
        <w:tab/>
      </w:r>
      <w:r>
        <w:rPr>
          <w:sz w:val="28"/>
          <w:szCs w:val="28"/>
        </w:rPr>
        <w:tab/>
      </w:r>
    </w:p>
    <w:tbl>
      <w:tblPr>
        <w:tblW w:w="0" w:type="auto"/>
        <w:tblInd w:w="-106" w:type="dxa"/>
        <w:tblLook w:val="00A0"/>
      </w:tblPr>
      <w:tblGrid>
        <w:gridCol w:w="4786"/>
        <w:gridCol w:w="4785"/>
      </w:tblGrid>
      <w:tr w:rsidR="003C66C6" w:rsidRPr="002B2ED9">
        <w:tc>
          <w:tcPr>
            <w:tcW w:w="4927" w:type="dxa"/>
          </w:tcPr>
          <w:p w:rsidR="003C66C6" w:rsidRPr="002B2ED9" w:rsidRDefault="003C66C6" w:rsidP="00483A57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2ED9">
              <w:rPr>
                <w:sz w:val="28"/>
                <w:szCs w:val="28"/>
              </w:rPr>
              <w:t>Рассмотрено</w:t>
            </w:r>
          </w:p>
          <w:p w:rsidR="003C66C6" w:rsidRPr="002B2ED9" w:rsidRDefault="003C66C6" w:rsidP="00483A57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2ED9">
              <w:rPr>
                <w:sz w:val="28"/>
                <w:szCs w:val="28"/>
              </w:rPr>
              <w:t>на заседании методического совета</w:t>
            </w:r>
          </w:p>
          <w:p w:rsidR="003C66C6" w:rsidRPr="002B2ED9" w:rsidRDefault="003C66C6" w:rsidP="00483A57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2ED9">
              <w:rPr>
                <w:sz w:val="28"/>
                <w:szCs w:val="28"/>
              </w:rPr>
              <w:t>Протокол от ____________№_____</w:t>
            </w:r>
          </w:p>
          <w:p w:rsidR="003C66C6" w:rsidRPr="002B2ED9" w:rsidRDefault="003C66C6" w:rsidP="00483A57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927" w:type="dxa"/>
          </w:tcPr>
          <w:p w:rsidR="003C66C6" w:rsidRPr="002B2ED9" w:rsidRDefault="003C66C6" w:rsidP="00483A57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Рекомендовано к утверждению</w:t>
            </w:r>
          </w:p>
          <w:p w:rsidR="003C66C6" w:rsidRPr="002B2ED9" w:rsidRDefault="003C66C6" w:rsidP="00483A57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2ED9">
              <w:rPr>
                <w:sz w:val="28"/>
                <w:szCs w:val="28"/>
              </w:rPr>
              <w:t>на заседании педагогического совета</w:t>
            </w:r>
          </w:p>
          <w:p w:rsidR="003C66C6" w:rsidRPr="002B2ED9" w:rsidRDefault="003C66C6" w:rsidP="00483A57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2ED9">
              <w:rPr>
                <w:sz w:val="28"/>
                <w:szCs w:val="28"/>
              </w:rPr>
              <w:t>Протокол от ____________№_____</w:t>
            </w:r>
          </w:p>
          <w:p w:rsidR="003C66C6" w:rsidRPr="002B2ED9" w:rsidRDefault="003C66C6" w:rsidP="00483A57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3C66C6" w:rsidRPr="002B2ED9" w:rsidRDefault="003C66C6" w:rsidP="00483A57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3C66C6" w:rsidRPr="002B2ED9">
        <w:tc>
          <w:tcPr>
            <w:tcW w:w="4927" w:type="dxa"/>
          </w:tcPr>
          <w:p w:rsidR="003C66C6" w:rsidRPr="002B2ED9" w:rsidRDefault="003C66C6" w:rsidP="00483A57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927" w:type="dxa"/>
          </w:tcPr>
          <w:p w:rsidR="003C66C6" w:rsidRPr="002B2ED9" w:rsidRDefault="003C66C6" w:rsidP="00483A57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2ED9">
              <w:rPr>
                <w:sz w:val="28"/>
                <w:szCs w:val="28"/>
              </w:rPr>
              <w:t>УТВЕРЖДАЮ</w:t>
            </w:r>
          </w:p>
          <w:p w:rsidR="003C66C6" w:rsidRPr="002B2ED9" w:rsidRDefault="003C66C6" w:rsidP="00483A57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2ED9">
              <w:rPr>
                <w:sz w:val="28"/>
                <w:szCs w:val="28"/>
              </w:rPr>
              <w:tab/>
            </w:r>
            <w:r w:rsidRPr="002B2ED9">
              <w:rPr>
                <w:sz w:val="28"/>
                <w:szCs w:val="28"/>
              </w:rPr>
              <w:tab/>
            </w:r>
            <w:r w:rsidRPr="002B2ED9">
              <w:rPr>
                <w:sz w:val="28"/>
                <w:szCs w:val="28"/>
              </w:rPr>
              <w:tab/>
            </w:r>
            <w:r w:rsidRPr="002B2ED9">
              <w:rPr>
                <w:sz w:val="28"/>
                <w:szCs w:val="28"/>
              </w:rPr>
              <w:tab/>
            </w:r>
          </w:p>
          <w:p w:rsidR="003C66C6" w:rsidRPr="002B2ED9" w:rsidRDefault="003C66C6" w:rsidP="00483A57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2ED9">
              <w:rPr>
                <w:sz w:val="28"/>
                <w:szCs w:val="28"/>
              </w:rPr>
              <w:t>Директор МБУДО</w:t>
            </w:r>
            <w:r w:rsidRPr="002B2ED9">
              <w:rPr>
                <w:sz w:val="28"/>
                <w:szCs w:val="28"/>
              </w:rPr>
              <w:tab/>
            </w:r>
            <w:r w:rsidRPr="002B2ED9">
              <w:rPr>
                <w:sz w:val="28"/>
                <w:szCs w:val="28"/>
              </w:rPr>
              <w:tab/>
            </w:r>
            <w:r w:rsidRPr="002B2ED9">
              <w:rPr>
                <w:sz w:val="28"/>
                <w:szCs w:val="28"/>
              </w:rPr>
              <w:tab/>
            </w:r>
          </w:p>
          <w:p w:rsidR="003C66C6" w:rsidRPr="002B2ED9" w:rsidRDefault="003C66C6" w:rsidP="00483A57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«Станция юных техников» </w:t>
            </w:r>
            <w:r w:rsidRPr="002B2ED9">
              <w:rPr>
                <w:sz w:val="28"/>
                <w:szCs w:val="28"/>
              </w:rPr>
              <w:tab/>
            </w:r>
          </w:p>
          <w:p w:rsidR="003C66C6" w:rsidRPr="002B2ED9" w:rsidRDefault="003C66C6" w:rsidP="00483A57">
            <w:pPr>
              <w:tabs>
                <w:tab w:val="left" w:pos="0"/>
                <w:tab w:val="left" w:pos="35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2ED9">
              <w:rPr>
                <w:sz w:val="28"/>
                <w:szCs w:val="28"/>
              </w:rPr>
              <w:tab/>
              <w:t>г. Волгодонска</w:t>
            </w:r>
          </w:p>
          <w:p w:rsidR="003C66C6" w:rsidRPr="002B2ED9" w:rsidRDefault="003C66C6" w:rsidP="00483A57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2ED9">
              <w:rPr>
                <w:sz w:val="28"/>
                <w:szCs w:val="28"/>
              </w:rPr>
              <w:t>__________ Л.В.Рязанкина</w:t>
            </w:r>
            <w:r w:rsidRPr="002B2ED9">
              <w:rPr>
                <w:sz w:val="28"/>
                <w:szCs w:val="28"/>
              </w:rPr>
              <w:tab/>
            </w:r>
            <w:r w:rsidRPr="002B2ED9">
              <w:rPr>
                <w:sz w:val="28"/>
                <w:szCs w:val="28"/>
              </w:rPr>
              <w:tab/>
            </w:r>
            <w:r w:rsidRPr="002B2ED9">
              <w:rPr>
                <w:sz w:val="28"/>
                <w:szCs w:val="28"/>
              </w:rPr>
              <w:tab/>
            </w:r>
            <w:r w:rsidRPr="002B2ED9">
              <w:rPr>
                <w:sz w:val="28"/>
                <w:szCs w:val="28"/>
              </w:rPr>
              <w:tab/>
            </w:r>
          </w:p>
          <w:p w:rsidR="003C66C6" w:rsidRPr="002B2ED9" w:rsidRDefault="003C66C6" w:rsidP="00483A57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B2ED9">
              <w:rPr>
                <w:sz w:val="28"/>
                <w:szCs w:val="28"/>
              </w:rPr>
              <w:t>«____»________ 20__ г.</w:t>
            </w:r>
            <w:r w:rsidRPr="002B2ED9">
              <w:rPr>
                <w:sz w:val="28"/>
                <w:szCs w:val="28"/>
              </w:rPr>
              <w:tab/>
            </w:r>
          </w:p>
          <w:p w:rsidR="003C66C6" w:rsidRPr="002B2ED9" w:rsidRDefault="003C66C6" w:rsidP="00483A57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3C66C6" w:rsidRPr="002B2ED9" w:rsidRDefault="003C66C6" w:rsidP="00483A57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</w:tbl>
    <w:p w:rsidR="003C66C6" w:rsidRDefault="003C66C6" w:rsidP="00664127">
      <w:pPr>
        <w:tabs>
          <w:tab w:val="left" w:pos="0"/>
          <w:tab w:val="left" w:pos="510"/>
        </w:tabs>
        <w:autoSpaceDE w:val="0"/>
        <w:autoSpaceDN w:val="0"/>
        <w:adjustRightInd w:val="0"/>
        <w:spacing w:line="244" w:lineRule="atLeast"/>
        <w:jc w:val="center"/>
        <w:rPr>
          <w:sz w:val="32"/>
          <w:szCs w:val="32"/>
        </w:rPr>
      </w:pPr>
      <w:r>
        <w:rPr>
          <w:sz w:val="32"/>
          <w:szCs w:val="32"/>
        </w:rPr>
        <w:t>ДОПОЛНИТЕЛЬНАЯ ОБЩЕОБРАЗОВАТЕЛЬНАЯ</w:t>
      </w:r>
      <w:r>
        <w:rPr>
          <w:sz w:val="32"/>
          <w:szCs w:val="32"/>
        </w:rPr>
        <w:br/>
      </w:r>
      <w:r w:rsidRPr="0054742F">
        <w:rPr>
          <w:sz w:val="32"/>
          <w:szCs w:val="32"/>
        </w:rPr>
        <w:t>ОБЩЕ</w:t>
      </w:r>
      <w:r>
        <w:rPr>
          <w:sz w:val="32"/>
          <w:szCs w:val="32"/>
        </w:rPr>
        <w:t>РАЗВИВАЮЩАЯ</w:t>
      </w:r>
      <w:r w:rsidRPr="0054742F">
        <w:rPr>
          <w:sz w:val="32"/>
          <w:szCs w:val="32"/>
        </w:rPr>
        <w:t xml:space="preserve"> ПРОГРАММА</w:t>
      </w:r>
    </w:p>
    <w:p w:rsidR="003C66C6" w:rsidRDefault="003C66C6" w:rsidP="00664127">
      <w:pPr>
        <w:tabs>
          <w:tab w:val="left" w:pos="0"/>
          <w:tab w:val="left" w:pos="510"/>
        </w:tabs>
        <w:autoSpaceDE w:val="0"/>
        <w:autoSpaceDN w:val="0"/>
        <w:adjustRightInd w:val="0"/>
        <w:spacing w:line="244" w:lineRule="atLeast"/>
        <w:jc w:val="center"/>
        <w:rPr>
          <w:sz w:val="40"/>
          <w:szCs w:val="40"/>
        </w:rPr>
      </w:pPr>
      <w:r>
        <w:rPr>
          <w:sz w:val="32"/>
          <w:szCs w:val="32"/>
        </w:rPr>
        <w:br/>
      </w:r>
      <w:r>
        <w:rPr>
          <w:sz w:val="40"/>
          <w:szCs w:val="40"/>
        </w:rPr>
        <w:t>«Транспортная техника»</w:t>
      </w:r>
    </w:p>
    <w:p w:rsidR="003C66C6" w:rsidRPr="009F6FD3" w:rsidRDefault="003C66C6" w:rsidP="00664127">
      <w:pPr>
        <w:tabs>
          <w:tab w:val="left" w:pos="0"/>
          <w:tab w:val="left" w:pos="510"/>
        </w:tabs>
        <w:autoSpaceDE w:val="0"/>
        <w:autoSpaceDN w:val="0"/>
        <w:adjustRightInd w:val="0"/>
        <w:spacing w:line="244" w:lineRule="atLeast"/>
        <w:jc w:val="center"/>
        <w:rPr>
          <w:sz w:val="32"/>
          <w:szCs w:val="32"/>
        </w:rPr>
      </w:pPr>
    </w:p>
    <w:p w:rsidR="003C66C6" w:rsidRDefault="003C66C6" w:rsidP="00664127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Уровень образовательной программы: </w:t>
      </w:r>
    </w:p>
    <w:p w:rsidR="003C66C6" w:rsidRPr="00C24CC6" w:rsidRDefault="003C66C6" w:rsidP="00664127">
      <w:pPr>
        <w:jc w:val="right"/>
        <w:rPr>
          <w:sz w:val="20"/>
          <w:szCs w:val="20"/>
        </w:rPr>
      </w:pPr>
      <w:r>
        <w:rPr>
          <w:sz w:val="20"/>
          <w:szCs w:val="20"/>
        </w:rPr>
        <w:t>базовый</w:t>
      </w:r>
    </w:p>
    <w:p w:rsidR="003C66C6" w:rsidRDefault="003C66C6" w:rsidP="00664127">
      <w:pPr>
        <w:jc w:val="right"/>
        <w:rPr>
          <w:sz w:val="20"/>
          <w:szCs w:val="20"/>
        </w:rPr>
      </w:pPr>
      <w:r>
        <w:rPr>
          <w:sz w:val="20"/>
          <w:szCs w:val="20"/>
        </w:rPr>
        <w:t>Срок реализации образовательной программы:</w:t>
      </w:r>
      <w:r w:rsidRPr="00E4617D">
        <w:rPr>
          <w:sz w:val="20"/>
          <w:szCs w:val="20"/>
        </w:rPr>
        <w:t xml:space="preserve"> </w:t>
      </w:r>
    </w:p>
    <w:p w:rsidR="003C66C6" w:rsidRPr="00E4617D" w:rsidRDefault="003C66C6" w:rsidP="00664127">
      <w:pPr>
        <w:jc w:val="right"/>
        <w:rPr>
          <w:sz w:val="20"/>
          <w:szCs w:val="20"/>
        </w:rPr>
      </w:pPr>
      <w:r>
        <w:rPr>
          <w:sz w:val="20"/>
          <w:szCs w:val="20"/>
        </w:rPr>
        <w:t>1 год</w:t>
      </w:r>
    </w:p>
    <w:p w:rsidR="003C66C6" w:rsidRDefault="003C66C6" w:rsidP="00664127">
      <w:pPr>
        <w:jc w:val="right"/>
        <w:rPr>
          <w:sz w:val="20"/>
          <w:szCs w:val="20"/>
        </w:rPr>
      </w:pPr>
      <w:r>
        <w:rPr>
          <w:sz w:val="20"/>
          <w:szCs w:val="20"/>
        </w:rPr>
        <w:t>Возраст учащихся:</w:t>
      </w:r>
    </w:p>
    <w:p w:rsidR="003C66C6" w:rsidRDefault="003C66C6" w:rsidP="00664127">
      <w:pPr>
        <w:jc w:val="right"/>
        <w:rPr>
          <w:sz w:val="20"/>
          <w:szCs w:val="20"/>
        </w:rPr>
      </w:pPr>
      <w:r w:rsidRPr="00E4617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6-11 лет</w:t>
      </w:r>
    </w:p>
    <w:p w:rsidR="003C66C6" w:rsidRDefault="003C66C6" w:rsidP="00664127">
      <w:pPr>
        <w:jc w:val="right"/>
        <w:rPr>
          <w:sz w:val="20"/>
          <w:szCs w:val="20"/>
        </w:rPr>
      </w:pPr>
    </w:p>
    <w:p w:rsidR="003C66C6" w:rsidRDefault="003C66C6" w:rsidP="00664127">
      <w:pPr>
        <w:jc w:val="right"/>
        <w:rPr>
          <w:sz w:val="20"/>
          <w:szCs w:val="20"/>
        </w:rPr>
      </w:pPr>
    </w:p>
    <w:p w:rsidR="003C66C6" w:rsidRDefault="003C66C6" w:rsidP="00664127">
      <w:pPr>
        <w:jc w:val="right"/>
        <w:rPr>
          <w:sz w:val="20"/>
          <w:szCs w:val="20"/>
        </w:rPr>
      </w:pPr>
    </w:p>
    <w:p w:rsidR="003C66C6" w:rsidRDefault="003C66C6" w:rsidP="00664127">
      <w:pPr>
        <w:jc w:val="right"/>
        <w:rPr>
          <w:sz w:val="28"/>
          <w:szCs w:val="28"/>
        </w:rPr>
      </w:pPr>
      <w:r>
        <w:rPr>
          <w:sz w:val="28"/>
          <w:szCs w:val="28"/>
        </w:rPr>
        <w:t>Разработчик:</w:t>
      </w:r>
    </w:p>
    <w:p w:rsidR="003C66C6" w:rsidRPr="00FF78FE" w:rsidRDefault="003C66C6" w:rsidP="00664127">
      <w:pPr>
        <w:jc w:val="right"/>
      </w:pPr>
      <w:r w:rsidRPr="00FF78FE">
        <w:t>педагог дополнительного образования</w:t>
      </w:r>
    </w:p>
    <w:p w:rsidR="003C66C6" w:rsidRDefault="003C66C6" w:rsidP="00664127">
      <w:pPr>
        <w:jc w:val="right"/>
        <w:rPr>
          <w:sz w:val="28"/>
          <w:szCs w:val="28"/>
        </w:rPr>
      </w:pPr>
      <w:r>
        <w:rPr>
          <w:sz w:val="28"/>
          <w:szCs w:val="28"/>
        </w:rPr>
        <w:t>Ермолаева Мария Сергеевна</w:t>
      </w:r>
      <w:r>
        <w:rPr>
          <w:sz w:val="28"/>
          <w:szCs w:val="28"/>
        </w:rPr>
        <w:br/>
      </w:r>
    </w:p>
    <w:p w:rsidR="003C66C6" w:rsidRDefault="003C66C6" w:rsidP="00664127">
      <w:pPr>
        <w:jc w:val="center"/>
        <w:rPr>
          <w:sz w:val="28"/>
          <w:szCs w:val="28"/>
        </w:rPr>
      </w:pPr>
    </w:p>
    <w:p w:rsidR="003C66C6" w:rsidRDefault="003C66C6" w:rsidP="00664127">
      <w:pPr>
        <w:jc w:val="center"/>
        <w:rPr>
          <w:sz w:val="28"/>
          <w:szCs w:val="28"/>
        </w:rPr>
      </w:pPr>
    </w:p>
    <w:p w:rsidR="003C66C6" w:rsidRDefault="003C66C6" w:rsidP="00664127">
      <w:pPr>
        <w:jc w:val="center"/>
        <w:rPr>
          <w:sz w:val="28"/>
          <w:szCs w:val="28"/>
        </w:rPr>
      </w:pPr>
    </w:p>
    <w:p w:rsidR="003C66C6" w:rsidRDefault="003C66C6" w:rsidP="00664127">
      <w:pPr>
        <w:jc w:val="center"/>
        <w:rPr>
          <w:sz w:val="28"/>
          <w:szCs w:val="28"/>
        </w:rPr>
      </w:pPr>
      <w:r>
        <w:rPr>
          <w:sz w:val="28"/>
          <w:szCs w:val="28"/>
        </w:rPr>
        <w:t>Волгодонск</w:t>
      </w:r>
    </w:p>
    <w:p w:rsidR="003C66C6" w:rsidRPr="00DC65D9" w:rsidRDefault="003C66C6" w:rsidP="00664127">
      <w:pPr>
        <w:jc w:val="center"/>
        <w:rPr>
          <w:sz w:val="28"/>
          <w:szCs w:val="28"/>
        </w:rPr>
      </w:pPr>
      <w:r>
        <w:rPr>
          <w:sz w:val="28"/>
          <w:szCs w:val="28"/>
        </w:rPr>
        <w:t>2020</w:t>
      </w:r>
    </w:p>
    <w:p w:rsidR="003C66C6" w:rsidRDefault="003C66C6" w:rsidP="00BB6C9B">
      <w:pPr>
        <w:autoSpaceDE w:val="0"/>
        <w:autoSpaceDN w:val="0"/>
        <w:adjustRightInd w:val="0"/>
        <w:spacing w:after="200" w:line="360" w:lineRule="auto"/>
        <w:rPr>
          <w:lang w:val="en-US"/>
        </w:rPr>
      </w:pPr>
    </w:p>
    <w:p w:rsidR="003C66C6" w:rsidRPr="00BB6C9B" w:rsidRDefault="003C66C6" w:rsidP="00BB6C9B">
      <w:pPr>
        <w:autoSpaceDE w:val="0"/>
        <w:autoSpaceDN w:val="0"/>
        <w:adjustRightInd w:val="0"/>
        <w:spacing w:after="200" w:line="360" w:lineRule="auto"/>
      </w:pPr>
      <w:r>
        <w:t>О</w:t>
      </w:r>
      <w:r w:rsidRPr="00BB6C9B">
        <w:t>главление</w:t>
      </w:r>
    </w:p>
    <w:p w:rsidR="003C66C6" w:rsidRPr="00BB6C9B" w:rsidRDefault="003C66C6" w:rsidP="00BB6C9B">
      <w:pPr>
        <w:numPr>
          <w:ilvl w:val="0"/>
          <w:numId w:val="32"/>
        </w:numPr>
        <w:autoSpaceDE w:val="0"/>
        <w:autoSpaceDN w:val="0"/>
        <w:adjustRightInd w:val="0"/>
        <w:spacing w:line="360" w:lineRule="auto"/>
      </w:pPr>
      <w:r w:rsidRPr="00BB6C9B">
        <w:t>Паспорт программы……………………………………………………………</w:t>
      </w:r>
      <w:r>
        <w:rPr>
          <w:lang w:val="en-US"/>
        </w:rPr>
        <w:t>..</w:t>
      </w:r>
      <w:r w:rsidRPr="00BB6C9B">
        <w:t>………3</w:t>
      </w:r>
    </w:p>
    <w:p w:rsidR="003C66C6" w:rsidRPr="00BB6C9B" w:rsidRDefault="003C66C6" w:rsidP="00BB6C9B">
      <w:pPr>
        <w:numPr>
          <w:ilvl w:val="0"/>
          <w:numId w:val="32"/>
        </w:numPr>
        <w:autoSpaceDE w:val="0"/>
        <w:autoSpaceDN w:val="0"/>
        <w:adjustRightInd w:val="0"/>
        <w:spacing w:line="360" w:lineRule="auto"/>
      </w:pPr>
      <w:r w:rsidRPr="00BB6C9B">
        <w:t>Пояснительная записка………</w:t>
      </w:r>
      <w:r>
        <w:rPr>
          <w:lang w:val="en-US"/>
        </w:rPr>
        <w:t>.</w:t>
      </w:r>
      <w:r w:rsidRPr="00BB6C9B">
        <w:t>……………………………………………………</w:t>
      </w:r>
      <w:r>
        <w:rPr>
          <w:lang w:val="en-US"/>
        </w:rPr>
        <w:t>.</w:t>
      </w:r>
      <w:r w:rsidRPr="00BB6C9B">
        <w:t>…...9</w:t>
      </w:r>
    </w:p>
    <w:p w:rsidR="003C66C6" w:rsidRPr="00BB6C9B" w:rsidRDefault="003C66C6" w:rsidP="00BB6C9B">
      <w:pPr>
        <w:numPr>
          <w:ilvl w:val="0"/>
          <w:numId w:val="32"/>
        </w:numPr>
        <w:autoSpaceDE w:val="0"/>
        <w:autoSpaceDN w:val="0"/>
        <w:adjustRightInd w:val="0"/>
        <w:spacing w:line="360" w:lineRule="auto"/>
      </w:pPr>
      <w:r w:rsidRPr="00BB6C9B">
        <w:t xml:space="preserve">Учебный план </w:t>
      </w:r>
      <w:r>
        <w:rPr>
          <w:lang w:val="en-US"/>
        </w:rPr>
        <w:t>…………………………</w:t>
      </w:r>
      <w:r w:rsidRPr="00BB6C9B">
        <w:t>…………………………..................................15</w:t>
      </w:r>
    </w:p>
    <w:p w:rsidR="003C66C6" w:rsidRPr="00BB6C9B" w:rsidRDefault="003C66C6" w:rsidP="00BB6C9B">
      <w:pPr>
        <w:numPr>
          <w:ilvl w:val="0"/>
          <w:numId w:val="32"/>
        </w:numPr>
        <w:autoSpaceDE w:val="0"/>
        <w:autoSpaceDN w:val="0"/>
        <w:adjustRightInd w:val="0"/>
        <w:spacing w:line="360" w:lineRule="auto"/>
      </w:pPr>
      <w:r w:rsidRPr="00BB6C9B">
        <w:t>Содержание программы первого года……………………………………………</w:t>
      </w:r>
      <w:r>
        <w:rPr>
          <w:lang w:val="en-US"/>
        </w:rPr>
        <w:t>.</w:t>
      </w:r>
      <w:r w:rsidRPr="00BB6C9B">
        <w:t>…..19</w:t>
      </w:r>
    </w:p>
    <w:p w:rsidR="003C66C6" w:rsidRPr="00BB6C9B" w:rsidRDefault="003C66C6" w:rsidP="00BB6C9B">
      <w:pPr>
        <w:numPr>
          <w:ilvl w:val="0"/>
          <w:numId w:val="32"/>
        </w:numPr>
        <w:tabs>
          <w:tab w:val="left" w:pos="283"/>
          <w:tab w:val="left" w:pos="510"/>
        </w:tabs>
        <w:autoSpaceDE w:val="0"/>
        <w:autoSpaceDN w:val="0"/>
        <w:adjustRightInd w:val="0"/>
        <w:spacing w:line="360" w:lineRule="auto"/>
      </w:pPr>
      <w:r w:rsidRPr="00BB6C9B">
        <w:t xml:space="preserve">Методическое обеспечение дополнительной общеобразовательной </w:t>
      </w:r>
      <w:r>
        <w:t>программы…</w:t>
      </w:r>
      <w:r w:rsidRPr="00664127">
        <w:t>.</w:t>
      </w:r>
      <w:r>
        <w:t>24</w:t>
      </w:r>
    </w:p>
    <w:p w:rsidR="003C66C6" w:rsidRPr="00BB6C9B" w:rsidRDefault="003C66C6" w:rsidP="00BB6C9B">
      <w:pPr>
        <w:tabs>
          <w:tab w:val="left" w:pos="283"/>
          <w:tab w:val="left" w:pos="510"/>
        </w:tabs>
        <w:autoSpaceDE w:val="0"/>
        <w:autoSpaceDN w:val="0"/>
        <w:adjustRightInd w:val="0"/>
        <w:spacing w:after="200" w:line="360" w:lineRule="auto"/>
        <w:ind w:left="720"/>
      </w:pPr>
      <w:r w:rsidRPr="00BB6C9B">
        <w:t>5.1 Методическое сопровождение программы</w:t>
      </w:r>
      <w:r>
        <w:t>………………………………………</w:t>
      </w:r>
      <w:r w:rsidRPr="00664127">
        <w:t>.</w:t>
      </w:r>
      <w:r>
        <w:t>24</w:t>
      </w:r>
    </w:p>
    <w:p w:rsidR="003C66C6" w:rsidRPr="00BB6C9B" w:rsidRDefault="003C66C6" w:rsidP="00BB6C9B">
      <w:pPr>
        <w:tabs>
          <w:tab w:val="left" w:pos="283"/>
          <w:tab w:val="left" w:pos="510"/>
        </w:tabs>
        <w:autoSpaceDE w:val="0"/>
        <w:autoSpaceDN w:val="0"/>
        <w:adjustRightInd w:val="0"/>
        <w:spacing w:after="200" w:line="360" w:lineRule="auto"/>
      </w:pPr>
      <w:r w:rsidRPr="00BB6C9B">
        <w:t xml:space="preserve">             5.2 Диагностические материалы</w:t>
      </w:r>
      <w:r>
        <w:t>……………………………………………………...24</w:t>
      </w:r>
    </w:p>
    <w:p w:rsidR="003C66C6" w:rsidRPr="00BB6C9B" w:rsidRDefault="003C66C6" w:rsidP="00BB6C9B">
      <w:pPr>
        <w:autoSpaceDE w:val="0"/>
        <w:autoSpaceDN w:val="0"/>
        <w:adjustRightInd w:val="0"/>
        <w:spacing w:after="200" w:line="360" w:lineRule="auto"/>
      </w:pPr>
      <w:r w:rsidRPr="00BB6C9B">
        <w:t xml:space="preserve">             5.3 Дидактические материалы</w:t>
      </w:r>
      <w:r>
        <w:t>………………………………………………………...25</w:t>
      </w:r>
    </w:p>
    <w:p w:rsidR="003C66C6" w:rsidRPr="00BB6C9B" w:rsidRDefault="003C66C6" w:rsidP="00BB6C9B">
      <w:pPr>
        <w:autoSpaceDE w:val="0"/>
        <w:autoSpaceDN w:val="0"/>
        <w:adjustRightInd w:val="0"/>
        <w:spacing w:after="200" w:line="360" w:lineRule="auto"/>
        <w:ind w:left="360"/>
      </w:pPr>
      <w:r w:rsidRPr="00BB6C9B">
        <w:t>6. Список литерат</w:t>
      </w:r>
      <w:r>
        <w:t>уры………………………………………………………………………26</w:t>
      </w:r>
    </w:p>
    <w:p w:rsidR="003C66C6" w:rsidRPr="00BB6C9B" w:rsidRDefault="003C66C6" w:rsidP="00BB6C9B">
      <w:pPr>
        <w:autoSpaceDE w:val="0"/>
        <w:autoSpaceDN w:val="0"/>
        <w:adjustRightInd w:val="0"/>
        <w:spacing w:after="200" w:line="360" w:lineRule="auto"/>
        <w:ind w:left="360"/>
      </w:pPr>
      <w:r w:rsidRPr="00BB6C9B">
        <w:t>7. Приложения</w:t>
      </w:r>
      <w:r>
        <w:t>………………………………………………………………………………28</w:t>
      </w:r>
    </w:p>
    <w:p w:rsidR="003C66C6" w:rsidRPr="005B06C5" w:rsidRDefault="003C66C6" w:rsidP="005B06C5">
      <w:pPr>
        <w:rPr>
          <w:sz w:val="28"/>
          <w:szCs w:val="28"/>
        </w:rPr>
      </w:pPr>
    </w:p>
    <w:p w:rsidR="003C66C6" w:rsidRDefault="003C66C6" w:rsidP="008578AF">
      <w:pPr>
        <w:jc w:val="center"/>
        <w:rPr>
          <w:sz w:val="28"/>
          <w:szCs w:val="28"/>
        </w:rPr>
      </w:pPr>
    </w:p>
    <w:p w:rsidR="003C66C6" w:rsidRDefault="003C66C6" w:rsidP="008578AF">
      <w:pPr>
        <w:jc w:val="center"/>
        <w:rPr>
          <w:sz w:val="28"/>
          <w:szCs w:val="28"/>
        </w:rPr>
      </w:pPr>
    </w:p>
    <w:p w:rsidR="003C66C6" w:rsidRDefault="003C66C6" w:rsidP="008578AF">
      <w:pPr>
        <w:jc w:val="center"/>
        <w:rPr>
          <w:sz w:val="28"/>
          <w:szCs w:val="28"/>
        </w:rPr>
      </w:pPr>
    </w:p>
    <w:p w:rsidR="003C66C6" w:rsidRDefault="003C66C6" w:rsidP="008578AF">
      <w:pPr>
        <w:jc w:val="center"/>
        <w:rPr>
          <w:sz w:val="28"/>
          <w:szCs w:val="28"/>
        </w:rPr>
      </w:pPr>
    </w:p>
    <w:p w:rsidR="003C66C6" w:rsidRDefault="003C66C6" w:rsidP="008578AF">
      <w:pPr>
        <w:jc w:val="center"/>
        <w:rPr>
          <w:sz w:val="28"/>
          <w:szCs w:val="28"/>
        </w:rPr>
      </w:pPr>
    </w:p>
    <w:p w:rsidR="003C66C6" w:rsidRDefault="003C66C6" w:rsidP="008578AF">
      <w:pPr>
        <w:jc w:val="center"/>
        <w:rPr>
          <w:sz w:val="28"/>
          <w:szCs w:val="28"/>
        </w:rPr>
      </w:pPr>
    </w:p>
    <w:p w:rsidR="003C66C6" w:rsidRDefault="003C66C6" w:rsidP="008578AF">
      <w:pPr>
        <w:jc w:val="center"/>
        <w:rPr>
          <w:sz w:val="28"/>
          <w:szCs w:val="28"/>
        </w:rPr>
      </w:pPr>
    </w:p>
    <w:p w:rsidR="003C66C6" w:rsidRDefault="003C66C6" w:rsidP="008578AF">
      <w:pPr>
        <w:jc w:val="center"/>
        <w:rPr>
          <w:sz w:val="28"/>
          <w:szCs w:val="28"/>
        </w:rPr>
      </w:pPr>
    </w:p>
    <w:p w:rsidR="003C66C6" w:rsidRDefault="003C66C6" w:rsidP="008578AF">
      <w:pPr>
        <w:jc w:val="center"/>
        <w:rPr>
          <w:sz w:val="28"/>
          <w:szCs w:val="28"/>
        </w:rPr>
      </w:pPr>
    </w:p>
    <w:p w:rsidR="003C66C6" w:rsidRDefault="003C66C6" w:rsidP="008578AF">
      <w:pPr>
        <w:jc w:val="center"/>
        <w:rPr>
          <w:sz w:val="28"/>
          <w:szCs w:val="28"/>
        </w:rPr>
      </w:pPr>
    </w:p>
    <w:p w:rsidR="003C66C6" w:rsidRDefault="003C66C6" w:rsidP="008578AF">
      <w:pPr>
        <w:jc w:val="center"/>
        <w:rPr>
          <w:sz w:val="28"/>
          <w:szCs w:val="28"/>
        </w:rPr>
      </w:pPr>
    </w:p>
    <w:p w:rsidR="003C66C6" w:rsidRDefault="003C66C6" w:rsidP="008578AF">
      <w:pPr>
        <w:jc w:val="center"/>
        <w:rPr>
          <w:sz w:val="28"/>
          <w:szCs w:val="28"/>
        </w:rPr>
      </w:pPr>
    </w:p>
    <w:p w:rsidR="003C66C6" w:rsidRDefault="003C66C6" w:rsidP="008578AF">
      <w:pPr>
        <w:jc w:val="center"/>
        <w:rPr>
          <w:sz w:val="28"/>
          <w:szCs w:val="28"/>
        </w:rPr>
      </w:pPr>
    </w:p>
    <w:p w:rsidR="003C66C6" w:rsidRDefault="003C66C6" w:rsidP="008578AF">
      <w:pPr>
        <w:jc w:val="center"/>
        <w:rPr>
          <w:sz w:val="28"/>
          <w:szCs w:val="28"/>
        </w:rPr>
      </w:pPr>
    </w:p>
    <w:p w:rsidR="003C66C6" w:rsidRDefault="003C66C6" w:rsidP="008578AF">
      <w:pPr>
        <w:jc w:val="center"/>
        <w:rPr>
          <w:sz w:val="28"/>
          <w:szCs w:val="28"/>
        </w:rPr>
      </w:pPr>
    </w:p>
    <w:p w:rsidR="003C66C6" w:rsidRDefault="003C66C6" w:rsidP="008578AF">
      <w:pPr>
        <w:jc w:val="center"/>
        <w:rPr>
          <w:sz w:val="28"/>
          <w:szCs w:val="28"/>
        </w:rPr>
      </w:pPr>
    </w:p>
    <w:p w:rsidR="003C66C6" w:rsidRDefault="003C66C6" w:rsidP="008578AF">
      <w:pPr>
        <w:jc w:val="center"/>
        <w:rPr>
          <w:sz w:val="28"/>
          <w:szCs w:val="28"/>
        </w:rPr>
      </w:pPr>
    </w:p>
    <w:p w:rsidR="003C66C6" w:rsidRDefault="003C66C6" w:rsidP="008578AF">
      <w:pPr>
        <w:jc w:val="center"/>
        <w:rPr>
          <w:sz w:val="28"/>
          <w:szCs w:val="28"/>
        </w:rPr>
      </w:pPr>
    </w:p>
    <w:p w:rsidR="003C66C6" w:rsidRDefault="003C66C6" w:rsidP="008578AF">
      <w:pPr>
        <w:jc w:val="center"/>
        <w:rPr>
          <w:sz w:val="28"/>
          <w:szCs w:val="28"/>
        </w:rPr>
      </w:pPr>
    </w:p>
    <w:p w:rsidR="003C66C6" w:rsidRDefault="003C66C6" w:rsidP="008578AF">
      <w:pPr>
        <w:jc w:val="center"/>
        <w:rPr>
          <w:sz w:val="28"/>
          <w:szCs w:val="28"/>
        </w:rPr>
      </w:pPr>
    </w:p>
    <w:p w:rsidR="003C66C6" w:rsidRDefault="003C66C6" w:rsidP="008578AF">
      <w:pPr>
        <w:jc w:val="center"/>
        <w:rPr>
          <w:sz w:val="28"/>
          <w:szCs w:val="28"/>
        </w:rPr>
      </w:pPr>
    </w:p>
    <w:p w:rsidR="003C66C6" w:rsidRDefault="003C66C6" w:rsidP="008578AF">
      <w:pPr>
        <w:jc w:val="center"/>
        <w:rPr>
          <w:sz w:val="28"/>
          <w:szCs w:val="28"/>
        </w:rPr>
      </w:pPr>
    </w:p>
    <w:p w:rsidR="003C66C6" w:rsidRDefault="003C66C6" w:rsidP="008578AF">
      <w:pPr>
        <w:jc w:val="center"/>
        <w:rPr>
          <w:sz w:val="28"/>
          <w:szCs w:val="28"/>
        </w:rPr>
      </w:pPr>
    </w:p>
    <w:p w:rsidR="003C66C6" w:rsidRDefault="003C66C6" w:rsidP="008D5526">
      <w:pPr>
        <w:rPr>
          <w:sz w:val="28"/>
          <w:szCs w:val="28"/>
        </w:rPr>
      </w:pPr>
    </w:p>
    <w:p w:rsidR="003C66C6" w:rsidRDefault="003C66C6" w:rsidP="008D5526">
      <w:pPr>
        <w:rPr>
          <w:sz w:val="28"/>
          <w:szCs w:val="28"/>
        </w:rPr>
      </w:pPr>
    </w:p>
    <w:p w:rsidR="003C66C6" w:rsidRDefault="003C66C6" w:rsidP="008D5526">
      <w:pPr>
        <w:rPr>
          <w:sz w:val="28"/>
          <w:szCs w:val="28"/>
        </w:rPr>
      </w:pPr>
    </w:p>
    <w:p w:rsidR="003C66C6" w:rsidRDefault="003C66C6" w:rsidP="008D5526">
      <w:pPr>
        <w:rPr>
          <w:sz w:val="28"/>
          <w:szCs w:val="28"/>
        </w:rPr>
      </w:pPr>
    </w:p>
    <w:p w:rsidR="003C66C6" w:rsidRDefault="003C66C6" w:rsidP="008D5526">
      <w:pPr>
        <w:rPr>
          <w:sz w:val="28"/>
          <w:szCs w:val="28"/>
        </w:rPr>
      </w:pPr>
    </w:p>
    <w:p w:rsidR="003C66C6" w:rsidRDefault="003C66C6" w:rsidP="008D5526">
      <w:pPr>
        <w:rPr>
          <w:sz w:val="28"/>
          <w:szCs w:val="28"/>
        </w:rPr>
      </w:pPr>
    </w:p>
    <w:p w:rsidR="003C66C6" w:rsidRPr="008D5526" w:rsidRDefault="003C66C6" w:rsidP="008578AF">
      <w:pPr>
        <w:jc w:val="center"/>
      </w:pPr>
      <w:r w:rsidRPr="008D5526">
        <w:t>Паспорт</w:t>
      </w:r>
    </w:p>
    <w:p w:rsidR="003C66C6" w:rsidRPr="008D5526" w:rsidRDefault="003C66C6" w:rsidP="008578AF">
      <w:pPr>
        <w:spacing w:after="120"/>
        <w:jc w:val="center"/>
      </w:pPr>
      <w:r w:rsidRPr="008D5526">
        <w:t>дополнительной общеобразовательной программы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3C66C6" w:rsidRPr="005E1C0E">
        <w:tc>
          <w:tcPr>
            <w:tcW w:w="47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6C6" w:rsidRPr="005E1C0E" w:rsidRDefault="003C66C6" w:rsidP="0043544D">
            <w:pPr>
              <w:autoSpaceDE w:val="0"/>
              <w:autoSpaceDN w:val="0"/>
              <w:adjustRightInd w:val="0"/>
              <w:spacing w:line="360" w:lineRule="auto"/>
            </w:pPr>
            <w:r w:rsidRPr="005E1C0E">
              <w:t>Название дополнительной общеобразовательной программы</w:t>
            </w:r>
          </w:p>
        </w:tc>
        <w:tc>
          <w:tcPr>
            <w:tcW w:w="47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6C6" w:rsidRPr="005E1C0E" w:rsidRDefault="003C66C6" w:rsidP="0043544D">
            <w:pPr>
              <w:autoSpaceDE w:val="0"/>
              <w:autoSpaceDN w:val="0"/>
              <w:adjustRightInd w:val="0"/>
              <w:spacing w:line="360" w:lineRule="auto"/>
            </w:pPr>
            <w:r w:rsidRPr="005E1C0E">
              <w:t>«Транспортная техника»</w:t>
            </w:r>
          </w:p>
        </w:tc>
      </w:tr>
      <w:tr w:rsidR="003C66C6" w:rsidRPr="005E1C0E">
        <w:tc>
          <w:tcPr>
            <w:tcW w:w="47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6C6" w:rsidRPr="005E1C0E" w:rsidRDefault="003C66C6" w:rsidP="0043544D">
            <w:pPr>
              <w:autoSpaceDE w:val="0"/>
              <w:autoSpaceDN w:val="0"/>
              <w:adjustRightInd w:val="0"/>
              <w:spacing w:line="360" w:lineRule="auto"/>
            </w:pPr>
            <w:r w:rsidRPr="005E1C0E">
              <w:t>Сведения об авторе</w:t>
            </w:r>
          </w:p>
        </w:tc>
        <w:tc>
          <w:tcPr>
            <w:tcW w:w="47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6C6" w:rsidRPr="005E1C0E" w:rsidRDefault="003C66C6" w:rsidP="0043544D">
            <w:pPr>
              <w:autoSpaceDE w:val="0"/>
              <w:autoSpaceDN w:val="0"/>
              <w:adjustRightInd w:val="0"/>
              <w:spacing w:line="360" w:lineRule="auto"/>
            </w:pPr>
            <w:r w:rsidRPr="005E1C0E">
              <w:t xml:space="preserve">ФИО: Ермолаева Мария Сергеевна: педагог дополнительного образования </w:t>
            </w:r>
          </w:p>
          <w:p w:rsidR="003C66C6" w:rsidRPr="005E1C0E" w:rsidRDefault="003C66C6" w:rsidP="0043544D">
            <w:pPr>
              <w:autoSpaceDE w:val="0"/>
              <w:autoSpaceDN w:val="0"/>
              <w:adjustRightInd w:val="0"/>
              <w:spacing w:line="360" w:lineRule="auto"/>
            </w:pPr>
            <w:r w:rsidRPr="005E1C0E">
              <w:t xml:space="preserve">т. 89064227421;  </w:t>
            </w:r>
          </w:p>
          <w:p w:rsidR="003C66C6" w:rsidRPr="005E1C0E" w:rsidRDefault="003C66C6" w:rsidP="0043544D">
            <w:pPr>
              <w:autoSpaceDE w:val="0"/>
              <w:autoSpaceDN w:val="0"/>
              <w:adjustRightInd w:val="0"/>
              <w:spacing w:line="360" w:lineRule="auto"/>
            </w:pPr>
            <w:r w:rsidRPr="005E1C0E">
              <w:t>Место работы: МБУДО "Станция юных техников" г. Волгодонска</w:t>
            </w:r>
          </w:p>
          <w:p w:rsidR="003C66C6" w:rsidRPr="005E1C0E" w:rsidRDefault="003C66C6" w:rsidP="0043544D">
            <w:pPr>
              <w:autoSpaceDE w:val="0"/>
              <w:autoSpaceDN w:val="0"/>
              <w:adjustRightInd w:val="0"/>
              <w:spacing w:line="360" w:lineRule="auto"/>
            </w:pPr>
            <w:r w:rsidRPr="005E1C0E">
              <w:t>Адрес образовательной организации: ул. Ленина 112, г. Волгодонск</w:t>
            </w:r>
          </w:p>
          <w:p w:rsidR="003C66C6" w:rsidRPr="005E1C0E" w:rsidRDefault="003C66C6" w:rsidP="0043544D">
            <w:pPr>
              <w:autoSpaceDE w:val="0"/>
              <w:autoSpaceDN w:val="0"/>
              <w:adjustRightInd w:val="0"/>
              <w:spacing w:line="360" w:lineRule="auto"/>
            </w:pPr>
            <w:r w:rsidRPr="005E1C0E">
              <w:t>Домашний адрес автора:</w:t>
            </w:r>
          </w:p>
          <w:p w:rsidR="003C66C6" w:rsidRPr="005E1C0E" w:rsidRDefault="003C66C6" w:rsidP="0043544D">
            <w:pPr>
              <w:autoSpaceDE w:val="0"/>
              <w:autoSpaceDN w:val="0"/>
              <w:adjustRightInd w:val="0"/>
              <w:spacing w:line="360" w:lineRule="auto"/>
            </w:pPr>
            <w:r w:rsidRPr="005E1C0E">
              <w:t>Телефон служебный: 25-04-20</w:t>
            </w:r>
          </w:p>
          <w:p w:rsidR="003C66C6" w:rsidRPr="005E1C0E" w:rsidRDefault="003C66C6" w:rsidP="0043544D">
            <w:pPr>
              <w:autoSpaceDE w:val="0"/>
              <w:autoSpaceDN w:val="0"/>
              <w:adjustRightInd w:val="0"/>
              <w:spacing w:line="360" w:lineRule="auto"/>
            </w:pPr>
          </w:p>
        </w:tc>
      </w:tr>
      <w:tr w:rsidR="003C66C6" w:rsidRPr="005E1C0E">
        <w:tc>
          <w:tcPr>
            <w:tcW w:w="47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6C6" w:rsidRPr="005E1C0E" w:rsidRDefault="003C66C6" w:rsidP="0043544D">
            <w:pPr>
              <w:autoSpaceDE w:val="0"/>
              <w:autoSpaceDN w:val="0"/>
              <w:adjustRightInd w:val="0"/>
              <w:spacing w:line="360" w:lineRule="auto"/>
            </w:pPr>
            <w:r w:rsidRPr="005E1C0E">
              <w:t>Участие в конкурсах авторских образовательных программ и программно-методических комплексов/результат</w:t>
            </w:r>
          </w:p>
        </w:tc>
        <w:tc>
          <w:tcPr>
            <w:tcW w:w="47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6C6" w:rsidRPr="005E1C0E" w:rsidRDefault="003C66C6" w:rsidP="0043544D">
            <w:pPr>
              <w:autoSpaceDE w:val="0"/>
              <w:autoSpaceDN w:val="0"/>
              <w:adjustRightInd w:val="0"/>
              <w:spacing w:line="360" w:lineRule="auto"/>
            </w:pPr>
          </w:p>
        </w:tc>
      </w:tr>
      <w:tr w:rsidR="003C66C6" w:rsidRPr="005E1C0E">
        <w:tc>
          <w:tcPr>
            <w:tcW w:w="47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6C6" w:rsidRPr="005E1C0E" w:rsidRDefault="003C66C6" w:rsidP="0043544D">
            <w:pPr>
              <w:autoSpaceDE w:val="0"/>
              <w:autoSpaceDN w:val="0"/>
              <w:adjustRightInd w:val="0"/>
              <w:spacing w:line="360" w:lineRule="auto"/>
            </w:pPr>
            <w:r w:rsidRPr="005E1C0E">
              <w:t xml:space="preserve">Нормативно-правовая база </w:t>
            </w:r>
          </w:p>
        </w:tc>
        <w:tc>
          <w:tcPr>
            <w:tcW w:w="47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6C6" w:rsidRPr="005E1C0E" w:rsidRDefault="003C66C6" w:rsidP="0043544D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5E1C0E">
              <w:t>Декларация прав ребенка (1959 год);</w:t>
            </w:r>
          </w:p>
          <w:p w:rsidR="003C66C6" w:rsidRPr="005E1C0E" w:rsidRDefault="003C66C6" w:rsidP="0043544D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5E1C0E">
              <w:t>- Конвенция о правах ребенка (1989 год);</w:t>
            </w:r>
          </w:p>
          <w:p w:rsidR="003C66C6" w:rsidRPr="005E1C0E" w:rsidRDefault="003C66C6" w:rsidP="0043544D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5E1C0E">
              <w:t>- Конституция Российской Федерации от 12.12.1993г. 1993 (с поправками от 04.07.2020);</w:t>
            </w:r>
          </w:p>
          <w:p w:rsidR="003C66C6" w:rsidRPr="005E1C0E" w:rsidRDefault="003C66C6" w:rsidP="0043544D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5E1C0E">
              <w:t>- Федеральный закон Российской Федерации от 29.12.2012г. №273- ФЗ «Об образовании в Российской Федерации»;</w:t>
            </w:r>
          </w:p>
          <w:p w:rsidR="003C66C6" w:rsidRPr="005E1C0E" w:rsidRDefault="003C66C6" w:rsidP="0043544D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5E1C0E">
              <w:t>- Федеральный Закон РФ от 24.07.1998г. №124-ФЗ «Об основных гарантиях прав ребенка в Российской Федерации» (ред. 28.11.2015);</w:t>
            </w:r>
          </w:p>
          <w:p w:rsidR="003C66C6" w:rsidRPr="005E1C0E" w:rsidRDefault="003C66C6" w:rsidP="0043544D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5E1C0E">
              <w:t>- Национальная доктрина образования в Российской Федерации на период до 2025 года;</w:t>
            </w:r>
          </w:p>
          <w:p w:rsidR="003C66C6" w:rsidRPr="005E1C0E" w:rsidRDefault="003C66C6" w:rsidP="0043544D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</w:rPr>
            </w:pPr>
            <w:r w:rsidRPr="005E1C0E">
              <w:rPr>
                <w:color w:val="000000"/>
              </w:rPr>
              <w:t xml:space="preserve">- «Концепция развития дополнительного образования детей», утвержденная распоряжением Правительства РФ от 04.09.2014г. № 1726-р; </w:t>
            </w:r>
          </w:p>
          <w:p w:rsidR="003C66C6" w:rsidRPr="005E1C0E" w:rsidRDefault="003C66C6" w:rsidP="0043544D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</w:rPr>
            </w:pPr>
            <w:r w:rsidRPr="005E1C0E">
              <w:rPr>
                <w:color w:val="000000"/>
              </w:rPr>
              <w:t>- Федеральный проект «Успех каждого ребенка»;</w:t>
            </w:r>
          </w:p>
          <w:p w:rsidR="003C66C6" w:rsidRPr="005E1C0E" w:rsidRDefault="003C66C6" w:rsidP="0043544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</w:rPr>
            </w:pPr>
            <w:r w:rsidRPr="005E1C0E">
              <w:rPr>
                <w:color w:val="000000"/>
              </w:rPr>
              <w:t>- Стратегия развития</w:t>
            </w:r>
            <w:r w:rsidRPr="005E1C0E">
              <w:t xml:space="preserve"> воспитания в Российской Федерации на период до 2025 года, утвержденная распоряжением Правительства Российской Федерации от 29.05.2015г. № 996-р;</w:t>
            </w:r>
          </w:p>
          <w:p w:rsidR="003C66C6" w:rsidRPr="005E1C0E" w:rsidRDefault="003C66C6" w:rsidP="0043544D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</w:rPr>
            </w:pPr>
            <w:r w:rsidRPr="005E1C0E">
              <w:rPr>
                <w:color w:val="000000"/>
              </w:rPr>
              <w:t xml:space="preserve">- «Федеральная целевая программа развития образования на 2016-2020 годы», утверждена постановлением Правительства РФ от 23.05.2015г. № 497; </w:t>
            </w:r>
          </w:p>
          <w:p w:rsidR="003C66C6" w:rsidRPr="005E1C0E" w:rsidRDefault="003C66C6" w:rsidP="0043544D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</w:rPr>
            </w:pPr>
            <w:r w:rsidRPr="005E1C0E">
              <w:rPr>
                <w:color w:val="000000"/>
              </w:rPr>
              <w:t xml:space="preserve">- </w:t>
            </w:r>
            <w:r w:rsidRPr="005E1C0E">
              <w:t xml:space="preserve">«Порядок организации и осуществления образовательной деятельности по дополнительным общеобразовательным программам», утвержденный приказом Министерства просвещения Российской Федерации от 09.11.2018г. №196; </w:t>
            </w:r>
          </w:p>
          <w:p w:rsidR="003C66C6" w:rsidRPr="005E1C0E" w:rsidRDefault="003C66C6" w:rsidP="0043544D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5E1C0E">
              <w:t>- Постановление Главного государственного санитарного врача РФ от 04.07.2014г. № 41 "Об утверждении СанПиН 2.4.4.3172-14 «Санитарно - эпидемиологические требования к устройству, содержанию и организации режима работы образовательных организаций дополнительного образования детей»;</w:t>
            </w:r>
          </w:p>
          <w:p w:rsidR="003C66C6" w:rsidRPr="005E1C0E" w:rsidRDefault="003C66C6" w:rsidP="0043544D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5E1C0E">
              <w:t>- Закон Ростовской области от 14.11.2013г. №26-зс «Об образовании в Ростовской области»;</w:t>
            </w:r>
          </w:p>
          <w:p w:rsidR="003C66C6" w:rsidRPr="005E1C0E" w:rsidRDefault="003C66C6" w:rsidP="0043544D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5E1C0E">
              <w:t>- Региональные рекомендации к регламентации деятельности образовательных организаций Ростовской области, осуществляющих образовательную деятельность по дополнительным общеобразовательным программам, утвержденные приказом министерства общего и профессионального образования Ростовской области от 01.03.2016г. № 115;</w:t>
            </w:r>
          </w:p>
          <w:p w:rsidR="003C66C6" w:rsidRPr="005E1C0E" w:rsidRDefault="003C66C6" w:rsidP="0043544D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5E1C0E">
              <w:t>- Устав муниципального бюджетного учреждения дополнительного образования «Станция</w:t>
            </w:r>
          </w:p>
          <w:p w:rsidR="003C66C6" w:rsidRPr="005E1C0E" w:rsidRDefault="003C66C6" w:rsidP="0043544D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5E1C0E">
              <w:t>юных техников» г.Волгодонска.</w:t>
            </w:r>
          </w:p>
          <w:p w:rsidR="003C66C6" w:rsidRPr="005E1C0E" w:rsidRDefault="003C66C6" w:rsidP="0043544D">
            <w:pPr>
              <w:autoSpaceDE w:val="0"/>
              <w:autoSpaceDN w:val="0"/>
              <w:adjustRightInd w:val="0"/>
              <w:spacing w:line="360" w:lineRule="auto"/>
              <w:ind w:firstLine="540"/>
              <w:jc w:val="both"/>
            </w:pPr>
            <w:r w:rsidRPr="005E1C0E">
              <w:t xml:space="preserve"> </w:t>
            </w:r>
          </w:p>
        </w:tc>
      </w:tr>
      <w:tr w:rsidR="003C66C6" w:rsidRPr="005E1C0E">
        <w:tc>
          <w:tcPr>
            <w:tcW w:w="47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6C6" w:rsidRPr="005E1C0E" w:rsidRDefault="003C66C6" w:rsidP="0043544D">
            <w:pPr>
              <w:autoSpaceDE w:val="0"/>
              <w:autoSpaceDN w:val="0"/>
              <w:adjustRightInd w:val="0"/>
              <w:spacing w:line="360" w:lineRule="auto"/>
            </w:pPr>
            <w:r w:rsidRPr="005E1C0E">
              <w:t>Год разработки, редактирования дополнительной общеобразовательной программы</w:t>
            </w:r>
          </w:p>
        </w:tc>
        <w:tc>
          <w:tcPr>
            <w:tcW w:w="47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6C6" w:rsidRPr="005E1C0E" w:rsidRDefault="003C66C6" w:rsidP="0043544D">
            <w:pPr>
              <w:autoSpaceDE w:val="0"/>
              <w:autoSpaceDN w:val="0"/>
              <w:adjustRightInd w:val="0"/>
              <w:spacing w:line="360" w:lineRule="auto"/>
            </w:pPr>
            <w:r w:rsidRPr="005E1C0E">
              <w:t>год разработки - 2020</w:t>
            </w:r>
          </w:p>
          <w:p w:rsidR="003C66C6" w:rsidRPr="005E1C0E" w:rsidRDefault="003C66C6" w:rsidP="0043544D">
            <w:pPr>
              <w:autoSpaceDE w:val="0"/>
              <w:autoSpaceDN w:val="0"/>
              <w:adjustRightInd w:val="0"/>
              <w:spacing w:line="360" w:lineRule="auto"/>
            </w:pPr>
          </w:p>
        </w:tc>
      </w:tr>
      <w:tr w:rsidR="003C66C6" w:rsidRPr="005E1C0E">
        <w:tc>
          <w:tcPr>
            <w:tcW w:w="47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6C6" w:rsidRPr="005E1C0E" w:rsidRDefault="003C66C6" w:rsidP="0043544D">
            <w:pPr>
              <w:autoSpaceDE w:val="0"/>
              <w:autoSpaceDN w:val="0"/>
              <w:adjustRightInd w:val="0"/>
              <w:spacing w:line="360" w:lineRule="auto"/>
            </w:pPr>
            <w:r w:rsidRPr="005E1C0E">
              <w:t>Структура программы</w:t>
            </w:r>
          </w:p>
        </w:tc>
        <w:tc>
          <w:tcPr>
            <w:tcW w:w="47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6C6" w:rsidRPr="005E1C0E" w:rsidRDefault="003C66C6" w:rsidP="0043544D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360" w:lineRule="auto"/>
            </w:pPr>
            <w:r w:rsidRPr="005E1C0E">
              <w:t>Титульный лист</w:t>
            </w:r>
          </w:p>
          <w:p w:rsidR="003C66C6" w:rsidRPr="005E1C0E" w:rsidRDefault="003C66C6" w:rsidP="0043544D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360" w:lineRule="auto"/>
            </w:pPr>
            <w:r w:rsidRPr="005E1C0E">
              <w:t>Паспорт</w:t>
            </w:r>
          </w:p>
          <w:p w:rsidR="003C66C6" w:rsidRPr="005E1C0E" w:rsidRDefault="003C66C6" w:rsidP="0043544D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360" w:lineRule="auto"/>
            </w:pPr>
            <w:r w:rsidRPr="005E1C0E">
              <w:t>Пояснительная записка</w:t>
            </w:r>
          </w:p>
          <w:p w:rsidR="003C66C6" w:rsidRPr="005E1C0E" w:rsidRDefault="003C66C6" w:rsidP="0043544D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360" w:lineRule="auto"/>
            </w:pPr>
            <w:r w:rsidRPr="005E1C0E">
              <w:t xml:space="preserve">Учебный план первого года обучения </w:t>
            </w:r>
          </w:p>
          <w:p w:rsidR="003C66C6" w:rsidRPr="005E1C0E" w:rsidRDefault="003C66C6" w:rsidP="0043544D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360" w:lineRule="auto"/>
            </w:pPr>
            <w:r w:rsidRPr="005E1C0E">
              <w:t>Содержание программы первого года Методическое обеспечение дополнительной общеобразовательной программы:</w:t>
            </w:r>
          </w:p>
          <w:p w:rsidR="003C66C6" w:rsidRPr="005E1C0E" w:rsidRDefault="003C66C6" w:rsidP="0043544D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360" w:lineRule="auto"/>
            </w:pPr>
            <w:r>
              <w:t>- методическое сопровождение программы</w:t>
            </w:r>
            <w:r w:rsidRPr="005E1C0E">
              <w:t>;</w:t>
            </w:r>
          </w:p>
          <w:p w:rsidR="003C66C6" w:rsidRPr="005E1C0E" w:rsidRDefault="003C66C6" w:rsidP="0043544D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360" w:lineRule="auto"/>
            </w:pPr>
            <w:r>
              <w:t>- диагностические материалы</w:t>
            </w:r>
            <w:r w:rsidRPr="005E1C0E">
              <w:t>;</w:t>
            </w:r>
          </w:p>
          <w:p w:rsidR="003C66C6" w:rsidRPr="005E1C0E" w:rsidRDefault="003C66C6" w:rsidP="0043544D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360" w:lineRule="auto"/>
            </w:pPr>
            <w:r>
              <w:t>- дидактические материалы.</w:t>
            </w:r>
          </w:p>
          <w:p w:rsidR="003C66C6" w:rsidRPr="005E1C0E" w:rsidRDefault="003C66C6" w:rsidP="0043544D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360" w:lineRule="auto"/>
            </w:pPr>
            <w:r w:rsidRPr="005E1C0E">
              <w:t>Список литературы</w:t>
            </w:r>
          </w:p>
          <w:p w:rsidR="003C66C6" w:rsidRPr="005E1C0E" w:rsidRDefault="003C66C6" w:rsidP="0043544D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360" w:lineRule="auto"/>
            </w:pPr>
            <w:r w:rsidRPr="005E1C0E">
              <w:t>Приложения:</w:t>
            </w:r>
          </w:p>
          <w:p w:rsidR="003C66C6" w:rsidRPr="005E1C0E" w:rsidRDefault="003C66C6" w:rsidP="0043544D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360" w:lineRule="auto"/>
            </w:pPr>
            <w:r w:rsidRPr="005E1C0E">
              <w:t>календарный учебный график;</w:t>
            </w:r>
          </w:p>
          <w:p w:rsidR="003C66C6" w:rsidRPr="005E1C0E" w:rsidRDefault="003C66C6" w:rsidP="0043544D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360" w:lineRule="auto"/>
            </w:pPr>
            <w:r w:rsidRPr="005E1C0E">
              <w:t>образцы моделей (макетов) и т.д.</w:t>
            </w:r>
          </w:p>
        </w:tc>
      </w:tr>
      <w:tr w:rsidR="003C66C6" w:rsidRPr="005E1C0E">
        <w:tc>
          <w:tcPr>
            <w:tcW w:w="47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6C6" w:rsidRPr="005E1C0E" w:rsidRDefault="003C66C6" w:rsidP="0043544D">
            <w:pPr>
              <w:autoSpaceDE w:val="0"/>
              <w:autoSpaceDN w:val="0"/>
              <w:adjustRightInd w:val="0"/>
              <w:spacing w:line="360" w:lineRule="auto"/>
            </w:pPr>
            <w:r w:rsidRPr="005E1C0E">
              <w:t>Направленность</w:t>
            </w:r>
          </w:p>
        </w:tc>
        <w:tc>
          <w:tcPr>
            <w:tcW w:w="47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6C6" w:rsidRPr="005E1C0E" w:rsidRDefault="003C66C6" w:rsidP="0043544D">
            <w:pPr>
              <w:autoSpaceDE w:val="0"/>
              <w:autoSpaceDN w:val="0"/>
              <w:adjustRightInd w:val="0"/>
              <w:spacing w:line="360" w:lineRule="auto"/>
            </w:pPr>
            <w:r w:rsidRPr="005E1C0E">
              <w:t>Техническая</w:t>
            </w:r>
          </w:p>
        </w:tc>
      </w:tr>
      <w:tr w:rsidR="003C66C6" w:rsidRPr="005E1C0E">
        <w:tc>
          <w:tcPr>
            <w:tcW w:w="47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6C6" w:rsidRPr="005E1C0E" w:rsidRDefault="003C66C6" w:rsidP="0043544D">
            <w:pPr>
              <w:autoSpaceDE w:val="0"/>
              <w:autoSpaceDN w:val="0"/>
              <w:adjustRightInd w:val="0"/>
              <w:spacing w:line="360" w:lineRule="auto"/>
            </w:pPr>
            <w:r w:rsidRPr="005E1C0E">
              <w:t>Направление</w:t>
            </w:r>
          </w:p>
        </w:tc>
        <w:tc>
          <w:tcPr>
            <w:tcW w:w="47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6C6" w:rsidRPr="005E1C0E" w:rsidRDefault="003C66C6" w:rsidP="0043544D">
            <w:pPr>
              <w:autoSpaceDE w:val="0"/>
              <w:autoSpaceDN w:val="0"/>
              <w:adjustRightInd w:val="0"/>
              <w:spacing w:line="360" w:lineRule="auto"/>
            </w:pPr>
            <w:r w:rsidRPr="005E1C0E">
              <w:t>Начальное техническое моделирование</w:t>
            </w:r>
          </w:p>
        </w:tc>
      </w:tr>
      <w:tr w:rsidR="003C66C6" w:rsidRPr="005E1C0E">
        <w:tc>
          <w:tcPr>
            <w:tcW w:w="47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6C6" w:rsidRPr="005E1C0E" w:rsidRDefault="003C66C6" w:rsidP="0043544D">
            <w:pPr>
              <w:autoSpaceDE w:val="0"/>
              <w:autoSpaceDN w:val="0"/>
              <w:adjustRightInd w:val="0"/>
              <w:spacing w:line="360" w:lineRule="auto"/>
            </w:pPr>
            <w:r w:rsidRPr="005E1C0E">
              <w:t>Возраст учащихся</w:t>
            </w:r>
          </w:p>
        </w:tc>
        <w:tc>
          <w:tcPr>
            <w:tcW w:w="47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6C6" w:rsidRPr="005E1C0E" w:rsidRDefault="003C66C6" w:rsidP="0043544D">
            <w:pPr>
              <w:autoSpaceDE w:val="0"/>
              <w:autoSpaceDN w:val="0"/>
              <w:adjustRightInd w:val="0"/>
              <w:spacing w:line="360" w:lineRule="auto"/>
            </w:pPr>
            <w:r w:rsidRPr="005E1C0E">
              <w:t>6-11 лет</w:t>
            </w:r>
          </w:p>
        </w:tc>
      </w:tr>
      <w:tr w:rsidR="003C66C6" w:rsidRPr="005E1C0E">
        <w:tc>
          <w:tcPr>
            <w:tcW w:w="47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6C6" w:rsidRPr="005E1C0E" w:rsidRDefault="003C66C6" w:rsidP="0043544D">
            <w:pPr>
              <w:autoSpaceDE w:val="0"/>
              <w:autoSpaceDN w:val="0"/>
              <w:adjustRightInd w:val="0"/>
              <w:spacing w:line="360" w:lineRule="auto"/>
            </w:pPr>
            <w:r w:rsidRPr="005E1C0E">
              <w:t>Срок реализации</w:t>
            </w:r>
          </w:p>
        </w:tc>
        <w:tc>
          <w:tcPr>
            <w:tcW w:w="47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6C6" w:rsidRPr="005E1C0E" w:rsidRDefault="003C66C6" w:rsidP="0043544D">
            <w:pPr>
              <w:autoSpaceDE w:val="0"/>
              <w:autoSpaceDN w:val="0"/>
              <w:adjustRightInd w:val="0"/>
              <w:spacing w:line="360" w:lineRule="auto"/>
            </w:pPr>
            <w:r w:rsidRPr="005E1C0E">
              <w:t>1 года</w:t>
            </w:r>
          </w:p>
        </w:tc>
      </w:tr>
      <w:tr w:rsidR="003C66C6" w:rsidRPr="005E1C0E">
        <w:tc>
          <w:tcPr>
            <w:tcW w:w="47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6C6" w:rsidRPr="005E1C0E" w:rsidRDefault="003C66C6" w:rsidP="0043544D">
            <w:pPr>
              <w:autoSpaceDE w:val="0"/>
              <w:autoSpaceDN w:val="0"/>
              <w:adjustRightInd w:val="0"/>
              <w:spacing w:line="360" w:lineRule="auto"/>
            </w:pPr>
            <w:r w:rsidRPr="005E1C0E">
              <w:t>Этапы реализации</w:t>
            </w:r>
          </w:p>
        </w:tc>
        <w:tc>
          <w:tcPr>
            <w:tcW w:w="47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6C6" w:rsidRPr="005E1C0E" w:rsidRDefault="003C66C6" w:rsidP="0043544D">
            <w:pPr>
              <w:autoSpaceDE w:val="0"/>
              <w:autoSpaceDN w:val="0"/>
              <w:adjustRightInd w:val="0"/>
              <w:spacing w:line="360" w:lineRule="auto"/>
            </w:pPr>
            <w:r w:rsidRPr="005E1C0E">
              <w:t>апробация  дополнительной общеобразовательной программы</w:t>
            </w:r>
          </w:p>
          <w:p w:rsidR="003C66C6" w:rsidRPr="005E1C0E" w:rsidRDefault="003C66C6" w:rsidP="0043544D">
            <w:pPr>
              <w:autoSpaceDE w:val="0"/>
              <w:autoSpaceDN w:val="0"/>
              <w:adjustRightInd w:val="0"/>
              <w:spacing w:line="360" w:lineRule="auto"/>
            </w:pPr>
            <w:r w:rsidRPr="005E1C0E">
              <w:t>2020-2021 г.</w:t>
            </w:r>
          </w:p>
        </w:tc>
      </w:tr>
      <w:tr w:rsidR="003C66C6" w:rsidRPr="005E1C0E">
        <w:tc>
          <w:tcPr>
            <w:tcW w:w="47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6C6" w:rsidRPr="005E1C0E" w:rsidRDefault="003C66C6" w:rsidP="0043544D">
            <w:pPr>
              <w:autoSpaceDE w:val="0"/>
              <w:autoSpaceDN w:val="0"/>
              <w:adjustRightInd w:val="0"/>
              <w:spacing w:line="360" w:lineRule="auto"/>
            </w:pPr>
            <w:r w:rsidRPr="005E1C0E">
              <w:t>Новизна</w:t>
            </w:r>
          </w:p>
        </w:tc>
        <w:tc>
          <w:tcPr>
            <w:tcW w:w="47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6C6" w:rsidRPr="005E1C0E" w:rsidRDefault="003C66C6" w:rsidP="0043544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</w:rPr>
            </w:pPr>
            <w:r w:rsidRPr="005E1C0E">
              <w:rPr>
                <w:color w:val="000000"/>
              </w:rPr>
              <w:t>Заключается в методике и формах проведения занятий. Все занятия, проходят в атмосфере доброты, доверия, взаимопонимания и предполагают широкий простор для творчества ребенка. Наблюдая за результатами обучения и творческим ростом, педагог постоянно корректирует деятельность ребенка, помогает ему вовремя исправлять допущенные ошибки. Результатом такого сотворчества становятся выставки поделок.</w:t>
            </w:r>
          </w:p>
        </w:tc>
      </w:tr>
      <w:tr w:rsidR="003C66C6" w:rsidRPr="005E1C0E">
        <w:tc>
          <w:tcPr>
            <w:tcW w:w="47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6C6" w:rsidRPr="005E1C0E" w:rsidRDefault="003C66C6" w:rsidP="0043544D">
            <w:pPr>
              <w:autoSpaceDE w:val="0"/>
              <w:autoSpaceDN w:val="0"/>
              <w:adjustRightInd w:val="0"/>
              <w:spacing w:line="360" w:lineRule="auto"/>
            </w:pPr>
            <w:r w:rsidRPr="005E1C0E">
              <w:t>Актуальность</w:t>
            </w:r>
          </w:p>
        </w:tc>
        <w:tc>
          <w:tcPr>
            <w:tcW w:w="47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6C6" w:rsidRPr="005E1C0E" w:rsidRDefault="003C66C6" w:rsidP="0043544D">
            <w:pPr>
              <w:suppressAutoHyphens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</w:rPr>
            </w:pPr>
            <w:r w:rsidRPr="005E1C0E">
              <w:t>заключается в том, что бумага остается инструментом творчества, который доступен каждому. Бумага — первый материал, из которого дети начинают мастерить, творить, создавать неповторимые изделия. Она известна всем с раннего детства. Устойчивый интерес детей к творчеству из бумаги обуславливается ещё и тем, что данный материал даёт большой простор творчеству. Бумажный лист помогает ребёнку ощутить себя художником, дизайнером, конструктором, а самое главное — безгранично творческим человеком. Претерпевая колоссальные изменения с древних времён, бумага в современном обществе представлена большим многообразием. Цветная и белая, бархатная и глянцевая, папирусная и шпагат — она доступна всем слоям общества. С помощью бумаги можно украсить елку, сложить головоломку, смастерить забавную игрушку или коробочку для подарка и многое, многое другое, что интересует ребенка.</w:t>
            </w:r>
          </w:p>
        </w:tc>
      </w:tr>
      <w:tr w:rsidR="003C66C6" w:rsidRPr="005E1C0E">
        <w:tc>
          <w:tcPr>
            <w:tcW w:w="47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6C6" w:rsidRPr="005E1C0E" w:rsidRDefault="003C66C6" w:rsidP="0043544D">
            <w:pPr>
              <w:autoSpaceDE w:val="0"/>
              <w:autoSpaceDN w:val="0"/>
              <w:adjustRightInd w:val="0"/>
              <w:spacing w:line="360" w:lineRule="auto"/>
            </w:pPr>
            <w:r w:rsidRPr="005E1C0E">
              <w:t>Цель</w:t>
            </w:r>
          </w:p>
        </w:tc>
        <w:tc>
          <w:tcPr>
            <w:tcW w:w="47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6C6" w:rsidRPr="005E1C0E" w:rsidRDefault="003C66C6" w:rsidP="0043544D">
            <w:pPr>
              <w:tabs>
                <w:tab w:val="left" w:pos="852"/>
              </w:tabs>
              <w:autoSpaceDE w:val="0"/>
              <w:autoSpaceDN w:val="0"/>
              <w:adjustRightInd w:val="0"/>
              <w:spacing w:line="360" w:lineRule="auto"/>
              <w:ind w:firstLine="567"/>
              <w:jc w:val="both"/>
            </w:pPr>
            <w:r w:rsidRPr="005E1C0E">
              <w:t>Формирование научно – технических знаний, развитие творческих познавательных и изобретательских способностей детей.</w:t>
            </w:r>
          </w:p>
          <w:p w:rsidR="003C66C6" w:rsidRPr="005E1C0E" w:rsidRDefault="003C66C6" w:rsidP="0043544D">
            <w:pPr>
              <w:autoSpaceDE w:val="0"/>
              <w:autoSpaceDN w:val="0"/>
              <w:adjustRightInd w:val="0"/>
              <w:spacing w:line="360" w:lineRule="auto"/>
              <w:ind w:firstLine="540"/>
              <w:jc w:val="both"/>
            </w:pPr>
          </w:p>
        </w:tc>
      </w:tr>
      <w:tr w:rsidR="003C66C6" w:rsidRPr="005E1C0E">
        <w:tc>
          <w:tcPr>
            <w:tcW w:w="47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6C6" w:rsidRPr="005E1C0E" w:rsidRDefault="003C66C6" w:rsidP="0043544D">
            <w:pPr>
              <w:autoSpaceDE w:val="0"/>
              <w:autoSpaceDN w:val="0"/>
              <w:adjustRightInd w:val="0"/>
              <w:spacing w:line="360" w:lineRule="auto"/>
            </w:pPr>
            <w:r w:rsidRPr="005E1C0E">
              <w:t>Ожидаемые результаты</w:t>
            </w:r>
          </w:p>
        </w:tc>
        <w:tc>
          <w:tcPr>
            <w:tcW w:w="47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6C6" w:rsidRPr="005E1C0E" w:rsidRDefault="003C66C6" w:rsidP="0043544D">
            <w:pPr>
              <w:suppressAutoHyphens/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</w:rPr>
            </w:pPr>
            <w:r w:rsidRPr="005E1C0E">
              <w:t>Обучающие:</w:t>
            </w:r>
          </w:p>
          <w:p w:rsidR="003C66C6" w:rsidRPr="005E1C0E" w:rsidRDefault="003C66C6" w:rsidP="005B06C5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200" w:line="360" w:lineRule="auto"/>
              <w:jc w:val="both"/>
            </w:pPr>
            <w:r w:rsidRPr="005E1C0E">
              <w:t>знание основ различных техник  технического моделирования;</w:t>
            </w:r>
          </w:p>
          <w:p w:rsidR="003C66C6" w:rsidRPr="005E1C0E" w:rsidRDefault="003C66C6" w:rsidP="005B06C5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200" w:line="360" w:lineRule="auto"/>
              <w:jc w:val="both"/>
            </w:pPr>
            <w:r w:rsidRPr="005E1C0E">
              <w:t>знание и использование в речи правильной технической терминологии, технических понятий и сведений;</w:t>
            </w:r>
          </w:p>
          <w:p w:rsidR="003C66C6" w:rsidRPr="005E1C0E" w:rsidRDefault="003C66C6" w:rsidP="005B06C5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200" w:line="360" w:lineRule="auto"/>
              <w:jc w:val="both"/>
            </w:pPr>
            <w:r w:rsidRPr="005E1C0E">
              <w:t>развитие логического и технического мышление обучающихся;</w:t>
            </w:r>
          </w:p>
          <w:p w:rsidR="003C66C6" w:rsidRPr="005E1C0E" w:rsidRDefault="003C66C6" w:rsidP="005B06C5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200" w:line="360" w:lineRule="auto"/>
              <w:jc w:val="both"/>
            </w:pPr>
            <w:r w:rsidRPr="005E1C0E">
              <w:t>формирование интереса к техническим видам творчества;</w:t>
            </w:r>
          </w:p>
          <w:p w:rsidR="003C66C6" w:rsidRPr="005E1C0E" w:rsidRDefault="003C66C6" w:rsidP="005B06C5">
            <w:pPr>
              <w:numPr>
                <w:ilvl w:val="0"/>
                <w:numId w:val="29"/>
              </w:numPr>
              <w:tabs>
                <w:tab w:val="left" w:pos="720"/>
              </w:tabs>
              <w:autoSpaceDE w:val="0"/>
              <w:autoSpaceDN w:val="0"/>
              <w:adjustRightInd w:val="0"/>
              <w:spacing w:after="200" w:line="360" w:lineRule="auto"/>
            </w:pPr>
            <w:r w:rsidRPr="005E1C0E">
              <w:t>формирование умения самостоятельно решать вопросы  моделирования и конструирования.</w:t>
            </w:r>
          </w:p>
          <w:p w:rsidR="003C66C6" w:rsidRPr="005E1C0E" w:rsidRDefault="003C66C6" w:rsidP="0043544D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5E1C0E">
              <w:t>Развивающие:</w:t>
            </w:r>
          </w:p>
          <w:p w:rsidR="003C66C6" w:rsidRPr="005E1C0E" w:rsidRDefault="003C66C6" w:rsidP="005B06C5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200" w:line="360" w:lineRule="auto"/>
              <w:jc w:val="both"/>
            </w:pPr>
            <w:r w:rsidRPr="005E1C0E">
              <w:t>формирование потребности в самоорганизации: аккуратность, трудолюбие, основы самоконтроля, самостоятельность, умение доводить начатое дело до конца;</w:t>
            </w:r>
          </w:p>
          <w:p w:rsidR="003C66C6" w:rsidRPr="005E1C0E" w:rsidRDefault="003C66C6" w:rsidP="005B06C5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200" w:line="360" w:lineRule="auto"/>
              <w:jc w:val="both"/>
            </w:pPr>
            <w:r w:rsidRPr="005E1C0E">
              <w:t>развитие любознательности и интереса к устройству простейших технических объектов, стремления разобраться в их конструкции и желания выполнять модели этих объектов;</w:t>
            </w:r>
          </w:p>
          <w:p w:rsidR="003C66C6" w:rsidRPr="005E1C0E" w:rsidRDefault="003C66C6" w:rsidP="0043544D">
            <w:pPr>
              <w:autoSpaceDE w:val="0"/>
              <w:autoSpaceDN w:val="0"/>
              <w:adjustRightInd w:val="0"/>
              <w:spacing w:line="360" w:lineRule="auto"/>
              <w:jc w:val="both"/>
            </w:pPr>
            <w:r w:rsidRPr="005E1C0E">
              <w:t>Воспитательные:</w:t>
            </w:r>
          </w:p>
          <w:p w:rsidR="003C66C6" w:rsidRPr="005E1C0E" w:rsidRDefault="003C66C6" w:rsidP="005B06C5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200" w:line="360" w:lineRule="auto"/>
              <w:jc w:val="both"/>
            </w:pPr>
            <w:r w:rsidRPr="005E1C0E">
              <w:t>знание правил безопасной работы с инструментом и приспособлениями при обработке различных материалов;</w:t>
            </w:r>
          </w:p>
          <w:p w:rsidR="003C66C6" w:rsidRPr="005E1C0E" w:rsidRDefault="003C66C6" w:rsidP="005B06C5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200" w:line="360" w:lineRule="auto"/>
              <w:jc w:val="both"/>
            </w:pPr>
            <w:r w:rsidRPr="005E1C0E">
              <w:t>воспитание гражданские качества личности, патриотизм;</w:t>
            </w:r>
          </w:p>
          <w:p w:rsidR="003C66C6" w:rsidRPr="005E1C0E" w:rsidRDefault="003C66C6" w:rsidP="005B06C5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200" w:line="360" w:lineRule="auto"/>
              <w:jc w:val="both"/>
            </w:pPr>
            <w:r w:rsidRPr="005E1C0E">
              <w:t>воспитание доброжелательное отношение к окружающим;</w:t>
            </w:r>
          </w:p>
          <w:p w:rsidR="003C66C6" w:rsidRPr="005E1C0E" w:rsidRDefault="003C66C6" w:rsidP="005B06C5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200" w:line="360" w:lineRule="auto"/>
              <w:jc w:val="both"/>
            </w:pPr>
            <w:r w:rsidRPr="005E1C0E">
              <w:t>приобретение коммуникативных умений и умение работать в команде.</w:t>
            </w:r>
          </w:p>
          <w:p w:rsidR="003C66C6" w:rsidRPr="005E1C0E" w:rsidRDefault="003C66C6" w:rsidP="0043544D">
            <w:pPr>
              <w:autoSpaceDE w:val="0"/>
              <w:autoSpaceDN w:val="0"/>
              <w:adjustRightInd w:val="0"/>
              <w:spacing w:line="360" w:lineRule="auto"/>
              <w:ind w:left="318"/>
              <w:jc w:val="both"/>
            </w:pPr>
          </w:p>
        </w:tc>
      </w:tr>
      <w:tr w:rsidR="003C66C6" w:rsidRPr="005E1C0E">
        <w:tc>
          <w:tcPr>
            <w:tcW w:w="47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6C6" w:rsidRPr="005E1C0E" w:rsidRDefault="003C66C6" w:rsidP="0043544D">
            <w:pPr>
              <w:autoSpaceDE w:val="0"/>
              <w:autoSpaceDN w:val="0"/>
              <w:adjustRightInd w:val="0"/>
              <w:spacing w:line="360" w:lineRule="auto"/>
            </w:pPr>
            <w:r w:rsidRPr="005E1C0E">
              <w:t>Формы занятий</w:t>
            </w:r>
          </w:p>
        </w:tc>
        <w:tc>
          <w:tcPr>
            <w:tcW w:w="47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6C6" w:rsidRPr="005E1C0E" w:rsidRDefault="003C66C6" w:rsidP="0043544D">
            <w:pPr>
              <w:autoSpaceDE w:val="0"/>
              <w:autoSpaceDN w:val="0"/>
              <w:adjustRightInd w:val="0"/>
              <w:spacing w:line="360" w:lineRule="auto"/>
            </w:pPr>
            <w:r w:rsidRPr="005E1C0E">
              <w:t xml:space="preserve">Групповая, индивидуально-групповая </w:t>
            </w:r>
          </w:p>
        </w:tc>
      </w:tr>
      <w:tr w:rsidR="003C66C6" w:rsidRPr="005E1C0E">
        <w:tc>
          <w:tcPr>
            <w:tcW w:w="47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6C6" w:rsidRPr="005E1C0E" w:rsidRDefault="003C66C6" w:rsidP="0043544D">
            <w:pPr>
              <w:autoSpaceDE w:val="0"/>
              <w:autoSpaceDN w:val="0"/>
              <w:adjustRightInd w:val="0"/>
              <w:spacing w:line="360" w:lineRule="auto"/>
            </w:pPr>
            <w:r w:rsidRPr="005E1C0E">
              <w:t>Режим занятий</w:t>
            </w:r>
          </w:p>
        </w:tc>
        <w:tc>
          <w:tcPr>
            <w:tcW w:w="47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6C6" w:rsidRPr="005E1C0E" w:rsidRDefault="003C66C6" w:rsidP="0043544D">
            <w:pPr>
              <w:autoSpaceDE w:val="0"/>
              <w:autoSpaceDN w:val="0"/>
              <w:adjustRightInd w:val="0"/>
              <w:spacing w:line="360" w:lineRule="auto"/>
            </w:pPr>
            <w:r w:rsidRPr="005E1C0E">
              <w:t>1 год обучения - 216 часов в год, занятия проводятся 3 раза в неделю по 2 часа</w:t>
            </w:r>
          </w:p>
          <w:p w:rsidR="003C66C6" w:rsidRPr="005E1C0E" w:rsidRDefault="003C66C6" w:rsidP="0043544D">
            <w:pPr>
              <w:autoSpaceDE w:val="0"/>
              <w:autoSpaceDN w:val="0"/>
              <w:adjustRightInd w:val="0"/>
              <w:spacing w:line="360" w:lineRule="auto"/>
            </w:pPr>
          </w:p>
        </w:tc>
      </w:tr>
      <w:tr w:rsidR="003C66C6" w:rsidRPr="005E1C0E">
        <w:tc>
          <w:tcPr>
            <w:tcW w:w="478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6C6" w:rsidRPr="005E1C0E" w:rsidRDefault="003C66C6" w:rsidP="0043544D">
            <w:pPr>
              <w:autoSpaceDE w:val="0"/>
              <w:autoSpaceDN w:val="0"/>
              <w:adjustRightInd w:val="0"/>
              <w:spacing w:line="360" w:lineRule="auto"/>
            </w:pPr>
            <w:r w:rsidRPr="005E1C0E">
              <w:t>Формы подведения итогов реализации</w:t>
            </w:r>
          </w:p>
        </w:tc>
        <w:tc>
          <w:tcPr>
            <w:tcW w:w="47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66C6" w:rsidRPr="005E1C0E" w:rsidRDefault="003C66C6" w:rsidP="0043544D">
            <w:pPr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line="360" w:lineRule="auto"/>
            </w:pPr>
            <w:r w:rsidRPr="005E1C0E">
              <w:t>выполнение практических заданий; тестов.</w:t>
            </w:r>
          </w:p>
          <w:p w:rsidR="003C66C6" w:rsidRDefault="003C66C6" w:rsidP="0043544D">
            <w:r w:rsidRPr="005E1C0E">
              <w:t>межгрупповые выставки, конкурсы.</w:t>
            </w:r>
          </w:p>
          <w:p w:rsidR="003C66C6" w:rsidRPr="005E1C0E" w:rsidRDefault="003C66C6" w:rsidP="0043544D">
            <w:pPr>
              <w:autoSpaceDE w:val="0"/>
              <w:autoSpaceDN w:val="0"/>
              <w:adjustRightInd w:val="0"/>
              <w:spacing w:line="360" w:lineRule="auto"/>
            </w:pPr>
          </w:p>
        </w:tc>
      </w:tr>
    </w:tbl>
    <w:p w:rsidR="003C66C6" w:rsidRDefault="003C66C6" w:rsidP="006E2656">
      <w:pPr>
        <w:pStyle w:val="Textbody"/>
        <w:spacing w:after="0"/>
        <w:jc w:val="center"/>
        <w:rPr>
          <w:rFonts w:ascii="Times New Roman" w:hAnsi="Times New Roman" w:cs="Times New Roman"/>
          <w:b/>
          <w:bCs/>
        </w:rPr>
      </w:pPr>
    </w:p>
    <w:p w:rsidR="003C66C6" w:rsidRDefault="003C66C6" w:rsidP="006E2656">
      <w:pPr>
        <w:pStyle w:val="Textbody"/>
        <w:spacing w:after="0"/>
        <w:jc w:val="center"/>
        <w:rPr>
          <w:rFonts w:ascii="Times New Roman" w:hAnsi="Times New Roman" w:cs="Times New Roman"/>
          <w:b/>
          <w:bCs/>
        </w:rPr>
      </w:pPr>
    </w:p>
    <w:p w:rsidR="003C66C6" w:rsidRDefault="003C66C6" w:rsidP="006E2656">
      <w:pPr>
        <w:pStyle w:val="Textbody"/>
        <w:spacing w:after="0"/>
        <w:jc w:val="center"/>
        <w:rPr>
          <w:rFonts w:ascii="Times New Roman" w:hAnsi="Times New Roman" w:cs="Times New Roman"/>
          <w:b/>
          <w:bCs/>
        </w:rPr>
      </w:pPr>
    </w:p>
    <w:p w:rsidR="003C66C6" w:rsidRDefault="003C66C6" w:rsidP="006E2656">
      <w:pPr>
        <w:pStyle w:val="Textbody"/>
        <w:spacing w:after="0"/>
        <w:jc w:val="center"/>
        <w:rPr>
          <w:rFonts w:ascii="Times New Roman" w:hAnsi="Times New Roman" w:cs="Times New Roman"/>
          <w:b/>
          <w:bCs/>
        </w:rPr>
      </w:pPr>
    </w:p>
    <w:p w:rsidR="003C66C6" w:rsidRDefault="003C66C6" w:rsidP="006E2656">
      <w:pPr>
        <w:pStyle w:val="Textbody"/>
        <w:spacing w:after="0"/>
        <w:jc w:val="center"/>
        <w:rPr>
          <w:rFonts w:ascii="Times New Roman" w:hAnsi="Times New Roman" w:cs="Times New Roman"/>
          <w:b/>
          <w:bCs/>
        </w:rPr>
      </w:pPr>
    </w:p>
    <w:p w:rsidR="003C66C6" w:rsidRDefault="003C66C6" w:rsidP="006E2656">
      <w:pPr>
        <w:pStyle w:val="Textbody"/>
        <w:spacing w:after="0"/>
        <w:jc w:val="center"/>
        <w:rPr>
          <w:rFonts w:ascii="Times New Roman" w:hAnsi="Times New Roman" w:cs="Times New Roman"/>
          <w:b/>
          <w:bCs/>
        </w:rPr>
      </w:pPr>
    </w:p>
    <w:p w:rsidR="003C66C6" w:rsidRDefault="003C66C6" w:rsidP="006E2656">
      <w:pPr>
        <w:pStyle w:val="Textbody"/>
        <w:spacing w:after="0"/>
        <w:jc w:val="center"/>
        <w:rPr>
          <w:rFonts w:ascii="Times New Roman" w:hAnsi="Times New Roman" w:cs="Times New Roman"/>
          <w:b/>
          <w:bCs/>
        </w:rPr>
      </w:pPr>
    </w:p>
    <w:p w:rsidR="003C66C6" w:rsidRDefault="003C66C6" w:rsidP="006E2656">
      <w:pPr>
        <w:pStyle w:val="Textbody"/>
        <w:spacing w:after="0"/>
        <w:jc w:val="center"/>
        <w:rPr>
          <w:rFonts w:ascii="Times New Roman" w:hAnsi="Times New Roman" w:cs="Times New Roman"/>
          <w:b/>
          <w:bCs/>
        </w:rPr>
      </w:pPr>
    </w:p>
    <w:p w:rsidR="003C66C6" w:rsidRDefault="003C66C6" w:rsidP="006E2656">
      <w:pPr>
        <w:pStyle w:val="Textbody"/>
        <w:spacing w:after="0"/>
        <w:jc w:val="center"/>
        <w:rPr>
          <w:rFonts w:ascii="Times New Roman" w:hAnsi="Times New Roman" w:cs="Times New Roman"/>
          <w:b/>
          <w:bCs/>
        </w:rPr>
      </w:pPr>
    </w:p>
    <w:p w:rsidR="003C66C6" w:rsidRDefault="003C66C6" w:rsidP="006E2656">
      <w:pPr>
        <w:pStyle w:val="Textbody"/>
        <w:spacing w:after="0"/>
        <w:jc w:val="center"/>
        <w:rPr>
          <w:rFonts w:ascii="Times New Roman" w:hAnsi="Times New Roman" w:cs="Times New Roman"/>
          <w:b/>
          <w:bCs/>
        </w:rPr>
      </w:pPr>
    </w:p>
    <w:p w:rsidR="003C66C6" w:rsidRDefault="003C66C6" w:rsidP="006E2656">
      <w:pPr>
        <w:pStyle w:val="Textbody"/>
        <w:spacing w:after="0"/>
        <w:jc w:val="center"/>
        <w:rPr>
          <w:rFonts w:ascii="Times New Roman" w:hAnsi="Times New Roman" w:cs="Times New Roman"/>
          <w:b/>
          <w:bCs/>
        </w:rPr>
      </w:pPr>
    </w:p>
    <w:p w:rsidR="003C66C6" w:rsidRDefault="003C66C6" w:rsidP="006E2656">
      <w:pPr>
        <w:pStyle w:val="Textbody"/>
        <w:spacing w:after="0"/>
        <w:jc w:val="center"/>
        <w:rPr>
          <w:rFonts w:ascii="Times New Roman" w:hAnsi="Times New Roman" w:cs="Times New Roman"/>
          <w:b/>
          <w:bCs/>
        </w:rPr>
      </w:pPr>
    </w:p>
    <w:p w:rsidR="003C66C6" w:rsidRDefault="003C66C6" w:rsidP="006E2656">
      <w:pPr>
        <w:pStyle w:val="Textbody"/>
        <w:spacing w:after="0"/>
        <w:jc w:val="center"/>
        <w:rPr>
          <w:rFonts w:ascii="Times New Roman" w:hAnsi="Times New Roman" w:cs="Times New Roman"/>
          <w:b/>
          <w:bCs/>
        </w:rPr>
      </w:pPr>
    </w:p>
    <w:p w:rsidR="003C66C6" w:rsidRDefault="003C66C6" w:rsidP="006E2656">
      <w:pPr>
        <w:pStyle w:val="Textbody"/>
        <w:spacing w:after="0"/>
        <w:jc w:val="center"/>
        <w:rPr>
          <w:rFonts w:ascii="Times New Roman" w:hAnsi="Times New Roman" w:cs="Times New Roman"/>
          <w:b/>
          <w:bCs/>
        </w:rPr>
      </w:pPr>
    </w:p>
    <w:p w:rsidR="003C66C6" w:rsidRDefault="003C66C6" w:rsidP="006E2656">
      <w:pPr>
        <w:pStyle w:val="Textbody"/>
        <w:spacing w:after="0"/>
        <w:jc w:val="center"/>
        <w:rPr>
          <w:rFonts w:ascii="Times New Roman" w:hAnsi="Times New Roman" w:cs="Times New Roman"/>
          <w:b/>
          <w:bCs/>
        </w:rPr>
      </w:pPr>
    </w:p>
    <w:p w:rsidR="003C66C6" w:rsidRDefault="003C66C6" w:rsidP="006E2656">
      <w:pPr>
        <w:pStyle w:val="Textbody"/>
        <w:spacing w:after="0"/>
        <w:jc w:val="center"/>
        <w:rPr>
          <w:rFonts w:ascii="Times New Roman" w:hAnsi="Times New Roman" w:cs="Times New Roman"/>
          <w:b/>
          <w:bCs/>
        </w:rPr>
      </w:pPr>
    </w:p>
    <w:p w:rsidR="003C66C6" w:rsidRDefault="003C66C6" w:rsidP="006E2656">
      <w:pPr>
        <w:pStyle w:val="Textbody"/>
        <w:spacing w:after="0"/>
        <w:jc w:val="center"/>
        <w:rPr>
          <w:rFonts w:ascii="Times New Roman" w:hAnsi="Times New Roman" w:cs="Times New Roman"/>
          <w:b/>
          <w:bCs/>
        </w:rPr>
      </w:pPr>
    </w:p>
    <w:p w:rsidR="003C66C6" w:rsidRDefault="003C66C6" w:rsidP="006E2656">
      <w:pPr>
        <w:pStyle w:val="Textbody"/>
        <w:spacing w:after="0"/>
        <w:jc w:val="center"/>
        <w:rPr>
          <w:rFonts w:ascii="Times New Roman" w:hAnsi="Times New Roman" w:cs="Times New Roman"/>
          <w:b/>
          <w:bCs/>
        </w:rPr>
      </w:pPr>
    </w:p>
    <w:p w:rsidR="003C66C6" w:rsidRDefault="003C66C6" w:rsidP="006E2656">
      <w:pPr>
        <w:pStyle w:val="Textbody"/>
        <w:spacing w:after="0"/>
        <w:jc w:val="center"/>
        <w:rPr>
          <w:rFonts w:ascii="Times New Roman" w:hAnsi="Times New Roman" w:cs="Times New Roman"/>
          <w:b/>
          <w:bCs/>
        </w:rPr>
      </w:pPr>
    </w:p>
    <w:p w:rsidR="003C66C6" w:rsidRDefault="003C66C6" w:rsidP="006E2656">
      <w:pPr>
        <w:pStyle w:val="Textbody"/>
        <w:spacing w:after="0"/>
        <w:jc w:val="center"/>
        <w:rPr>
          <w:rFonts w:ascii="Times New Roman" w:hAnsi="Times New Roman" w:cs="Times New Roman"/>
          <w:b/>
          <w:bCs/>
        </w:rPr>
      </w:pPr>
    </w:p>
    <w:p w:rsidR="003C66C6" w:rsidRDefault="003C66C6" w:rsidP="006E2656">
      <w:pPr>
        <w:pStyle w:val="Textbody"/>
        <w:spacing w:after="0"/>
        <w:jc w:val="center"/>
        <w:rPr>
          <w:rFonts w:ascii="Times New Roman" w:hAnsi="Times New Roman" w:cs="Times New Roman"/>
          <w:b/>
          <w:bCs/>
        </w:rPr>
      </w:pPr>
    </w:p>
    <w:p w:rsidR="003C66C6" w:rsidRDefault="003C66C6" w:rsidP="0035744A">
      <w:pPr>
        <w:pStyle w:val="Textbody"/>
        <w:spacing w:after="0"/>
        <w:rPr>
          <w:rFonts w:ascii="Times New Roman" w:hAnsi="Times New Roman" w:cs="Times New Roman"/>
          <w:b/>
          <w:bCs/>
        </w:rPr>
      </w:pPr>
    </w:p>
    <w:p w:rsidR="003C66C6" w:rsidRDefault="003C66C6" w:rsidP="0035744A">
      <w:pPr>
        <w:pStyle w:val="Textbody"/>
        <w:spacing w:after="0"/>
        <w:rPr>
          <w:rFonts w:ascii="Times New Roman" w:hAnsi="Times New Roman" w:cs="Times New Roman"/>
          <w:b/>
          <w:bCs/>
        </w:rPr>
      </w:pPr>
    </w:p>
    <w:p w:rsidR="003C66C6" w:rsidRDefault="003C66C6" w:rsidP="0035744A">
      <w:pPr>
        <w:pStyle w:val="Textbody"/>
        <w:spacing w:after="0"/>
        <w:rPr>
          <w:rFonts w:ascii="Times New Roman" w:hAnsi="Times New Roman" w:cs="Times New Roman"/>
          <w:b/>
          <w:bCs/>
        </w:rPr>
      </w:pPr>
    </w:p>
    <w:p w:rsidR="003C66C6" w:rsidRDefault="003C66C6" w:rsidP="006E2656">
      <w:pPr>
        <w:pStyle w:val="Textbody"/>
        <w:spacing w:after="0"/>
        <w:jc w:val="center"/>
        <w:rPr>
          <w:rFonts w:ascii="Times New Roman" w:hAnsi="Times New Roman" w:cs="Times New Roman"/>
          <w:b/>
          <w:bCs/>
        </w:rPr>
      </w:pPr>
    </w:p>
    <w:p w:rsidR="003C66C6" w:rsidRDefault="003C66C6" w:rsidP="006E2656">
      <w:pPr>
        <w:pStyle w:val="Textbody"/>
        <w:spacing w:after="0"/>
        <w:jc w:val="center"/>
        <w:rPr>
          <w:rFonts w:ascii="Times New Roman" w:hAnsi="Times New Roman" w:cs="Times New Roman"/>
          <w:b/>
          <w:bCs/>
        </w:rPr>
      </w:pPr>
    </w:p>
    <w:p w:rsidR="003C66C6" w:rsidRPr="006E2656" w:rsidRDefault="003C66C6" w:rsidP="006E2656">
      <w:pPr>
        <w:pStyle w:val="Textbody"/>
        <w:spacing w:after="0"/>
        <w:jc w:val="center"/>
        <w:rPr>
          <w:rFonts w:ascii="Times New Roman" w:hAnsi="Times New Roman" w:cs="Times New Roman"/>
          <w:b/>
          <w:bCs/>
        </w:rPr>
      </w:pPr>
      <w:r w:rsidRPr="006E2656">
        <w:rPr>
          <w:rFonts w:ascii="Times New Roman" w:hAnsi="Times New Roman" w:cs="Times New Roman"/>
          <w:b/>
          <w:bCs/>
        </w:rPr>
        <w:t>Пояснительная записка</w:t>
      </w:r>
    </w:p>
    <w:p w:rsidR="003C66C6" w:rsidRPr="006E2656" w:rsidRDefault="003C66C6" w:rsidP="006E2656">
      <w:pPr>
        <w:spacing w:line="360" w:lineRule="auto"/>
        <w:ind w:firstLine="567"/>
        <w:jc w:val="both"/>
        <w:rPr>
          <w:lang w:eastAsia="en-US"/>
        </w:rPr>
      </w:pPr>
      <w:r w:rsidRPr="00E91982">
        <w:rPr>
          <w:color w:val="000000"/>
        </w:rPr>
        <w:t>Дополнительная общеобразовательная общеразвивающая программ</w:t>
      </w:r>
      <w:r w:rsidRPr="006E2656">
        <w:rPr>
          <w:color w:val="000000"/>
        </w:rPr>
        <w:t>а «Транспортная техника» имеет техническую направленность. По уровню освоения – программа относится к общекультурной (базовый), является модифицированной.</w:t>
      </w:r>
      <w:r w:rsidRPr="006E2656">
        <w:t xml:space="preserve"> Программа </w:t>
      </w:r>
      <w:r w:rsidRPr="006E2656">
        <w:rPr>
          <w:lang w:eastAsia="en-US"/>
        </w:rPr>
        <w:t xml:space="preserve">способствует раскрытию творческого потенциала личности, вносит вклад в процесс формирования эстетической культуры ребёнка. Приобретая практические умения и навыки в области технического моделирования, дети получают возможность удовлетворить потребность в созидании, реализовать желание создавать нечто новое своими силами. Программа составлена на основе  </w:t>
      </w:r>
      <w:r>
        <w:rPr>
          <w:color w:val="000000"/>
        </w:rPr>
        <w:t>дополнительной общеобразовательной общеразвивающей</w:t>
      </w:r>
      <w:r w:rsidRPr="00E91982">
        <w:rPr>
          <w:color w:val="000000"/>
        </w:rPr>
        <w:t xml:space="preserve"> </w:t>
      </w:r>
      <w:r w:rsidRPr="006E2656">
        <w:rPr>
          <w:lang w:eastAsia="en-US"/>
        </w:rPr>
        <w:t xml:space="preserve">программы «Транспортная техника» Морковкиной Т.В., Голиковой В.В. </w:t>
      </w:r>
      <w:r w:rsidRPr="00E91982">
        <w:rPr>
          <w:lang w:eastAsia="en-US"/>
        </w:rPr>
        <w:t>педагогов дополнительного образования муниципального бюджетного учреждения дополнительного образования «Станция юных</w:t>
      </w:r>
      <w:r>
        <w:rPr>
          <w:lang w:eastAsia="en-US"/>
        </w:rPr>
        <w:t xml:space="preserve"> техников» г.</w:t>
      </w:r>
      <w:r w:rsidRPr="006E2656">
        <w:rPr>
          <w:lang w:eastAsia="en-US"/>
        </w:rPr>
        <w:t>Волгодонска.</w:t>
      </w:r>
    </w:p>
    <w:p w:rsidR="003C66C6" w:rsidRPr="006E2656" w:rsidRDefault="003C66C6" w:rsidP="006E2656">
      <w:pPr>
        <w:suppressAutoHyphens/>
        <w:autoSpaceDE w:val="0"/>
        <w:autoSpaceDN w:val="0"/>
        <w:adjustRightInd w:val="0"/>
        <w:spacing w:after="200" w:line="360" w:lineRule="auto"/>
        <w:ind w:firstLine="708"/>
        <w:rPr>
          <w:color w:val="000000"/>
        </w:rPr>
      </w:pPr>
      <w:r w:rsidRPr="006E2656">
        <w:rPr>
          <w:b/>
          <w:bCs/>
          <w:color w:val="000000"/>
        </w:rPr>
        <w:t>Нормативно-правовая база</w:t>
      </w:r>
    </w:p>
    <w:p w:rsidR="003C66C6" w:rsidRPr="006E2656" w:rsidRDefault="003C66C6" w:rsidP="006E2656">
      <w:pPr>
        <w:autoSpaceDE w:val="0"/>
        <w:autoSpaceDN w:val="0"/>
        <w:adjustRightInd w:val="0"/>
        <w:spacing w:after="200" w:line="360" w:lineRule="auto"/>
        <w:jc w:val="both"/>
      </w:pPr>
      <w:r w:rsidRPr="006E2656">
        <w:t>- Декларация прав ребенка (1959 год);</w:t>
      </w:r>
    </w:p>
    <w:p w:rsidR="003C66C6" w:rsidRPr="006E2656" w:rsidRDefault="003C66C6" w:rsidP="006E2656">
      <w:pPr>
        <w:autoSpaceDE w:val="0"/>
        <w:autoSpaceDN w:val="0"/>
        <w:adjustRightInd w:val="0"/>
        <w:spacing w:after="200" w:line="360" w:lineRule="auto"/>
        <w:jc w:val="both"/>
      </w:pPr>
      <w:r w:rsidRPr="006E2656">
        <w:t>- Конвенция о правах ребенка (1989 год);</w:t>
      </w:r>
    </w:p>
    <w:p w:rsidR="003C66C6" w:rsidRPr="006E2656" w:rsidRDefault="003C66C6" w:rsidP="006E2656">
      <w:pPr>
        <w:autoSpaceDE w:val="0"/>
        <w:autoSpaceDN w:val="0"/>
        <w:adjustRightInd w:val="0"/>
        <w:spacing w:after="200" w:line="360" w:lineRule="auto"/>
        <w:jc w:val="both"/>
      </w:pPr>
      <w:r w:rsidRPr="006E2656">
        <w:t>- Конституция Российской Федерации от 12.12.1993г. 1993 (с поправками от 04.07.2020);</w:t>
      </w:r>
    </w:p>
    <w:p w:rsidR="003C66C6" w:rsidRPr="006E2656" w:rsidRDefault="003C66C6" w:rsidP="006E2656">
      <w:pPr>
        <w:autoSpaceDE w:val="0"/>
        <w:autoSpaceDN w:val="0"/>
        <w:adjustRightInd w:val="0"/>
        <w:spacing w:after="200" w:line="360" w:lineRule="auto"/>
        <w:jc w:val="both"/>
      </w:pPr>
      <w:r w:rsidRPr="006E2656">
        <w:t>- Федеральный закон Российской Федерации от 29.12.2012г. №273- ФЗ «Об образовании в Российской Федерации»;</w:t>
      </w:r>
    </w:p>
    <w:p w:rsidR="003C66C6" w:rsidRPr="006E2656" w:rsidRDefault="003C66C6" w:rsidP="006E2656">
      <w:pPr>
        <w:autoSpaceDE w:val="0"/>
        <w:autoSpaceDN w:val="0"/>
        <w:adjustRightInd w:val="0"/>
        <w:spacing w:after="200" w:line="360" w:lineRule="auto"/>
        <w:jc w:val="both"/>
      </w:pPr>
      <w:r w:rsidRPr="006E2656">
        <w:t>- Федеральный Закон РФ от 24.07.1998г. №124-ФЗ «Об основных гарантиях прав ребенка в Российской Федерации» (ред. 28.11.2015);</w:t>
      </w:r>
    </w:p>
    <w:p w:rsidR="003C66C6" w:rsidRPr="006E2656" w:rsidRDefault="003C66C6" w:rsidP="006E2656">
      <w:pPr>
        <w:autoSpaceDE w:val="0"/>
        <w:autoSpaceDN w:val="0"/>
        <w:adjustRightInd w:val="0"/>
        <w:spacing w:after="200" w:line="360" w:lineRule="auto"/>
        <w:jc w:val="both"/>
      </w:pPr>
      <w:r w:rsidRPr="006E2656">
        <w:t>- Национальная доктрина образования в Российской Федерации на период до 2025 года;</w:t>
      </w:r>
    </w:p>
    <w:p w:rsidR="003C66C6" w:rsidRPr="006E2656" w:rsidRDefault="003C66C6" w:rsidP="006E2656">
      <w:pPr>
        <w:shd w:val="clear" w:color="auto" w:fill="FFFFFF"/>
        <w:autoSpaceDE w:val="0"/>
        <w:autoSpaceDN w:val="0"/>
        <w:adjustRightInd w:val="0"/>
        <w:spacing w:after="200" w:line="360" w:lineRule="auto"/>
        <w:jc w:val="both"/>
        <w:rPr>
          <w:color w:val="000000"/>
        </w:rPr>
      </w:pPr>
      <w:r w:rsidRPr="006E2656">
        <w:rPr>
          <w:color w:val="000000"/>
        </w:rPr>
        <w:t xml:space="preserve">- «Концепция развития дополнительного образования детей», утвержденная распоряжением Правительства РФ от 04.09.2014г. № 1726-р; </w:t>
      </w:r>
    </w:p>
    <w:p w:rsidR="003C66C6" w:rsidRPr="006E2656" w:rsidRDefault="003C66C6" w:rsidP="006E2656">
      <w:pPr>
        <w:shd w:val="clear" w:color="auto" w:fill="FFFFFF"/>
        <w:autoSpaceDE w:val="0"/>
        <w:autoSpaceDN w:val="0"/>
        <w:adjustRightInd w:val="0"/>
        <w:spacing w:after="200" w:line="360" w:lineRule="auto"/>
        <w:jc w:val="both"/>
        <w:rPr>
          <w:color w:val="000000"/>
        </w:rPr>
      </w:pPr>
      <w:r w:rsidRPr="006E2656">
        <w:rPr>
          <w:color w:val="000000"/>
        </w:rPr>
        <w:t>- Федеральный проект «Успех каждого ребенка»;</w:t>
      </w:r>
    </w:p>
    <w:p w:rsidR="003C66C6" w:rsidRPr="006E2656" w:rsidRDefault="003C66C6" w:rsidP="006E2656">
      <w:pPr>
        <w:autoSpaceDE w:val="0"/>
        <w:autoSpaceDN w:val="0"/>
        <w:adjustRightInd w:val="0"/>
        <w:spacing w:after="200" w:line="360" w:lineRule="auto"/>
        <w:jc w:val="both"/>
        <w:rPr>
          <w:color w:val="000000"/>
        </w:rPr>
      </w:pPr>
      <w:r w:rsidRPr="006E2656">
        <w:rPr>
          <w:color w:val="000000"/>
        </w:rPr>
        <w:t>- Стратегия развития</w:t>
      </w:r>
      <w:r w:rsidRPr="006E2656">
        <w:t xml:space="preserve"> воспитания в Российской Федерации на период до 2025 года, утвержденная распоряжением Правительства Российской Федерации от 29.05.2015г. № 996-р;</w:t>
      </w:r>
    </w:p>
    <w:p w:rsidR="003C66C6" w:rsidRPr="006E2656" w:rsidRDefault="003C66C6" w:rsidP="006E2656">
      <w:pPr>
        <w:shd w:val="clear" w:color="auto" w:fill="FFFFFF"/>
        <w:autoSpaceDE w:val="0"/>
        <w:autoSpaceDN w:val="0"/>
        <w:adjustRightInd w:val="0"/>
        <w:spacing w:after="200" w:line="360" w:lineRule="auto"/>
        <w:jc w:val="both"/>
        <w:rPr>
          <w:color w:val="000000"/>
        </w:rPr>
      </w:pPr>
      <w:r w:rsidRPr="006E2656">
        <w:rPr>
          <w:color w:val="000000"/>
        </w:rPr>
        <w:t xml:space="preserve">- «Федеральная целевая программа развития образования на 2016-2020 годы», утверждена постановлением Правительства РФ от 23.05.2015г. № 497; </w:t>
      </w:r>
    </w:p>
    <w:p w:rsidR="003C66C6" w:rsidRPr="006E2656" w:rsidRDefault="003C66C6" w:rsidP="006E2656">
      <w:pPr>
        <w:shd w:val="clear" w:color="auto" w:fill="FFFFFF"/>
        <w:autoSpaceDE w:val="0"/>
        <w:autoSpaceDN w:val="0"/>
        <w:adjustRightInd w:val="0"/>
        <w:spacing w:after="200" w:line="360" w:lineRule="auto"/>
        <w:jc w:val="both"/>
        <w:rPr>
          <w:color w:val="000000"/>
        </w:rPr>
      </w:pPr>
      <w:r w:rsidRPr="006E2656">
        <w:rPr>
          <w:color w:val="000000"/>
        </w:rPr>
        <w:t xml:space="preserve">- </w:t>
      </w:r>
      <w:r w:rsidRPr="006E2656">
        <w:t xml:space="preserve">«Порядок организации и осуществления образовательной деятельности по дополнительным общеобразовательным программам», утвержденный приказом Министерства просвещения Российской Федерации от 09.11.2018г. №196; </w:t>
      </w:r>
    </w:p>
    <w:p w:rsidR="003C66C6" w:rsidRPr="006E2656" w:rsidRDefault="003C66C6" w:rsidP="006E2656">
      <w:pPr>
        <w:autoSpaceDE w:val="0"/>
        <w:autoSpaceDN w:val="0"/>
        <w:adjustRightInd w:val="0"/>
        <w:spacing w:after="200" w:line="360" w:lineRule="auto"/>
        <w:jc w:val="both"/>
      </w:pPr>
      <w:r w:rsidRPr="006E2656">
        <w:t>- Постановление Главного государственного санитарного врача РФ от 04.07.2014г. № 41 "Об утверждении СанПиН 2.4.4.3172-14 «Санитарно - эпидемиологические требования к устройству, содержанию и организации режима работы образовательных организаций дополнительного образования детей»;</w:t>
      </w:r>
    </w:p>
    <w:p w:rsidR="003C66C6" w:rsidRPr="006E2656" w:rsidRDefault="003C66C6" w:rsidP="006E2656">
      <w:pPr>
        <w:autoSpaceDE w:val="0"/>
        <w:autoSpaceDN w:val="0"/>
        <w:adjustRightInd w:val="0"/>
        <w:spacing w:after="200" w:line="360" w:lineRule="auto"/>
        <w:jc w:val="both"/>
      </w:pPr>
      <w:r w:rsidRPr="006E2656">
        <w:t>- Закон Ростовской области от 14.11.2013г. №26-зс «Об образовании в Ростовской области»;</w:t>
      </w:r>
    </w:p>
    <w:p w:rsidR="003C66C6" w:rsidRPr="006E2656" w:rsidRDefault="003C66C6" w:rsidP="006E2656">
      <w:pPr>
        <w:autoSpaceDE w:val="0"/>
        <w:autoSpaceDN w:val="0"/>
        <w:adjustRightInd w:val="0"/>
        <w:spacing w:after="200" w:line="360" w:lineRule="auto"/>
        <w:jc w:val="both"/>
      </w:pPr>
      <w:r w:rsidRPr="006E2656">
        <w:t>- Региональные рекомендации к регламентации деятельности образовательных организаций Ростовской области, осуществляющих образовательную деятельность по дополнительным общеобразовательным программам, утвержденные приказом министерства общего и профессионального образования Ростовской области от 01.03.2016г. № 115;</w:t>
      </w:r>
    </w:p>
    <w:p w:rsidR="003C66C6" w:rsidRPr="006E2656" w:rsidRDefault="003C66C6" w:rsidP="006E2656">
      <w:pPr>
        <w:autoSpaceDE w:val="0"/>
        <w:autoSpaceDN w:val="0"/>
        <w:adjustRightInd w:val="0"/>
        <w:spacing w:after="200" w:line="360" w:lineRule="auto"/>
        <w:jc w:val="both"/>
      </w:pPr>
      <w:r w:rsidRPr="006E2656">
        <w:t>- Устав муниципального бюджетного учреждения дополнительного образов</w:t>
      </w:r>
      <w:r>
        <w:t>ания «Станция юных техников» г.</w:t>
      </w:r>
      <w:r w:rsidRPr="006E2656">
        <w:t>Волгодонска.</w:t>
      </w:r>
    </w:p>
    <w:p w:rsidR="003C66C6" w:rsidRPr="004752C8" w:rsidRDefault="003C66C6" w:rsidP="004752C8">
      <w:pPr>
        <w:autoSpaceDE w:val="0"/>
        <w:autoSpaceDN w:val="0"/>
        <w:adjustRightInd w:val="0"/>
        <w:spacing w:line="360" w:lineRule="auto"/>
        <w:ind w:firstLine="510"/>
        <w:jc w:val="both"/>
        <w:rPr>
          <w:sz w:val="22"/>
          <w:szCs w:val="22"/>
        </w:rPr>
      </w:pPr>
      <w:r w:rsidRPr="004752C8">
        <w:rPr>
          <w:sz w:val="22"/>
          <w:szCs w:val="22"/>
        </w:rPr>
        <w:t>Мы прекрасно знаем, что основные трудовые, профессиональные навыки закладываются в детстве. Именно с детства мы должны воспитать интерес и любовь к технике.  Основным фактором воспитания, обучения и профессиональной ориентации детей, подготовки молодого человека к активному участию в развитии  научно-технического потенциала страны является улучшение работы по развитию детского технического творчества.</w:t>
      </w:r>
    </w:p>
    <w:p w:rsidR="003C66C6" w:rsidRDefault="003C66C6" w:rsidP="004752C8">
      <w:pPr>
        <w:autoSpaceDE w:val="0"/>
        <w:autoSpaceDN w:val="0"/>
        <w:adjustRightInd w:val="0"/>
        <w:spacing w:line="360" w:lineRule="auto"/>
        <w:ind w:firstLine="510"/>
        <w:jc w:val="both"/>
        <w:rPr>
          <w:sz w:val="22"/>
          <w:szCs w:val="22"/>
        </w:rPr>
      </w:pPr>
      <w:r w:rsidRPr="004752C8">
        <w:rPr>
          <w:sz w:val="22"/>
          <w:szCs w:val="22"/>
        </w:rPr>
        <w:t>Готовить детей к техническому творчеству – это значит на основе дидактических принципов, систематичности и последовательности, доступности и посильности, наглядности и сознательности широко знакомить их с современной техникой, техническими приспособлениями, устройствами и машинами, учить наблюдать, размышлять, представлять, фантазировать, осознавать и решать простейшие конструкторско-технологические задачи.</w:t>
      </w:r>
    </w:p>
    <w:p w:rsidR="003C66C6" w:rsidRPr="00436119" w:rsidRDefault="003C66C6" w:rsidP="00C1367A">
      <w:pPr>
        <w:shd w:val="clear" w:color="auto" w:fill="FFFFFF"/>
        <w:autoSpaceDE w:val="0"/>
        <w:autoSpaceDN w:val="0"/>
        <w:adjustRightInd w:val="0"/>
        <w:spacing w:line="360" w:lineRule="auto"/>
        <w:ind w:firstLine="510"/>
        <w:jc w:val="both"/>
        <w:rPr>
          <w:color w:val="000000"/>
        </w:rPr>
      </w:pPr>
      <w:r w:rsidRPr="00436119">
        <w:rPr>
          <w:b/>
          <w:bCs/>
          <w:color w:val="000000"/>
        </w:rPr>
        <w:t>Отличительной особенностью</w:t>
      </w:r>
      <w:r w:rsidRPr="00436119">
        <w:rPr>
          <w:color w:val="000000"/>
        </w:rPr>
        <w:t xml:space="preserve"> данной программы от других программ является то, что занятия по </w:t>
      </w:r>
      <w:r>
        <w:rPr>
          <w:color w:val="000000"/>
        </w:rPr>
        <w:t xml:space="preserve">техническому </w:t>
      </w:r>
      <w:r w:rsidRPr="00436119">
        <w:rPr>
          <w:color w:val="000000"/>
        </w:rPr>
        <w:t xml:space="preserve">моделированию способствуют не только эстетическому, но и умственному, нравственному развитию учащихся. Работая с моделями, выполняя различные задания, сравнивая свои успехи с успехами других, ребенок познает истинную радость творчества. Организация выставок играют существенную роль в воспитании. Программа позволяет </w:t>
      </w:r>
      <w:r>
        <w:rPr>
          <w:color w:val="000000"/>
        </w:rPr>
        <w:t xml:space="preserve"> </w:t>
      </w:r>
      <w:r w:rsidRPr="00436119">
        <w:rPr>
          <w:color w:val="000000"/>
        </w:rPr>
        <w:t>развить способности творческого самовыражения или просто заняться интересным и полезным делом.</w:t>
      </w:r>
    </w:p>
    <w:p w:rsidR="003C66C6" w:rsidRPr="00C1367A" w:rsidRDefault="003C66C6" w:rsidP="00C1367A">
      <w:pPr>
        <w:shd w:val="clear" w:color="auto" w:fill="FFFFFF"/>
        <w:autoSpaceDE w:val="0"/>
        <w:autoSpaceDN w:val="0"/>
        <w:adjustRightInd w:val="0"/>
        <w:spacing w:line="360" w:lineRule="auto"/>
        <w:ind w:firstLine="510"/>
        <w:jc w:val="both"/>
        <w:rPr>
          <w:color w:val="000000"/>
        </w:rPr>
      </w:pPr>
      <w:r w:rsidRPr="00C1367A">
        <w:rPr>
          <w:b/>
          <w:bCs/>
          <w:color w:val="000000"/>
        </w:rPr>
        <w:t xml:space="preserve">Новизна программы </w:t>
      </w:r>
      <w:r>
        <w:rPr>
          <w:color w:val="000000"/>
        </w:rPr>
        <w:t xml:space="preserve"> заключается</w:t>
      </w:r>
      <w:r w:rsidRPr="00C1367A">
        <w:rPr>
          <w:color w:val="000000"/>
        </w:rPr>
        <w:t xml:space="preserve"> в методике и формах проведения занятий. Все занятия, проходят в атмосфере доброты, доверия, взаимопонимания и предполагают широкий простор для творчества ребенка. Наблюдая за результатами обучения и творческим ростом, педагог постоянно корректирует деятельность ребенка, помогает ему вовремя исправлять допущенные ошибки. Результатом такого сотворчества становятся выставки поделок.</w:t>
      </w:r>
    </w:p>
    <w:p w:rsidR="003C66C6" w:rsidRPr="00A92DD1" w:rsidRDefault="003C66C6" w:rsidP="00C1367A">
      <w:pPr>
        <w:spacing w:line="360" w:lineRule="auto"/>
        <w:ind w:firstLine="567"/>
        <w:jc w:val="both"/>
        <w:rPr>
          <w:b/>
          <w:bCs/>
        </w:rPr>
      </w:pPr>
      <w:r w:rsidRPr="00A92DD1">
        <w:rPr>
          <w:b/>
          <w:bCs/>
        </w:rPr>
        <w:t>Педагогическая целесообразность.</w:t>
      </w:r>
    </w:p>
    <w:p w:rsidR="003C66C6" w:rsidRDefault="003C66C6" w:rsidP="00C1367A">
      <w:pPr>
        <w:spacing w:line="360" w:lineRule="auto"/>
        <w:ind w:firstLine="567"/>
        <w:jc w:val="both"/>
        <w:rPr>
          <w:color w:val="000000"/>
        </w:rPr>
      </w:pPr>
      <w:r w:rsidRPr="00A92DD1">
        <w:rPr>
          <w:color w:val="000000"/>
        </w:rPr>
        <w:t xml:space="preserve"> Конструирование из бумаги, картона, бросового материала, клея ПВА – одно из направлений моделирования. Уникальность бумажного моделирования и другого вспомогательного материала заключается в том, что, начиная с элементарных моделей, которые делаются за несколько минут, с приобретением навыков и умений можно изготовить модели высокой степени сложности. Овладевая навыками моделирования, учащиеся видят объект не просто на плоскости, а объемную конструкцию</w:t>
      </w:r>
      <w:r>
        <w:rPr>
          <w:color w:val="000000"/>
        </w:rPr>
        <w:t xml:space="preserve"> </w:t>
      </w:r>
      <w:r w:rsidRPr="00A92DD1">
        <w:rPr>
          <w:color w:val="000000"/>
        </w:rPr>
        <w:t>(модель), что позволяет более полно оценить этот объект.</w:t>
      </w:r>
    </w:p>
    <w:p w:rsidR="003C66C6" w:rsidRPr="002475BE" w:rsidRDefault="003C66C6" w:rsidP="002475BE">
      <w:pPr>
        <w:autoSpaceDE w:val="0"/>
        <w:autoSpaceDN w:val="0"/>
        <w:adjustRightInd w:val="0"/>
        <w:spacing w:line="360" w:lineRule="auto"/>
        <w:ind w:firstLine="540"/>
        <w:jc w:val="both"/>
      </w:pPr>
      <w:r w:rsidRPr="002475BE">
        <w:rPr>
          <w:b/>
          <w:bCs/>
        </w:rPr>
        <w:t>Практическая значимость</w:t>
      </w:r>
      <w:r w:rsidRPr="002475BE">
        <w:t xml:space="preserve"> дополнительной общеобразовательной программы состоит в формировании навыков конструирования, моделирования; создание соответствующей учебной среды для обучающихся; оптимизация форм, средств и методов развития зна</w:t>
      </w:r>
      <w:r>
        <w:t>ний, умений и навыков</w:t>
      </w:r>
      <w:r w:rsidRPr="002475BE">
        <w:t>.</w:t>
      </w:r>
    </w:p>
    <w:p w:rsidR="003C66C6" w:rsidRPr="00A671DC" w:rsidRDefault="003C66C6" w:rsidP="002475BE">
      <w:pPr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b/>
          <w:bCs/>
          <w:color w:val="000000"/>
        </w:rPr>
      </w:pPr>
      <w:r w:rsidRPr="00A671DC">
        <w:rPr>
          <w:b/>
          <w:bCs/>
          <w:color w:val="000000"/>
        </w:rPr>
        <w:t>Актуальность</w:t>
      </w:r>
      <w:r w:rsidRPr="00A671DC">
        <w:rPr>
          <w:rFonts w:ascii="Liberation Serif" w:hAnsi="Liberation Serif" w:cs="Liberation Serif"/>
        </w:rPr>
        <w:t xml:space="preserve"> программы заключается в том, что бумага остается инструментом творчества, который доступен каждому. Бумага — первый материал, из которого дети начинают мастерить, творить, создавать неповторимые изделия. Она известна всем с раннего детства. Устойчивый интерес детей к творчеству из бумаги обуславливается ещё и тем, что данный материал даёт большой простор творчеству. Бумажный лист помогает ребёнку ощутить себя художником, дизайнером, конструктором, а самое главное — безгранично творческим человеком. Претерпевая колоссальные изменения с древних времён, бумага в современном обществе представлена большим многообразием. Цветная и белая, бархатная и глянцевая, папирусная и шпагат — она доступна всем слоям общества. С помощью бумаги можно украсить елку, сложить головоломку, смастерить забавную игрушку или коробочку для подарка и многое, многое другое, что интересует ребенка.</w:t>
      </w:r>
    </w:p>
    <w:p w:rsidR="003C66C6" w:rsidRPr="00816BAC" w:rsidRDefault="003C66C6" w:rsidP="00A671DC">
      <w:pPr>
        <w:widowControl w:val="0"/>
        <w:tabs>
          <w:tab w:val="left" w:pos="852"/>
        </w:tabs>
        <w:autoSpaceDE w:val="0"/>
        <w:autoSpaceDN w:val="0"/>
        <w:adjustRightInd w:val="0"/>
        <w:spacing w:line="360" w:lineRule="auto"/>
        <w:ind w:firstLine="567"/>
        <w:jc w:val="both"/>
      </w:pPr>
      <w:r w:rsidRPr="00A671DC">
        <w:rPr>
          <w:b/>
          <w:bCs/>
        </w:rPr>
        <w:t>Цель</w:t>
      </w:r>
      <w:r>
        <w:t>:  Формирование</w:t>
      </w:r>
      <w:r w:rsidRPr="00816BAC">
        <w:t xml:space="preserve"> научно – технических знаний, развитие творческих познавательных и изобретательских способностей детей.</w:t>
      </w:r>
    </w:p>
    <w:p w:rsidR="003C66C6" w:rsidRPr="00A671DC" w:rsidRDefault="003C66C6" w:rsidP="00A671DC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b/>
          <w:bCs/>
        </w:rPr>
      </w:pPr>
      <w:r w:rsidRPr="00A671DC">
        <w:rPr>
          <w:b/>
          <w:bCs/>
        </w:rPr>
        <w:t>Задачи:</w:t>
      </w:r>
    </w:p>
    <w:p w:rsidR="003C66C6" w:rsidRPr="00A671DC" w:rsidRDefault="003C66C6" w:rsidP="00D210A1">
      <w:pPr>
        <w:spacing w:line="360" w:lineRule="auto"/>
        <w:ind w:firstLine="567"/>
        <w:jc w:val="both"/>
        <w:rPr>
          <w:b/>
          <w:bCs/>
        </w:rPr>
      </w:pPr>
      <w:r>
        <w:rPr>
          <w:b/>
          <w:bCs/>
        </w:rPr>
        <w:t>Обучающие:</w:t>
      </w:r>
    </w:p>
    <w:p w:rsidR="003C66C6" w:rsidRPr="00816BAC" w:rsidRDefault="003C66C6" w:rsidP="00D210A1">
      <w:pPr>
        <w:numPr>
          <w:ilvl w:val="0"/>
          <w:numId w:val="7"/>
        </w:numPr>
        <w:spacing w:line="360" w:lineRule="auto"/>
        <w:jc w:val="both"/>
      </w:pPr>
      <w:r w:rsidRPr="00816BAC">
        <w:t>дать основы различных техник  начального технического моделирования;</w:t>
      </w:r>
    </w:p>
    <w:p w:rsidR="003C66C6" w:rsidRPr="00816BAC" w:rsidRDefault="003C66C6" w:rsidP="00D210A1">
      <w:pPr>
        <w:numPr>
          <w:ilvl w:val="0"/>
          <w:numId w:val="7"/>
        </w:numPr>
        <w:spacing w:line="360" w:lineRule="auto"/>
        <w:jc w:val="both"/>
      </w:pPr>
      <w:r w:rsidRPr="00816BAC">
        <w:t>обучить детей использованию в речи правильной технической терминологии, технических понятий и сведений;</w:t>
      </w:r>
    </w:p>
    <w:p w:rsidR="003C66C6" w:rsidRPr="00816BAC" w:rsidRDefault="003C66C6" w:rsidP="00D210A1">
      <w:pPr>
        <w:numPr>
          <w:ilvl w:val="0"/>
          <w:numId w:val="7"/>
        </w:numPr>
        <w:spacing w:line="360" w:lineRule="auto"/>
        <w:jc w:val="both"/>
      </w:pPr>
      <w:r w:rsidRPr="00816BAC">
        <w:t xml:space="preserve">развивать логическое и техническое мышление </w:t>
      </w:r>
      <w:r>
        <w:t>обучающихся</w:t>
      </w:r>
      <w:r w:rsidRPr="00816BAC">
        <w:t>;</w:t>
      </w:r>
    </w:p>
    <w:p w:rsidR="003C66C6" w:rsidRDefault="003C66C6" w:rsidP="00D210A1">
      <w:pPr>
        <w:numPr>
          <w:ilvl w:val="0"/>
          <w:numId w:val="7"/>
        </w:numPr>
        <w:spacing w:line="360" w:lineRule="auto"/>
        <w:jc w:val="both"/>
      </w:pPr>
      <w:r w:rsidRPr="00816BAC">
        <w:t>формировать интерес к техническим видам творчества</w:t>
      </w:r>
      <w:r>
        <w:t>;</w:t>
      </w:r>
    </w:p>
    <w:p w:rsidR="003C66C6" w:rsidRPr="00D210A1" w:rsidRDefault="003C66C6" w:rsidP="00D210A1">
      <w:pPr>
        <w:pStyle w:val="BodyText"/>
        <w:numPr>
          <w:ilvl w:val="0"/>
          <w:numId w:val="7"/>
        </w:num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>формировать умения достаточно самостоятельно решать вопросы           моделирования и конструирования.</w:t>
      </w:r>
    </w:p>
    <w:p w:rsidR="003C66C6" w:rsidRPr="00A671DC" w:rsidRDefault="003C66C6" w:rsidP="00BD661E">
      <w:pPr>
        <w:spacing w:line="360" w:lineRule="auto"/>
        <w:ind w:firstLine="708"/>
        <w:jc w:val="both"/>
        <w:rPr>
          <w:b/>
          <w:bCs/>
        </w:rPr>
      </w:pPr>
      <w:r>
        <w:rPr>
          <w:b/>
          <w:bCs/>
        </w:rPr>
        <w:t>Развивающие:</w:t>
      </w:r>
    </w:p>
    <w:p w:rsidR="003C66C6" w:rsidRPr="00816BAC" w:rsidRDefault="003C66C6" w:rsidP="00BD661E">
      <w:pPr>
        <w:pStyle w:val="ListParagraph"/>
        <w:numPr>
          <w:ilvl w:val="0"/>
          <w:numId w:val="6"/>
        </w:numPr>
        <w:spacing w:line="360" w:lineRule="auto"/>
        <w:jc w:val="both"/>
      </w:pPr>
      <w:r w:rsidRPr="00816BAC">
        <w:t>формировать потребность в самоорганизации: аккуратность, трудолюбие, основы самоконтроля, самостоятельность, умение доводить начатое дело до конца</w:t>
      </w:r>
      <w:r>
        <w:t>;</w:t>
      </w:r>
    </w:p>
    <w:p w:rsidR="003C66C6" w:rsidRPr="00816BAC" w:rsidRDefault="003C66C6" w:rsidP="00BD661E">
      <w:pPr>
        <w:pStyle w:val="ListParagraph"/>
        <w:numPr>
          <w:ilvl w:val="0"/>
          <w:numId w:val="6"/>
        </w:numPr>
        <w:spacing w:line="360" w:lineRule="auto"/>
        <w:jc w:val="both"/>
      </w:pPr>
      <w:r w:rsidRPr="00816BAC">
        <w:t>развивать любознательность и интерес к устройству простейших технических объектов, стремление разобраться в их конструкции и желание выполнять модели</w:t>
      </w:r>
      <w:r w:rsidRPr="006A2A6E">
        <w:t xml:space="preserve"> </w:t>
      </w:r>
      <w:r>
        <w:t>этих объектов;</w:t>
      </w:r>
    </w:p>
    <w:p w:rsidR="003C66C6" w:rsidRPr="00A671DC" w:rsidRDefault="003C66C6" w:rsidP="00D210A1">
      <w:pPr>
        <w:spacing w:line="360" w:lineRule="auto"/>
        <w:ind w:firstLine="708"/>
        <w:jc w:val="both"/>
        <w:rPr>
          <w:b/>
          <w:bCs/>
        </w:rPr>
      </w:pPr>
      <w:r>
        <w:rPr>
          <w:b/>
          <w:bCs/>
        </w:rPr>
        <w:t>Воспитательные:</w:t>
      </w:r>
    </w:p>
    <w:p w:rsidR="003C66C6" w:rsidRPr="00816BAC" w:rsidRDefault="003C66C6" w:rsidP="00A671DC">
      <w:pPr>
        <w:numPr>
          <w:ilvl w:val="0"/>
          <w:numId w:val="5"/>
        </w:numPr>
        <w:spacing w:line="360" w:lineRule="auto"/>
        <w:jc w:val="both"/>
      </w:pPr>
      <w:r w:rsidRPr="00816BAC">
        <w:t xml:space="preserve">обучить </w:t>
      </w:r>
      <w:r>
        <w:t xml:space="preserve">правилам </w:t>
      </w:r>
      <w:r w:rsidRPr="00816BAC">
        <w:t>безопасной работы с инструментом и приспособлениями при обработке различных материалов;</w:t>
      </w:r>
    </w:p>
    <w:p w:rsidR="003C66C6" w:rsidRPr="00816BAC" w:rsidRDefault="003C66C6" w:rsidP="00A671DC">
      <w:pPr>
        <w:numPr>
          <w:ilvl w:val="0"/>
          <w:numId w:val="5"/>
        </w:numPr>
        <w:spacing w:line="360" w:lineRule="auto"/>
        <w:jc w:val="both"/>
      </w:pPr>
      <w:r w:rsidRPr="00816BAC">
        <w:t>воспитывать гражданские качества личности, патриотизм;</w:t>
      </w:r>
    </w:p>
    <w:p w:rsidR="003C66C6" w:rsidRPr="00816BAC" w:rsidRDefault="003C66C6" w:rsidP="00A671DC">
      <w:pPr>
        <w:numPr>
          <w:ilvl w:val="0"/>
          <w:numId w:val="5"/>
        </w:numPr>
        <w:spacing w:line="360" w:lineRule="auto"/>
        <w:jc w:val="both"/>
      </w:pPr>
      <w:r w:rsidRPr="00816BAC">
        <w:t>воспитывать доброжелательное отношение к окружающим;</w:t>
      </w:r>
    </w:p>
    <w:p w:rsidR="003C66C6" w:rsidRPr="00A671DC" w:rsidRDefault="003C66C6" w:rsidP="00A671DC">
      <w:pPr>
        <w:numPr>
          <w:ilvl w:val="0"/>
          <w:numId w:val="5"/>
        </w:numPr>
        <w:spacing w:line="360" w:lineRule="auto"/>
        <w:jc w:val="both"/>
      </w:pPr>
      <w:r w:rsidRPr="00816BAC">
        <w:t>развивать коммуникативные навы</w:t>
      </w:r>
      <w:r>
        <w:t>ки, умение работать в команде.</w:t>
      </w:r>
    </w:p>
    <w:p w:rsidR="003C66C6" w:rsidRPr="003162E6" w:rsidRDefault="003C66C6" w:rsidP="003162E6">
      <w:pPr>
        <w:pStyle w:val="Textbody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3162E6">
        <w:rPr>
          <w:rFonts w:ascii="Times New Roman" w:hAnsi="Times New Roman" w:cs="Times New Roman"/>
          <w:b/>
          <w:bCs/>
          <w:color w:val="000000"/>
        </w:rPr>
        <w:t>Адресат программы</w:t>
      </w:r>
      <w:r w:rsidRPr="003162E6">
        <w:rPr>
          <w:rFonts w:ascii="Times New Roman" w:hAnsi="Times New Roman" w:cs="Times New Roman"/>
          <w:color w:val="000000"/>
        </w:rPr>
        <w:t>: Содержание программы «Т</w:t>
      </w:r>
      <w:r>
        <w:rPr>
          <w:rFonts w:ascii="Times New Roman" w:hAnsi="Times New Roman" w:cs="Times New Roman"/>
          <w:color w:val="000000"/>
        </w:rPr>
        <w:t xml:space="preserve">ранспортная техника» </w:t>
      </w:r>
      <w:r w:rsidRPr="003162E6">
        <w:rPr>
          <w:rFonts w:ascii="Times New Roman" w:hAnsi="Times New Roman" w:cs="Times New Roman"/>
          <w:color w:val="000000"/>
        </w:rPr>
        <w:t>ориентировано на детей 6-11 лет.</w:t>
      </w:r>
      <w:r>
        <w:rPr>
          <w:rFonts w:ascii="Times New Roman" w:hAnsi="Times New Roman" w:cs="Times New Roman"/>
          <w:color w:val="000000"/>
        </w:rPr>
        <w:t xml:space="preserve"> </w:t>
      </w:r>
      <w:r w:rsidRPr="003162E6">
        <w:rPr>
          <w:rFonts w:ascii="Times New Roman" w:hAnsi="Times New Roman" w:cs="Times New Roman"/>
          <w:color w:val="000000"/>
        </w:rPr>
        <w:t xml:space="preserve"> Наполняемость групп, в соответствии с годом обучения, согласно Уставу учреждения 12 - 15 человек. </w:t>
      </w:r>
      <w:r w:rsidRPr="003162E6">
        <w:rPr>
          <w:rFonts w:ascii="Times New Roman" w:hAnsi="Times New Roman" w:cs="Times New Roman"/>
        </w:rPr>
        <w:t xml:space="preserve"> Для учащихся, разных по возрасту, предусматривается дифференцированный подход при определении индивидуального творческого задания и назначении учебных заданий в процессе обучения.</w:t>
      </w:r>
    </w:p>
    <w:p w:rsidR="003C66C6" w:rsidRPr="003162E6" w:rsidRDefault="003C66C6" w:rsidP="003162E6">
      <w:pPr>
        <w:pStyle w:val="Textbody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3162E6">
        <w:rPr>
          <w:rFonts w:ascii="Times New Roman" w:hAnsi="Times New Roman" w:cs="Times New Roman"/>
          <w:b/>
          <w:bCs/>
          <w:color w:val="000000"/>
        </w:rPr>
        <w:t>Сроки реализации программы</w:t>
      </w:r>
      <w:r>
        <w:rPr>
          <w:rFonts w:ascii="Times New Roman" w:hAnsi="Times New Roman" w:cs="Times New Roman"/>
          <w:b/>
          <w:bCs/>
          <w:color w:val="000000"/>
        </w:rPr>
        <w:t xml:space="preserve">: </w:t>
      </w:r>
      <w:r w:rsidRPr="003162E6">
        <w:rPr>
          <w:rFonts w:ascii="Times New Roman" w:hAnsi="Times New Roman" w:cs="Times New Roman"/>
          <w:color w:val="000000"/>
        </w:rPr>
        <w:t>программа рассчитана на 1 год обучения</w:t>
      </w:r>
      <w:r>
        <w:rPr>
          <w:rFonts w:ascii="Times New Roman" w:hAnsi="Times New Roman" w:cs="Times New Roman"/>
          <w:color w:val="000000"/>
        </w:rPr>
        <w:t>.</w:t>
      </w:r>
    </w:p>
    <w:p w:rsidR="003C66C6" w:rsidRPr="003162E6" w:rsidRDefault="003C66C6" w:rsidP="003162E6">
      <w:pPr>
        <w:suppressAutoHyphens/>
        <w:autoSpaceDE w:val="0"/>
        <w:autoSpaceDN w:val="0"/>
        <w:adjustRightInd w:val="0"/>
        <w:spacing w:line="360" w:lineRule="auto"/>
        <w:ind w:firstLine="708"/>
        <w:jc w:val="both"/>
      </w:pPr>
      <w:r w:rsidRPr="003162E6">
        <w:rPr>
          <w:b/>
          <w:bCs/>
          <w:color w:val="000000"/>
        </w:rPr>
        <w:t xml:space="preserve">Режим занятий: </w:t>
      </w:r>
      <w:r w:rsidRPr="003162E6">
        <w:rPr>
          <w:color w:val="000000"/>
        </w:rPr>
        <w:t>Занятие проводиться 3 раза в неделю. Продолжительность – 2 часа.</w:t>
      </w:r>
      <w:r w:rsidRPr="003162E6">
        <w:t xml:space="preserve"> Перерыв между занятиями 10-15 минут. Продолжительность занятий с применением электронного обучения и дистанционных образовательных технологий для возрастных групп:</w:t>
      </w:r>
      <w:r w:rsidRPr="003162E6">
        <w:rPr>
          <w:color w:val="484C51"/>
        </w:rPr>
        <w:t xml:space="preserve"> </w:t>
      </w:r>
      <w:r w:rsidRPr="003162E6">
        <w:rPr>
          <w:color w:val="000000"/>
        </w:rPr>
        <w:t>6-10 лет- 15 мин; 10-13 лет – 20 мин.</w:t>
      </w:r>
      <w:r w:rsidRPr="003162E6">
        <w:rPr>
          <w:color w:val="484C51"/>
        </w:rPr>
        <w:br/>
      </w:r>
      <w:r w:rsidRPr="003162E6">
        <w:t xml:space="preserve"> С обязательной сменой деятельности (не более 15 минут за компьютером).</w:t>
      </w:r>
    </w:p>
    <w:p w:rsidR="003C66C6" w:rsidRPr="00FF419F" w:rsidRDefault="003C66C6" w:rsidP="00FF419F">
      <w:pPr>
        <w:suppressAutoHyphens/>
        <w:autoSpaceDE w:val="0"/>
        <w:autoSpaceDN w:val="0"/>
        <w:adjustRightInd w:val="0"/>
        <w:spacing w:line="360" w:lineRule="auto"/>
        <w:ind w:firstLine="708"/>
        <w:jc w:val="both"/>
      </w:pPr>
      <w:r w:rsidRPr="00FF419F">
        <w:rPr>
          <w:b/>
          <w:bCs/>
          <w:color w:val="000000"/>
        </w:rPr>
        <w:t>Форма обучения </w:t>
      </w:r>
      <w:r w:rsidRPr="00FF419F">
        <w:rPr>
          <w:color w:val="000000"/>
        </w:rPr>
        <w:t xml:space="preserve">очная, </w:t>
      </w:r>
      <w:r w:rsidRPr="00FF419F">
        <w:t>частично дистанционная, дистанционная.</w:t>
      </w:r>
    </w:p>
    <w:p w:rsidR="003C66C6" w:rsidRPr="00FF419F" w:rsidRDefault="003C66C6" w:rsidP="00FF419F">
      <w:pPr>
        <w:suppressAutoHyphens/>
        <w:autoSpaceDE w:val="0"/>
        <w:autoSpaceDN w:val="0"/>
        <w:adjustRightInd w:val="0"/>
        <w:spacing w:line="360" w:lineRule="auto"/>
        <w:ind w:firstLine="708"/>
        <w:jc w:val="both"/>
      </w:pPr>
      <w:r w:rsidRPr="00FF419F">
        <w:rPr>
          <w:b/>
          <w:bCs/>
          <w:color w:val="000000"/>
        </w:rPr>
        <w:t xml:space="preserve">Форма организации образовательного процесса: </w:t>
      </w:r>
      <w:r w:rsidRPr="00FF419F">
        <w:rPr>
          <w:color w:val="000000"/>
        </w:rPr>
        <w:t>групповая</w:t>
      </w:r>
      <w:r>
        <w:rPr>
          <w:color w:val="000000"/>
        </w:rPr>
        <w:t>, индивидуально-групповая.</w:t>
      </w:r>
    </w:p>
    <w:p w:rsidR="003C66C6" w:rsidRPr="00FF419F" w:rsidRDefault="003C66C6" w:rsidP="00FF419F">
      <w:pPr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</w:rPr>
      </w:pPr>
      <w:r w:rsidRPr="00FF419F">
        <w:rPr>
          <w:b/>
          <w:bCs/>
          <w:color w:val="000000"/>
        </w:rPr>
        <w:t>Виды занятий</w:t>
      </w:r>
      <w:r w:rsidRPr="00FF419F">
        <w:rPr>
          <w:color w:val="000000"/>
        </w:rPr>
        <w:t xml:space="preserve">: </w:t>
      </w:r>
      <w:r w:rsidRPr="00FF419F">
        <w:rPr>
          <w:shd w:val="clear" w:color="auto" w:fill="FFFFFF"/>
        </w:rPr>
        <w:t>практическая деятельность.</w:t>
      </w:r>
    </w:p>
    <w:p w:rsidR="003C66C6" w:rsidRPr="00FF419F" w:rsidRDefault="003C66C6" w:rsidP="00FF419F">
      <w:pPr>
        <w:shd w:val="clear" w:color="auto" w:fill="FFFFFF"/>
        <w:ind w:firstLine="360"/>
        <w:rPr>
          <w:b/>
          <w:bCs/>
          <w:color w:val="000000"/>
        </w:rPr>
      </w:pPr>
      <w:r w:rsidRPr="00FF419F">
        <w:rPr>
          <w:b/>
          <w:bCs/>
          <w:color w:val="000000"/>
        </w:rPr>
        <w:t>Принципы обучения</w:t>
      </w:r>
      <w:bookmarkStart w:id="0" w:name="_dx_frag_StartFragment"/>
      <w:bookmarkEnd w:id="0"/>
      <w:r w:rsidRPr="00FF419F">
        <w:rPr>
          <w:b/>
          <w:bCs/>
          <w:color w:val="000000"/>
        </w:rPr>
        <w:t>:</w:t>
      </w:r>
    </w:p>
    <w:p w:rsidR="003C66C6" w:rsidRPr="00FF419F" w:rsidRDefault="003C66C6" w:rsidP="00FF419F">
      <w:pPr>
        <w:pStyle w:val="ListParagraph"/>
        <w:numPr>
          <w:ilvl w:val="0"/>
          <w:numId w:val="28"/>
        </w:numPr>
        <w:shd w:val="clear" w:color="auto" w:fill="FFFFFF"/>
        <w:rPr>
          <w:color w:val="000000"/>
        </w:rPr>
      </w:pPr>
      <w:r w:rsidRPr="00FF419F">
        <w:rPr>
          <w:color w:val="000000"/>
        </w:rPr>
        <w:t>доступности (простота, соответствие возрастным и индивидуальным особенностям);</w:t>
      </w:r>
    </w:p>
    <w:p w:rsidR="003C66C6" w:rsidRPr="00FF419F" w:rsidRDefault="003C66C6" w:rsidP="00FF419F">
      <w:pPr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FF419F">
        <w:rPr>
          <w:color w:val="000000"/>
        </w:rPr>
        <w:t>наглядности (иллюстративность, наличие дидактических материалов).</w:t>
      </w:r>
    </w:p>
    <w:p w:rsidR="003C66C6" w:rsidRPr="00FF419F" w:rsidRDefault="003C66C6" w:rsidP="00FF419F">
      <w:pPr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FF419F">
        <w:rPr>
          <w:color w:val="000000"/>
        </w:rPr>
        <w:t>научности (обоснованность, наличие методологической базы и теоретической основы).</w:t>
      </w:r>
    </w:p>
    <w:p w:rsidR="003C66C6" w:rsidRPr="0035744A" w:rsidRDefault="003C66C6" w:rsidP="0035744A">
      <w:pPr>
        <w:pStyle w:val="ListParagraph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200" w:line="360" w:lineRule="auto"/>
        <w:jc w:val="both"/>
        <w:rPr>
          <w:color w:val="000000"/>
        </w:rPr>
      </w:pPr>
      <w:r w:rsidRPr="00FF419F">
        <w:rPr>
          <w:color w:val="000000"/>
        </w:rPr>
        <w:t>«от простого к сложному» (научившись элементарным навыкам работы, ребенок применяет свои знания в выполнении сложных творческих работ).</w:t>
      </w:r>
    </w:p>
    <w:p w:rsidR="003C66C6" w:rsidRPr="008373B5" w:rsidRDefault="003C66C6" w:rsidP="008373B5">
      <w:pPr>
        <w:spacing w:line="360" w:lineRule="auto"/>
        <w:ind w:firstLine="567"/>
        <w:jc w:val="both"/>
        <w:rPr>
          <w:b/>
          <w:bCs/>
        </w:rPr>
      </w:pPr>
      <w:r w:rsidRPr="008373B5">
        <w:rPr>
          <w:b/>
          <w:bCs/>
        </w:rPr>
        <w:t>Методы</w:t>
      </w:r>
      <w:r>
        <w:rPr>
          <w:b/>
          <w:bCs/>
        </w:rPr>
        <w:t xml:space="preserve"> обучения</w:t>
      </w:r>
    </w:p>
    <w:p w:rsidR="003C66C6" w:rsidRPr="000B5BCB" w:rsidRDefault="003C66C6" w:rsidP="008373B5">
      <w:pPr>
        <w:spacing w:line="360" w:lineRule="auto"/>
        <w:ind w:firstLine="567"/>
        <w:jc w:val="both"/>
        <w:rPr>
          <w:u w:val="single"/>
        </w:rPr>
      </w:pPr>
      <w:r w:rsidRPr="000B5BCB">
        <w:rPr>
          <w:i/>
          <w:iCs/>
          <w:u w:val="single"/>
        </w:rPr>
        <w:t>Методы, в основе которых лежит способ организации занятия:</w:t>
      </w:r>
    </w:p>
    <w:p w:rsidR="003C66C6" w:rsidRPr="00D6036D" w:rsidRDefault="003C66C6" w:rsidP="008373B5">
      <w:pPr>
        <w:spacing w:line="360" w:lineRule="auto"/>
        <w:ind w:firstLine="567"/>
        <w:jc w:val="both"/>
      </w:pPr>
      <w:r w:rsidRPr="00D6036D">
        <w:t>•словесный (устное изложение, беседа, рассказ, лекция)</w:t>
      </w:r>
    </w:p>
    <w:p w:rsidR="003C66C6" w:rsidRPr="00D6036D" w:rsidRDefault="003C66C6" w:rsidP="008373B5">
      <w:pPr>
        <w:spacing w:line="360" w:lineRule="auto"/>
        <w:ind w:firstLine="567"/>
        <w:jc w:val="both"/>
      </w:pPr>
      <w:r>
        <w:t>•</w:t>
      </w:r>
      <w:r w:rsidRPr="00D6036D">
        <w:t>наглядный (показ мультимедийных материалов, иллюстраций, наблюдение, демонстрация педагогом последовательности и приемов выполнения, работа по образцу)</w:t>
      </w:r>
    </w:p>
    <w:p w:rsidR="003C66C6" w:rsidRPr="00D6036D" w:rsidRDefault="003C66C6" w:rsidP="008373B5">
      <w:pPr>
        <w:spacing w:line="360" w:lineRule="auto"/>
        <w:ind w:firstLine="567"/>
        <w:jc w:val="both"/>
      </w:pPr>
      <w:r w:rsidRPr="00D6036D">
        <w:t>•практический (выполнение работ по инструкционным картам, схемам)</w:t>
      </w:r>
    </w:p>
    <w:p w:rsidR="003C66C6" w:rsidRPr="000B5BCB" w:rsidRDefault="003C66C6" w:rsidP="008373B5">
      <w:pPr>
        <w:spacing w:line="360" w:lineRule="auto"/>
        <w:ind w:firstLine="567"/>
        <w:jc w:val="both"/>
        <w:rPr>
          <w:u w:val="single"/>
        </w:rPr>
      </w:pPr>
      <w:r w:rsidRPr="000B5BCB">
        <w:rPr>
          <w:i/>
          <w:iCs/>
          <w:u w:val="single"/>
        </w:rPr>
        <w:t>Методы, в основе которых лежит уровень деятельности детей:</w:t>
      </w:r>
    </w:p>
    <w:p w:rsidR="003C66C6" w:rsidRPr="00D6036D" w:rsidRDefault="003C66C6" w:rsidP="008373B5">
      <w:pPr>
        <w:spacing w:line="360" w:lineRule="auto"/>
        <w:ind w:firstLine="567"/>
        <w:jc w:val="both"/>
      </w:pPr>
      <w:r w:rsidRPr="00D6036D">
        <w:t>•объяснительно-иллюстративный – дети воспринимают и усваивают готовую информацию</w:t>
      </w:r>
    </w:p>
    <w:p w:rsidR="003C66C6" w:rsidRPr="00D6036D" w:rsidRDefault="003C66C6" w:rsidP="008373B5">
      <w:pPr>
        <w:spacing w:line="360" w:lineRule="auto"/>
        <w:ind w:firstLine="567"/>
        <w:jc w:val="both"/>
      </w:pPr>
      <w:r w:rsidRPr="00D6036D">
        <w:t>•</w:t>
      </w:r>
      <w:r w:rsidRPr="00D6036D">
        <w:rPr>
          <w:i/>
          <w:iCs/>
        </w:rPr>
        <w:t xml:space="preserve"> </w:t>
      </w:r>
      <w:r w:rsidRPr="00D6036D">
        <w:t>репродуктивный – учащиеся воспроизводят полученные знания и освоенные способы деятельности</w:t>
      </w:r>
    </w:p>
    <w:p w:rsidR="003C66C6" w:rsidRPr="00D6036D" w:rsidRDefault="003C66C6" w:rsidP="008373B5">
      <w:pPr>
        <w:spacing w:line="360" w:lineRule="auto"/>
        <w:ind w:firstLine="567"/>
        <w:jc w:val="both"/>
      </w:pPr>
      <w:r w:rsidRPr="00D6036D">
        <w:t>•</w:t>
      </w:r>
      <w:r w:rsidRPr="00D6036D">
        <w:rPr>
          <w:i/>
          <w:iCs/>
        </w:rPr>
        <w:t xml:space="preserve"> </w:t>
      </w:r>
      <w:r w:rsidRPr="00D6036D">
        <w:t>частично-поисковый – участие детей в коллективном поиске, решение поставленной задачи совместно с педагогом</w:t>
      </w:r>
    </w:p>
    <w:p w:rsidR="003C66C6" w:rsidRPr="000B5BCB" w:rsidRDefault="003C66C6" w:rsidP="008373B5">
      <w:pPr>
        <w:spacing w:line="360" w:lineRule="auto"/>
        <w:ind w:firstLine="567"/>
        <w:jc w:val="both"/>
        <w:rPr>
          <w:u w:val="single"/>
        </w:rPr>
      </w:pPr>
      <w:r w:rsidRPr="000B5BCB">
        <w:rPr>
          <w:i/>
          <w:iCs/>
          <w:u w:val="single"/>
        </w:rPr>
        <w:t>Методы, в основе которых лежит форма организации деятельности учащихся на занятиях:</w:t>
      </w:r>
    </w:p>
    <w:p w:rsidR="003C66C6" w:rsidRPr="00D6036D" w:rsidRDefault="003C66C6" w:rsidP="008373B5">
      <w:pPr>
        <w:spacing w:line="360" w:lineRule="auto"/>
        <w:ind w:firstLine="567"/>
        <w:jc w:val="both"/>
      </w:pPr>
      <w:r w:rsidRPr="00D6036D">
        <w:t>•</w:t>
      </w:r>
      <w:r w:rsidRPr="00D6036D">
        <w:rPr>
          <w:i/>
          <w:iCs/>
        </w:rPr>
        <w:t xml:space="preserve"> </w:t>
      </w:r>
      <w:r w:rsidRPr="00D6036D">
        <w:t>фронтальный – одновременная работа со всеми учащимися;</w:t>
      </w:r>
    </w:p>
    <w:p w:rsidR="003C66C6" w:rsidRPr="00D6036D" w:rsidRDefault="003C66C6" w:rsidP="008373B5">
      <w:pPr>
        <w:spacing w:line="360" w:lineRule="auto"/>
        <w:ind w:firstLine="567"/>
        <w:jc w:val="both"/>
      </w:pPr>
      <w:r w:rsidRPr="00D6036D">
        <w:t>• индивидуально-фронтальный – чередование индивидуальных и фронтальных форм работы;</w:t>
      </w:r>
    </w:p>
    <w:p w:rsidR="003C66C6" w:rsidRPr="00D6036D" w:rsidRDefault="003C66C6" w:rsidP="008373B5">
      <w:pPr>
        <w:spacing w:line="360" w:lineRule="auto"/>
        <w:ind w:firstLine="567"/>
        <w:jc w:val="both"/>
      </w:pPr>
      <w:r w:rsidRPr="00D6036D">
        <w:t>•</w:t>
      </w:r>
      <w:r w:rsidRPr="00D6036D">
        <w:rPr>
          <w:i/>
          <w:iCs/>
        </w:rPr>
        <w:t xml:space="preserve"> </w:t>
      </w:r>
      <w:r w:rsidRPr="00D6036D">
        <w:t>групповой – организация работы в группах;</w:t>
      </w:r>
    </w:p>
    <w:p w:rsidR="003C66C6" w:rsidRPr="00FF419F" w:rsidRDefault="003C66C6" w:rsidP="00FF419F">
      <w:pPr>
        <w:spacing w:line="360" w:lineRule="auto"/>
        <w:ind w:firstLine="567"/>
        <w:jc w:val="both"/>
      </w:pPr>
      <w:r w:rsidRPr="00D6036D">
        <w:t>•</w:t>
      </w:r>
      <w:r w:rsidRPr="00D6036D">
        <w:rPr>
          <w:i/>
          <w:iCs/>
        </w:rPr>
        <w:t xml:space="preserve"> </w:t>
      </w:r>
      <w:r w:rsidRPr="00D6036D">
        <w:t>индивидуальный – индивидуальное выполнение заданий, решение проблем.</w:t>
      </w:r>
    </w:p>
    <w:p w:rsidR="003C66C6" w:rsidRPr="000B5BCB" w:rsidRDefault="003C66C6" w:rsidP="000B5BCB">
      <w:pPr>
        <w:spacing w:line="360" w:lineRule="auto"/>
        <w:ind w:firstLine="567"/>
        <w:jc w:val="both"/>
      </w:pPr>
      <w:r w:rsidRPr="00CA5E0D">
        <w:rPr>
          <w:i/>
          <w:iCs/>
          <w:color w:val="000000"/>
          <w:u w:val="single"/>
        </w:rPr>
        <w:t>Условия реализации программы</w:t>
      </w:r>
      <w:r w:rsidRPr="00CA5E0D">
        <w:rPr>
          <w:i/>
          <w:iCs/>
          <w:color w:val="000000"/>
        </w:rPr>
        <w:t>:</w:t>
      </w:r>
    </w:p>
    <w:p w:rsidR="003C66C6" w:rsidRPr="00CA5E0D" w:rsidRDefault="003C66C6" w:rsidP="000B5BCB">
      <w:pPr>
        <w:pStyle w:val="Textbody"/>
        <w:spacing w:after="0"/>
        <w:jc w:val="both"/>
        <w:rPr>
          <w:rFonts w:ascii="Times New Roman" w:hAnsi="Times New Roman" w:cs="Times New Roman"/>
          <w:color w:val="000000"/>
        </w:rPr>
      </w:pPr>
      <w:r w:rsidRPr="00CA5E0D">
        <w:rPr>
          <w:rFonts w:ascii="Times New Roman" w:hAnsi="Times New Roman" w:cs="Times New Roman"/>
          <w:color w:val="000000"/>
        </w:rPr>
        <w:t>Программа будет успешно реализовываться при соблюдении следующих условий:</w:t>
      </w:r>
    </w:p>
    <w:p w:rsidR="003C66C6" w:rsidRPr="00CA5E0D" w:rsidRDefault="003C66C6" w:rsidP="000B5BCB">
      <w:pPr>
        <w:pStyle w:val="Textbody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</w:rPr>
      </w:pPr>
      <w:r w:rsidRPr="00CA5E0D">
        <w:rPr>
          <w:rFonts w:ascii="Times New Roman" w:hAnsi="Times New Roman" w:cs="Times New Roman"/>
          <w:color w:val="000000"/>
        </w:rPr>
        <w:t>наличие светлого, просторного кабинета;</w:t>
      </w:r>
    </w:p>
    <w:p w:rsidR="003C66C6" w:rsidRPr="00CA5E0D" w:rsidRDefault="003C66C6" w:rsidP="000B5BCB">
      <w:pPr>
        <w:pStyle w:val="Textbody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</w:rPr>
      </w:pPr>
      <w:r w:rsidRPr="00CA5E0D">
        <w:rPr>
          <w:rFonts w:ascii="Times New Roman" w:hAnsi="Times New Roman" w:cs="Times New Roman"/>
          <w:color w:val="000000"/>
        </w:rPr>
        <w:t>водоснабжение (раковина и слив);</w:t>
      </w:r>
    </w:p>
    <w:p w:rsidR="003C66C6" w:rsidRPr="00CA5E0D" w:rsidRDefault="003C66C6" w:rsidP="000B5BCB">
      <w:pPr>
        <w:pStyle w:val="Textbody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</w:rPr>
      </w:pPr>
      <w:r w:rsidRPr="00CA5E0D">
        <w:rPr>
          <w:rFonts w:ascii="Times New Roman" w:hAnsi="Times New Roman" w:cs="Times New Roman"/>
          <w:color w:val="000000"/>
        </w:rPr>
        <w:t>наличие материалов необходимых для работы;</w:t>
      </w:r>
    </w:p>
    <w:p w:rsidR="003C66C6" w:rsidRPr="00CA5E0D" w:rsidRDefault="003C66C6" w:rsidP="000B5BCB">
      <w:pPr>
        <w:pStyle w:val="Textbody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</w:rPr>
      </w:pPr>
      <w:r w:rsidRPr="00CA5E0D">
        <w:rPr>
          <w:rFonts w:ascii="Times New Roman" w:hAnsi="Times New Roman" w:cs="Times New Roman"/>
          <w:color w:val="000000"/>
        </w:rPr>
        <w:t>наличие компьютера;</w:t>
      </w:r>
    </w:p>
    <w:p w:rsidR="003C66C6" w:rsidRPr="00CA5E0D" w:rsidRDefault="003C66C6" w:rsidP="000B5BCB">
      <w:pPr>
        <w:pStyle w:val="Textbody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</w:rPr>
      </w:pPr>
      <w:r w:rsidRPr="00CA5E0D">
        <w:rPr>
          <w:rFonts w:ascii="Times New Roman" w:hAnsi="Times New Roman" w:cs="Times New Roman"/>
          <w:color w:val="000000"/>
        </w:rPr>
        <w:t>инструменты в достаточном количестве;</w:t>
      </w:r>
    </w:p>
    <w:p w:rsidR="003C66C6" w:rsidRPr="00CA5E0D" w:rsidRDefault="003C66C6" w:rsidP="000B5BCB">
      <w:pPr>
        <w:pStyle w:val="Textbody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</w:rPr>
      </w:pPr>
      <w:r w:rsidRPr="00CA5E0D">
        <w:rPr>
          <w:rFonts w:ascii="Times New Roman" w:hAnsi="Times New Roman" w:cs="Times New Roman"/>
          <w:color w:val="000000"/>
        </w:rPr>
        <w:t>наличие мебели необходимой для работы с детьми и хранения материалов и изделий.</w:t>
      </w:r>
    </w:p>
    <w:p w:rsidR="003C66C6" w:rsidRPr="000B5BCB" w:rsidRDefault="003C66C6" w:rsidP="000B5BCB">
      <w:pPr>
        <w:pStyle w:val="BodyText"/>
        <w:numPr>
          <w:ilvl w:val="0"/>
          <w:numId w:val="10"/>
        </w:numPr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0B5BCB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доступ в сеть интернет</w:t>
      </w:r>
    </w:p>
    <w:p w:rsidR="003C66C6" w:rsidRDefault="003C66C6" w:rsidP="00D210A1">
      <w:pPr>
        <w:pStyle w:val="Textbody"/>
        <w:spacing w:after="0"/>
        <w:ind w:firstLine="708"/>
        <w:jc w:val="both"/>
        <w:rPr>
          <w:rFonts w:ascii="Times New Roman" w:hAnsi="Times New Roman" w:cs="Times New Roman"/>
          <w:b/>
          <w:bCs/>
          <w:color w:val="000000"/>
        </w:rPr>
      </w:pPr>
      <w:r w:rsidRPr="00CA5E0D">
        <w:rPr>
          <w:rFonts w:ascii="Times New Roman" w:hAnsi="Times New Roman" w:cs="Times New Roman"/>
          <w:b/>
          <w:bCs/>
          <w:color w:val="000000"/>
        </w:rPr>
        <w:t>Ожидаемые результаты освоения программы.</w:t>
      </w:r>
    </w:p>
    <w:p w:rsidR="003C66C6" w:rsidRPr="00D210A1" w:rsidRDefault="003C66C6" w:rsidP="00D210A1">
      <w:pPr>
        <w:pStyle w:val="Textbody"/>
        <w:spacing w:after="0"/>
        <w:ind w:firstLine="708"/>
        <w:jc w:val="both"/>
        <w:rPr>
          <w:rFonts w:ascii="Times New Roman" w:hAnsi="Times New Roman" w:cs="Times New Roman"/>
          <w:b/>
          <w:bCs/>
          <w:color w:val="000000"/>
        </w:rPr>
      </w:pPr>
      <w:r w:rsidRPr="00D210A1">
        <w:rPr>
          <w:b/>
          <w:bCs/>
        </w:rPr>
        <w:t>Обучающие:</w:t>
      </w:r>
    </w:p>
    <w:p w:rsidR="003C66C6" w:rsidRPr="00816BAC" w:rsidRDefault="003C66C6" w:rsidP="00D210A1">
      <w:pPr>
        <w:numPr>
          <w:ilvl w:val="0"/>
          <w:numId w:val="7"/>
        </w:numPr>
        <w:spacing w:line="360" w:lineRule="auto"/>
        <w:jc w:val="both"/>
      </w:pPr>
      <w:r>
        <w:t>знание основ</w:t>
      </w:r>
      <w:r w:rsidRPr="00816BAC">
        <w:t xml:space="preserve"> различных техник  технического моделирования;</w:t>
      </w:r>
    </w:p>
    <w:p w:rsidR="003C66C6" w:rsidRPr="00816BAC" w:rsidRDefault="003C66C6" w:rsidP="00D210A1">
      <w:pPr>
        <w:numPr>
          <w:ilvl w:val="0"/>
          <w:numId w:val="7"/>
        </w:numPr>
        <w:spacing w:line="360" w:lineRule="auto"/>
        <w:jc w:val="both"/>
      </w:pPr>
      <w:r>
        <w:t>знание и использование</w:t>
      </w:r>
      <w:r w:rsidRPr="00816BAC">
        <w:t xml:space="preserve"> в речи правильной технической терминологии, технических понятий и сведений;</w:t>
      </w:r>
    </w:p>
    <w:p w:rsidR="003C66C6" w:rsidRPr="00816BAC" w:rsidRDefault="003C66C6" w:rsidP="00D210A1">
      <w:pPr>
        <w:numPr>
          <w:ilvl w:val="0"/>
          <w:numId w:val="7"/>
        </w:numPr>
        <w:spacing w:line="360" w:lineRule="auto"/>
        <w:jc w:val="both"/>
      </w:pPr>
      <w:r>
        <w:t>развитие</w:t>
      </w:r>
      <w:r w:rsidRPr="00816BAC">
        <w:t xml:space="preserve"> лог</w:t>
      </w:r>
      <w:r>
        <w:t>ического</w:t>
      </w:r>
      <w:r w:rsidRPr="00816BAC">
        <w:t xml:space="preserve"> и техниче</w:t>
      </w:r>
      <w:r>
        <w:t>ского</w:t>
      </w:r>
      <w:r w:rsidRPr="00816BAC">
        <w:t xml:space="preserve"> мышление</w:t>
      </w:r>
      <w:r>
        <w:t xml:space="preserve"> обучающихся</w:t>
      </w:r>
      <w:r w:rsidRPr="00816BAC">
        <w:t>;</w:t>
      </w:r>
    </w:p>
    <w:p w:rsidR="003C66C6" w:rsidRDefault="003C66C6" w:rsidP="00D210A1">
      <w:pPr>
        <w:numPr>
          <w:ilvl w:val="0"/>
          <w:numId w:val="7"/>
        </w:numPr>
        <w:spacing w:line="360" w:lineRule="auto"/>
        <w:jc w:val="both"/>
      </w:pPr>
      <w:r>
        <w:t xml:space="preserve">формирование </w:t>
      </w:r>
      <w:r w:rsidRPr="00816BAC">
        <w:t>интерес</w:t>
      </w:r>
      <w:r>
        <w:t>а</w:t>
      </w:r>
      <w:r w:rsidRPr="00816BAC">
        <w:t xml:space="preserve"> к техническим видам творчества</w:t>
      </w:r>
      <w:r>
        <w:t>;</w:t>
      </w:r>
    </w:p>
    <w:p w:rsidR="003C66C6" w:rsidRPr="00D210A1" w:rsidRDefault="003C66C6" w:rsidP="00D210A1">
      <w:pPr>
        <w:pStyle w:val="BodyText"/>
        <w:numPr>
          <w:ilvl w:val="0"/>
          <w:numId w:val="7"/>
        </w:numPr>
        <w:tabs>
          <w:tab w:val="left" w:pos="720"/>
        </w:tabs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>формирование умения самостоятельно решать вопросы  моделирования и конструирования.</w:t>
      </w:r>
    </w:p>
    <w:p w:rsidR="003C66C6" w:rsidRPr="00D210A1" w:rsidRDefault="003C66C6" w:rsidP="00D210A1">
      <w:pPr>
        <w:spacing w:line="360" w:lineRule="auto"/>
        <w:ind w:firstLine="708"/>
        <w:jc w:val="both"/>
        <w:rPr>
          <w:b/>
          <w:bCs/>
        </w:rPr>
      </w:pPr>
      <w:r w:rsidRPr="00D210A1">
        <w:rPr>
          <w:b/>
          <w:bCs/>
        </w:rPr>
        <w:t>Развивающие:</w:t>
      </w:r>
    </w:p>
    <w:p w:rsidR="003C66C6" w:rsidRPr="00816BAC" w:rsidRDefault="003C66C6" w:rsidP="00FF419F">
      <w:pPr>
        <w:pStyle w:val="ListParagraph"/>
        <w:numPr>
          <w:ilvl w:val="0"/>
          <w:numId w:val="16"/>
        </w:numPr>
        <w:spacing w:line="360" w:lineRule="auto"/>
        <w:ind w:left="1304"/>
        <w:jc w:val="both"/>
      </w:pPr>
      <w:r>
        <w:t>формирование потребности</w:t>
      </w:r>
      <w:r w:rsidRPr="00816BAC">
        <w:t xml:space="preserve"> в самоорганизации: аккуратность, трудолюбие, основы самоконтроля, самостоятельность, умение доводить начатое дело до конца</w:t>
      </w:r>
      <w:r>
        <w:t>;</w:t>
      </w:r>
    </w:p>
    <w:p w:rsidR="003C66C6" w:rsidRDefault="003C66C6" w:rsidP="000B5BCB">
      <w:pPr>
        <w:pStyle w:val="ListParagraph"/>
        <w:numPr>
          <w:ilvl w:val="0"/>
          <w:numId w:val="6"/>
        </w:numPr>
        <w:spacing w:line="360" w:lineRule="auto"/>
        <w:jc w:val="both"/>
      </w:pPr>
      <w:r>
        <w:t>развитие любознательности</w:t>
      </w:r>
      <w:r w:rsidRPr="00816BAC">
        <w:t xml:space="preserve"> и интерес</w:t>
      </w:r>
      <w:r>
        <w:t>а</w:t>
      </w:r>
      <w:r w:rsidRPr="00816BAC">
        <w:t xml:space="preserve"> к устройству простейших техниче</w:t>
      </w:r>
      <w:r>
        <w:t>ских объектов, стремления</w:t>
      </w:r>
      <w:r w:rsidRPr="00816BAC">
        <w:t xml:space="preserve"> разобр</w:t>
      </w:r>
      <w:r>
        <w:t>аться в их конструкции и желания</w:t>
      </w:r>
      <w:r w:rsidRPr="00816BAC">
        <w:t xml:space="preserve"> выполнять модели</w:t>
      </w:r>
      <w:r w:rsidRPr="006A2A6E">
        <w:t xml:space="preserve"> </w:t>
      </w:r>
      <w:r>
        <w:t>этих объектов;</w:t>
      </w:r>
    </w:p>
    <w:p w:rsidR="003C66C6" w:rsidRPr="00A671DC" w:rsidRDefault="003C66C6" w:rsidP="00D210A1">
      <w:pPr>
        <w:spacing w:line="360" w:lineRule="auto"/>
        <w:ind w:firstLine="708"/>
        <w:jc w:val="both"/>
        <w:rPr>
          <w:b/>
          <w:bCs/>
        </w:rPr>
      </w:pPr>
      <w:r>
        <w:rPr>
          <w:b/>
          <w:bCs/>
        </w:rPr>
        <w:t>Воспитательные:</w:t>
      </w:r>
    </w:p>
    <w:p w:rsidR="003C66C6" w:rsidRPr="00816BAC" w:rsidRDefault="003C66C6" w:rsidP="00D210A1">
      <w:pPr>
        <w:numPr>
          <w:ilvl w:val="0"/>
          <w:numId w:val="5"/>
        </w:numPr>
        <w:spacing w:line="360" w:lineRule="auto"/>
        <w:jc w:val="both"/>
      </w:pPr>
      <w:r>
        <w:t xml:space="preserve">знание правил </w:t>
      </w:r>
      <w:r w:rsidRPr="00816BAC">
        <w:t>безопасной работы с инструментом и приспособлениями при обработке различных материалов;</w:t>
      </w:r>
    </w:p>
    <w:p w:rsidR="003C66C6" w:rsidRPr="00816BAC" w:rsidRDefault="003C66C6" w:rsidP="00D210A1">
      <w:pPr>
        <w:numPr>
          <w:ilvl w:val="0"/>
          <w:numId w:val="5"/>
        </w:numPr>
        <w:spacing w:line="360" w:lineRule="auto"/>
        <w:jc w:val="both"/>
      </w:pPr>
      <w:r>
        <w:t>воспитание</w:t>
      </w:r>
      <w:r w:rsidRPr="00816BAC">
        <w:t xml:space="preserve"> гражданские качества личности, патриотизм;</w:t>
      </w:r>
    </w:p>
    <w:p w:rsidR="003C66C6" w:rsidRPr="00816BAC" w:rsidRDefault="003C66C6" w:rsidP="00D210A1">
      <w:pPr>
        <w:numPr>
          <w:ilvl w:val="0"/>
          <w:numId w:val="5"/>
        </w:numPr>
        <w:spacing w:line="360" w:lineRule="auto"/>
        <w:jc w:val="both"/>
      </w:pPr>
      <w:r>
        <w:t>воспитание</w:t>
      </w:r>
      <w:r w:rsidRPr="00816BAC">
        <w:t xml:space="preserve"> доброжелательное отношение к окружающим;</w:t>
      </w:r>
    </w:p>
    <w:p w:rsidR="003C66C6" w:rsidRPr="00D210A1" w:rsidRDefault="003C66C6" w:rsidP="00D210A1">
      <w:pPr>
        <w:numPr>
          <w:ilvl w:val="0"/>
          <w:numId w:val="5"/>
        </w:numPr>
        <w:spacing w:line="360" w:lineRule="auto"/>
        <w:jc w:val="both"/>
      </w:pPr>
      <w:r>
        <w:t>приобретение коммуникативных умений и умение работать в команде.</w:t>
      </w:r>
    </w:p>
    <w:p w:rsidR="003C66C6" w:rsidRPr="00CA5E0D" w:rsidRDefault="003C66C6" w:rsidP="000B5BCB">
      <w:pPr>
        <w:pStyle w:val="Textbody"/>
        <w:spacing w:after="0"/>
        <w:ind w:firstLine="708"/>
        <w:jc w:val="both"/>
        <w:rPr>
          <w:rFonts w:ascii="Times New Roman" w:hAnsi="Times New Roman" w:cs="Times New Roman"/>
          <w:b/>
          <w:bCs/>
          <w:color w:val="000000"/>
        </w:rPr>
      </w:pPr>
      <w:r w:rsidRPr="00CA5E0D">
        <w:rPr>
          <w:rFonts w:ascii="Times New Roman" w:hAnsi="Times New Roman" w:cs="Times New Roman"/>
          <w:b/>
          <w:bCs/>
          <w:color w:val="000000"/>
        </w:rPr>
        <w:t>Формы подведения итогов реализации программы:</w:t>
      </w:r>
    </w:p>
    <w:p w:rsidR="003C66C6" w:rsidRPr="00CA5E0D" w:rsidRDefault="003C66C6" w:rsidP="000B5BCB">
      <w:pPr>
        <w:pStyle w:val="Textbody"/>
        <w:spacing w:after="0"/>
        <w:ind w:firstLine="708"/>
        <w:jc w:val="both"/>
        <w:rPr>
          <w:rFonts w:ascii="Times New Roman" w:hAnsi="Times New Roman" w:cs="Times New Roman"/>
          <w:color w:val="000000"/>
        </w:rPr>
      </w:pPr>
      <w:r w:rsidRPr="00CA5E0D">
        <w:rPr>
          <w:rFonts w:ascii="Times New Roman" w:hAnsi="Times New Roman" w:cs="Times New Roman"/>
          <w:color w:val="000000"/>
        </w:rPr>
        <w:t>Оценка качества реализации образовательной программы включает в себя текущий контроль успеваемости, промежуточную и итоговую аттестацию обучающихся. Текущий контроль успеваемости проводится в счет аудиторного времени предусмотренного на учебный предмет. В конце года плановая диагностика уровня усвоения поставленных задач. Для проведения аттестации/диагностики в дистанционном режиме допускается использование специальных серверов, приложений в сети интернет.</w:t>
      </w:r>
    </w:p>
    <w:p w:rsidR="003C66C6" w:rsidRDefault="003C66C6" w:rsidP="000B5BCB">
      <w:pPr>
        <w:spacing w:line="360" w:lineRule="auto"/>
        <w:jc w:val="both"/>
      </w:pPr>
    </w:p>
    <w:p w:rsidR="003C66C6" w:rsidRDefault="003C66C6" w:rsidP="000B5BCB">
      <w:pPr>
        <w:spacing w:line="360" w:lineRule="auto"/>
        <w:jc w:val="both"/>
      </w:pPr>
    </w:p>
    <w:p w:rsidR="003C66C6" w:rsidRDefault="003C66C6" w:rsidP="000B5BCB">
      <w:pPr>
        <w:spacing w:line="360" w:lineRule="auto"/>
        <w:jc w:val="both"/>
      </w:pPr>
    </w:p>
    <w:p w:rsidR="003C66C6" w:rsidRDefault="003C66C6" w:rsidP="000B5BCB">
      <w:pPr>
        <w:spacing w:line="360" w:lineRule="auto"/>
        <w:jc w:val="both"/>
      </w:pPr>
    </w:p>
    <w:p w:rsidR="003C66C6" w:rsidRDefault="003C66C6" w:rsidP="000B5BCB">
      <w:pPr>
        <w:spacing w:line="360" w:lineRule="auto"/>
        <w:jc w:val="both"/>
      </w:pPr>
    </w:p>
    <w:p w:rsidR="003C66C6" w:rsidRDefault="003C66C6" w:rsidP="000B5BCB">
      <w:pPr>
        <w:spacing w:line="360" w:lineRule="auto"/>
        <w:jc w:val="both"/>
      </w:pPr>
    </w:p>
    <w:p w:rsidR="003C66C6" w:rsidRDefault="003C66C6" w:rsidP="000B5BCB">
      <w:pPr>
        <w:spacing w:line="360" w:lineRule="auto"/>
        <w:jc w:val="both"/>
      </w:pPr>
    </w:p>
    <w:p w:rsidR="003C66C6" w:rsidRDefault="003C66C6" w:rsidP="000B5BCB">
      <w:pPr>
        <w:spacing w:line="360" w:lineRule="auto"/>
        <w:jc w:val="both"/>
      </w:pPr>
    </w:p>
    <w:p w:rsidR="003C66C6" w:rsidRDefault="003C66C6" w:rsidP="000B5BCB">
      <w:pPr>
        <w:spacing w:line="360" w:lineRule="auto"/>
        <w:jc w:val="both"/>
      </w:pPr>
    </w:p>
    <w:p w:rsidR="003C66C6" w:rsidRDefault="003C66C6" w:rsidP="000B5BCB">
      <w:pPr>
        <w:spacing w:line="360" w:lineRule="auto"/>
        <w:jc w:val="both"/>
      </w:pPr>
    </w:p>
    <w:p w:rsidR="003C66C6" w:rsidRDefault="003C66C6" w:rsidP="000B5BCB">
      <w:pPr>
        <w:spacing w:line="360" w:lineRule="auto"/>
        <w:jc w:val="both"/>
      </w:pPr>
    </w:p>
    <w:p w:rsidR="003C66C6" w:rsidRDefault="003C66C6" w:rsidP="000B5BCB">
      <w:pPr>
        <w:spacing w:line="360" w:lineRule="auto"/>
        <w:jc w:val="both"/>
      </w:pPr>
    </w:p>
    <w:p w:rsidR="003C66C6" w:rsidRDefault="003C66C6" w:rsidP="000B5BCB">
      <w:pPr>
        <w:spacing w:line="360" w:lineRule="auto"/>
        <w:jc w:val="both"/>
      </w:pPr>
    </w:p>
    <w:p w:rsidR="003C66C6" w:rsidRDefault="003C66C6" w:rsidP="003A15B0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C66C6" w:rsidRPr="00CA5E0D" w:rsidRDefault="003C66C6" w:rsidP="003A15B0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УЧЕБНЫЙ </w:t>
      </w:r>
      <w:r w:rsidRPr="00CA5E0D">
        <w:rPr>
          <w:rFonts w:ascii="Times New Roman" w:hAnsi="Times New Roman" w:cs="Times New Roman"/>
          <w:b/>
          <w:bCs/>
          <w:sz w:val="24"/>
          <w:szCs w:val="24"/>
        </w:rPr>
        <w:t xml:space="preserve"> ПЛАН</w:t>
      </w:r>
    </w:p>
    <w:p w:rsidR="003C66C6" w:rsidRPr="00CA5E0D" w:rsidRDefault="003C66C6" w:rsidP="003A15B0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5E0D">
        <w:rPr>
          <w:rFonts w:ascii="Times New Roman" w:hAnsi="Times New Roman" w:cs="Times New Roman"/>
          <w:b/>
          <w:bCs/>
          <w:sz w:val="24"/>
          <w:szCs w:val="24"/>
        </w:rPr>
        <w:t>1-го года обучения</w:t>
      </w:r>
    </w:p>
    <w:tbl>
      <w:tblPr>
        <w:tblW w:w="9847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74"/>
        <w:gridCol w:w="1274"/>
        <w:gridCol w:w="994"/>
        <w:gridCol w:w="994"/>
        <w:gridCol w:w="1091"/>
        <w:gridCol w:w="992"/>
        <w:gridCol w:w="43"/>
        <w:gridCol w:w="1984"/>
        <w:gridCol w:w="1801"/>
      </w:tblGrid>
      <w:tr w:rsidR="003C66C6" w:rsidRPr="00CA5E0D">
        <w:trPr>
          <w:trHeight w:val="1003"/>
        </w:trPr>
        <w:tc>
          <w:tcPr>
            <w:tcW w:w="674" w:type="dxa"/>
            <w:vMerge w:val="restart"/>
            <w:vAlign w:val="center"/>
          </w:tcPr>
          <w:p w:rsidR="003C66C6" w:rsidRPr="00CA5E0D" w:rsidRDefault="003C66C6" w:rsidP="00BE14A2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CA5E0D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268" w:type="dxa"/>
            <w:gridSpan w:val="2"/>
            <w:vMerge w:val="restart"/>
            <w:vAlign w:val="center"/>
          </w:tcPr>
          <w:p w:rsidR="003C66C6" w:rsidRPr="00CA5E0D" w:rsidRDefault="003C66C6" w:rsidP="00BE14A2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CA5E0D">
              <w:rPr>
                <w:rFonts w:ascii="Times New Roman" w:hAnsi="Times New Roman" w:cs="Times New Roman"/>
              </w:rPr>
              <w:t>Название раздела, темы</w:t>
            </w:r>
          </w:p>
        </w:tc>
        <w:tc>
          <w:tcPr>
            <w:tcW w:w="3120" w:type="dxa"/>
            <w:gridSpan w:val="4"/>
            <w:vAlign w:val="center"/>
          </w:tcPr>
          <w:p w:rsidR="003C66C6" w:rsidRPr="00CA5E0D" w:rsidRDefault="003C66C6" w:rsidP="00FF419F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CA5E0D">
              <w:rPr>
                <w:rFonts w:ascii="Times New Roman" w:hAnsi="Times New Roman" w:cs="Times New Roman"/>
              </w:rPr>
              <w:t>Количество часов</w:t>
            </w:r>
          </w:p>
        </w:tc>
        <w:tc>
          <w:tcPr>
            <w:tcW w:w="1984" w:type="dxa"/>
            <w:vAlign w:val="center"/>
          </w:tcPr>
          <w:p w:rsidR="003C66C6" w:rsidRPr="00CA5E0D" w:rsidRDefault="003C66C6" w:rsidP="00BE14A2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CA5E0D">
              <w:rPr>
                <w:rFonts w:ascii="Times New Roman" w:hAnsi="Times New Roman" w:cs="Times New Roman"/>
              </w:rPr>
              <w:t>Формы организации занятий</w:t>
            </w:r>
          </w:p>
        </w:tc>
        <w:tc>
          <w:tcPr>
            <w:tcW w:w="1801" w:type="dxa"/>
            <w:vAlign w:val="center"/>
          </w:tcPr>
          <w:p w:rsidR="003C66C6" w:rsidRPr="00CA5E0D" w:rsidRDefault="003C66C6" w:rsidP="00BE14A2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A5E0D">
              <w:rPr>
                <w:rFonts w:ascii="Times New Roman" w:hAnsi="Times New Roman" w:cs="Times New Roman"/>
                <w:b/>
                <w:bCs/>
              </w:rPr>
              <w:t>Формы аттестации, диагностики, контроля</w:t>
            </w:r>
          </w:p>
        </w:tc>
      </w:tr>
      <w:tr w:rsidR="003C66C6" w:rsidRPr="00CA5E0D">
        <w:trPr>
          <w:gridAfter w:val="1"/>
          <w:wAfter w:w="1801" w:type="dxa"/>
        </w:trPr>
        <w:tc>
          <w:tcPr>
            <w:tcW w:w="674" w:type="dxa"/>
            <w:vMerge/>
            <w:vAlign w:val="center"/>
          </w:tcPr>
          <w:p w:rsidR="003C66C6" w:rsidRPr="00CA5E0D" w:rsidRDefault="003C66C6" w:rsidP="00BE14A2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gridSpan w:val="2"/>
            <w:vMerge/>
            <w:vAlign w:val="center"/>
          </w:tcPr>
          <w:p w:rsidR="003C66C6" w:rsidRPr="00CA5E0D" w:rsidRDefault="003C66C6" w:rsidP="00BE14A2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vAlign w:val="center"/>
          </w:tcPr>
          <w:p w:rsidR="003C66C6" w:rsidRPr="00CA5E0D" w:rsidRDefault="003C66C6" w:rsidP="00BE14A2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A5E0D">
              <w:rPr>
                <w:rFonts w:ascii="Times New Roman" w:hAnsi="Times New Roman" w:cs="Times New Roman"/>
                <w:b/>
                <w:bCs/>
              </w:rPr>
              <w:t>всего</w:t>
            </w:r>
          </w:p>
        </w:tc>
        <w:tc>
          <w:tcPr>
            <w:tcW w:w="1091" w:type="dxa"/>
            <w:vAlign w:val="center"/>
          </w:tcPr>
          <w:p w:rsidR="003C66C6" w:rsidRPr="00CA5E0D" w:rsidRDefault="003C66C6" w:rsidP="00BE14A2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A5E0D">
              <w:rPr>
                <w:rFonts w:ascii="Times New Roman" w:hAnsi="Times New Roman" w:cs="Times New Roman"/>
                <w:b/>
                <w:bCs/>
              </w:rPr>
              <w:t>теория</w:t>
            </w:r>
          </w:p>
        </w:tc>
        <w:tc>
          <w:tcPr>
            <w:tcW w:w="1035" w:type="dxa"/>
            <w:gridSpan w:val="2"/>
            <w:tcBorders>
              <w:right w:val="single" w:sz="4" w:space="0" w:color="auto"/>
            </w:tcBorders>
            <w:vAlign w:val="center"/>
          </w:tcPr>
          <w:p w:rsidR="003C66C6" w:rsidRPr="00CA5E0D" w:rsidRDefault="003C66C6" w:rsidP="00BE14A2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A5E0D">
              <w:rPr>
                <w:rFonts w:ascii="Times New Roman" w:hAnsi="Times New Roman" w:cs="Times New Roman"/>
                <w:b/>
                <w:bCs/>
              </w:rPr>
              <w:t>практика</w:t>
            </w:r>
          </w:p>
        </w:tc>
        <w:tc>
          <w:tcPr>
            <w:tcW w:w="1984" w:type="dxa"/>
            <w:vAlign w:val="center"/>
          </w:tcPr>
          <w:p w:rsidR="003C66C6" w:rsidRPr="00CA5E0D" w:rsidRDefault="003C66C6" w:rsidP="00BE14A2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66C6" w:rsidRPr="00CA5E0D">
        <w:tc>
          <w:tcPr>
            <w:tcW w:w="674" w:type="dxa"/>
          </w:tcPr>
          <w:p w:rsidR="003C66C6" w:rsidRPr="00CA5E0D" w:rsidRDefault="003C66C6" w:rsidP="00BE14A2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CA5E0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4" w:type="dxa"/>
          </w:tcPr>
          <w:p w:rsidR="003C66C6" w:rsidRPr="00CA5E0D" w:rsidRDefault="003C66C6" w:rsidP="00BE14A2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9" w:type="dxa"/>
            <w:gridSpan w:val="7"/>
          </w:tcPr>
          <w:p w:rsidR="003C66C6" w:rsidRPr="00CA5E0D" w:rsidRDefault="003C66C6" w:rsidP="003A15B0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C66C6" w:rsidRPr="00CA5E0D">
        <w:tc>
          <w:tcPr>
            <w:tcW w:w="674" w:type="dxa"/>
          </w:tcPr>
          <w:p w:rsidR="003C66C6" w:rsidRPr="00CA5E0D" w:rsidRDefault="003C66C6" w:rsidP="00BE14A2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CA5E0D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2268" w:type="dxa"/>
            <w:gridSpan w:val="2"/>
          </w:tcPr>
          <w:p w:rsidR="003C66C6" w:rsidRDefault="003C66C6" w:rsidP="003A15B0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Вводное занятие.</w:t>
            </w:r>
          </w:p>
          <w:p w:rsidR="003C66C6" w:rsidRPr="003A15B0" w:rsidRDefault="003C66C6" w:rsidP="003A15B0">
            <w:r w:rsidRPr="003A15B0">
              <w:t>Понятие о материалах и инструментах</w:t>
            </w:r>
          </w:p>
          <w:p w:rsidR="003C66C6" w:rsidRPr="00CA5E0D" w:rsidRDefault="003C66C6" w:rsidP="003A15B0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  <w:p w:rsidR="003C66C6" w:rsidRPr="00CA5E0D" w:rsidRDefault="003C66C6" w:rsidP="00BE14A2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</w:tcPr>
          <w:p w:rsidR="003C66C6" w:rsidRPr="00CA5E0D" w:rsidRDefault="003C66C6" w:rsidP="00BE14A2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CA5E0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91" w:type="dxa"/>
          </w:tcPr>
          <w:p w:rsidR="003C66C6" w:rsidRPr="00CA5E0D" w:rsidRDefault="003C66C6" w:rsidP="00BE14A2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CA5E0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5" w:type="dxa"/>
            <w:gridSpan w:val="2"/>
          </w:tcPr>
          <w:p w:rsidR="003C66C6" w:rsidRPr="00CA5E0D" w:rsidRDefault="003C66C6" w:rsidP="00BE14A2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 w:rsidRPr="00CA5E0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4" w:type="dxa"/>
          </w:tcPr>
          <w:p w:rsidR="003C66C6" w:rsidRPr="00BE14A2" w:rsidRDefault="003C66C6" w:rsidP="00BE14A2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>Б</w:t>
            </w:r>
            <w:r w:rsidRPr="00CA5E0D">
              <w:rPr>
                <w:rFonts w:ascii="Times New Roman" w:hAnsi="Times New Roman" w:cs="Times New Roman"/>
                <w:lang w:eastAsia="en-US"/>
              </w:rPr>
              <w:t>еседа</w:t>
            </w:r>
            <w:r>
              <w:rPr>
                <w:rFonts w:ascii="Times New Roman" w:hAnsi="Times New Roman" w:cs="Times New Roman"/>
                <w:lang w:eastAsia="en-US"/>
              </w:rPr>
              <w:t>,</w:t>
            </w:r>
            <w:r>
              <w:t xml:space="preserve"> </w:t>
            </w:r>
            <w:r w:rsidRPr="003A15B0">
              <w:rPr>
                <w:rFonts w:ascii="Times New Roman" w:hAnsi="Times New Roman" w:cs="Times New Roman"/>
              </w:rPr>
              <w:t>Техника безопасности</w:t>
            </w:r>
            <w:r>
              <w:rPr>
                <w:rFonts w:ascii="Times New Roman" w:hAnsi="Times New Roman" w:cs="Times New Roman"/>
              </w:rPr>
              <w:t>, практическая работа</w:t>
            </w:r>
          </w:p>
        </w:tc>
        <w:tc>
          <w:tcPr>
            <w:tcW w:w="1801" w:type="dxa"/>
          </w:tcPr>
          <w:p w:rsidR="003C66C6" w:rsidRPr="00CA5E0D" w:rsidRDefault="003C66C6" w:rsidP="00BE14A2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Опрос, наблюдение</w:t>
            </w:r>
          </w:p>
        </w:tc>
      </w:tr>
      <w:tr w:rsidR="003C66C6" w:rsidRPr="00CA5E0D">
        <w:tc>
          <w:tcPr>
            <w:tcW w:w="674" w:type="dxa"/>
          </w:tcPr>
          <w:p w:rsidR="003C66C6" w:rsidRPr="00CA5E0D" w:rsidRDefault="003C66C6" w:rsidP="00BE14A2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4" w:type="dxa"/>
          </w:tcPr>
          <w:p w:rsidR="003C66C6" w:rsidRPr="00CA5E0D" w:rsidRDefault="003C66C6" w:rsidP="00BE14A2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9" w:type="dxa"/>
            <w:gridSpan w:val="7"/>
          </w:tcPr>
          <w:p w:rsidR="003C66C6" w:rsidRPr="00CA5E0D" w:rsidRDefault="003C66C6" w:rsidP="003A15B0">
            <w:pPr>
              <w:jc w:val="center"/>
            </w:pPr>
            <w:r w:rsidRPr="003A15B0">
              <w:t>Ра</w:t>
            </w:r>
            <w:r>
              <w:t>здел    «Автомобильный транспорт. Легковые автомобили</w:t>
            </w:r>
            <w:r w:rsidRPr="003A15B0">
              <w:t>»</w:t>
            </w:r>
          </w:p>
        </w:tc>
      </w:tr>
      <w:tr w:rsidR="003C66C6" w:rsidRPr="00CA5E0D">
        <w:tc>
          <w:tcPr>
            <w:tcW w:w="674" w:type="dxa"/>
          </w:tcPr>
          <w:p w:rsidR="003C66C6" w:rsidRPr="00CA5E0D" w:rsidRDefault="003C66C6" w:rsidP="00BE14A2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CA5E0D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2268" w:type="dxa"/>
            <w:gridSpan w:val="2"/>
          </w:tcPr>
          <w:p w:rsidR="003C66C6" w:rsidRPr="00CA5E0D" w:rsidRDefault="003C66C6" w:rsidP="00C3357D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Тема: «Автомобили отечественного производства»</w:t>
            </w:r>
          </w:p>
        </w:tc>
        <w:tc>
          <w:tcPr>
            <w:tcW w:w="994" w:type="dxa"/>
          </w:tcPr>
          <w:p w:rsidR="003C66C6" w:rsidRPr="00CA5E0D" w:rsidRDefault="003C66C6" w:rsidP="00BE14A2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91" w:type="dxa"/>
          </w:tcPr>
          <w:p w:rsidR="003C66C6" w:rsidRPr="00CA5E0D" w:rsidRDefault="003C66C6" w:rsidP="00BE14A2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3C66C6" w:rsidRPr="00CA5E0D" w:rsidRDefault="003C66C6" w:rsidP="00BE14A2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027" w:type="dxa"/>
            <w:gridSpan w:val="2"/>
          </w:tcPr>
          <w:p w:rsidR="003C66C6" w:rsidRPr="00CA5E0D" w:rsidRDefault="003C66C6" w:rsidP="00BE14A2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>Б</w:t>
            </w:r>
            <w:r w:rsidRPr="00CA5E0D">
              <w:rPr>
                <w:rFonts w:ascii="Times New Roman" w:hAnsi="Times New Roman" w:cs="Times New Roman"/>
                <w:lang w:eastAsia="en-US"/>
              </w:rPr>
              <w:t>еседа</w:t>
            </w:r>
            <w:r>
              <w:rPr>
                <w:rFonts w:ascii="Times New Roman" w:hAnsi="Times New Roman" w:cs="Times New Roman"/>
                <w:lang w:eastAsia="en-US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Практическая деятельность</w:t>
            </w:r>
          </w:p>
        </w:tc>
        <w:tc>
          <w:tcPr>
            <w:tcW w:w="1801" w:type="dxa"/>
          </w:tcPr>
          <w:p w:rsidR="003C66C6" w:rsidRPr="00CA5E0D" w:rsidRDefault="003C66C6" w:rsidP="003A15B0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Опрос, </w:t>
            </w:r>
            <w:r>
              <w:rPr>
                <w:rFonts w:ascii="Times New Roman" w:hAnsi="Times New Roman" w:cs="Times New Roman"/>
              </w:rPr>
              <w:t xml:space="preserve">наблюдение. </w:t>
            </w:r>
            <w:r w:rsidRPr="00F836F6">
              <w:rPr>
                <w:rFonts w:ascii="Times New Roman" w:hAnsi="Times New Roman" w:cs="Times New Roman"/>
                <w:sz w:val="22"/>
                <w:szCs w:val="22"/>
              </w:rPr>
              <w:t>Коллективный анализ работ, групповая  выставка</w:t>
            </w:r>
          </w:p>
        </w:tc>
      </w:tr>
      <w:tr w:rsidR="003C66C6" w:rsidRPr="00CA5E0D">
        <w:tc>
          <w:tcPr>
            <w:tcW w:w="674" w:type="dxa"/>
          </w:tcPr>
          <w:p w:rsidR="003C66C6" w:rsidRDefault="003C66C6" w:rsidP="00BE14A2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2268" w:type="dxa"/>
            <w:gridSpan w:val="2"/>
          </w:tcPr>
          <w:p w:rsidR="003C66C6" w:rsidRDefault="003C66C6" w:rsidP="00BE14A2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Тема: «Малые внедорожники и внедорожники средней вместимости»</w:t>
            </w:r>
          </w:p>
        </w:tc>
        <w:tc>
          <w:tcPr>
            <w:tcW w:w="994" w:type="dxa"/>
          </w:tcPr>
          <w:p w:rsidR="003C66C6" w:rsidRPr="00CA5E0D" w:rsidRDefault="003C66C6" w:rsidP="00BE14A2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91" w:type="dxa"/>
          </w:tcPr>
          <w:p w:rsidR="003C66C6" w:rsidRPr="00CA5E0D" w:rsidRDefault="003C66C6" w:rsidP="00BE14A2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3C66C6" w:rsidRPr="00CA5E0D" w:rsidRDefault="003C66C6" w:rsidP="00BE14A2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027" w:type="dxa"/>
            <w:gridSpan w:val="2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>Б</w:t>
            </w:r>
            <w:r w:rsidRPr="00CA5E0D">
              <w:rPr>
                <w:rFonts w:ascii="Times New Roman" w:hAnsi="Times New Roman" w:cs="Times New Roman"/>
                <w:lang w:eastAsia="en-US"/>
              </w:rPr>
              <w:t>еседа</w:t>
            </w:r>
            <w:r>
              <w:rPr>
                <w:rFonts w:ascii="Times New Roman" w:hAnsi="Times New Roman" w:cs="Times New Roman"/>
                <w:lang w:eastAsia="en-US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Практическая деятельность</w:t>
            </w:r>
          </w:p>
        </w:tc>
        <w:tc>
          <w:tcPr>
            <w:tcW w:w="1801" w:type="dxa"/>
          </w:tcPr>
          <w:p w:rsidR="003C66C6" w:rsidRDefault="003C66C6">
            <w:r w:rsidRPr="00E37768">
              <w:rPr>
                <w:lang w:eastAsia="en-US"/>
              </w:rPr>
              <w:t xml:space="preserve">Опрос, </w:t>
            </w:r>
            <w:r w:rsidRPr="00E37768">
              <w:t xml:space="preserve">наблюдение. </w:t>
            </w:r>
            <w:r w:rsidRPr="00E37768">
              <w:rPr>
                <w:sz w:val="22"/>
                <w:szCs w:val="22"/>
              </w:rPr>
              <w:t>Коллективный анализ работ, групповая  выставка</w:t>
            </w:r>
          </w:p>
        </w:tc>
      </w:tr>
      <w:tr w:rsidR="003C66C6" w:rsidRPr="00CA5E0D">
        <w:tc>
          <w:tcPr>
            <w:tcW w:w="674" w:type="dxa"/>
          </w:tcPr>
          <w:p w:rsidR="003C66C6" w:rsidRDefault="003C66C6" w:rsidP="00BE14A2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2268" w:type="dxa"/>
            <w:gridSpan w:val="2"/>
          </w:tcPr>
          <w:p w:rsidR="003C66C6" w:rsidRDefault="003C66C6" w:rsidP="00BE14A2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Тема: «Лимузины»</w:t>
            </w:r>
          </w:p>
        </w:tc>
        <w:tc>
          <w:tcPr>
            <w:tcW w:w="994" w:type="dxa"/>
          </w:tcPr>
          <w:p w:rsidR="003C66C6" w:rsidRPr="00CA5E0D" w:rsidRDefault="003C66C6" w:rsidP="00BE14A2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91" w:type="dxa"/>
          </w:tcPr>
          <w:p w:rsidR="003C66C6" w:rsidRPr="00CA5E0D" w:rsidRDefault="003C66C6" w:rsidP="00BE14A2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3C66C6" w:rsidRPr="00CA5E0D" w:rsidRDefault="003C66C6" w:rsidP="00BE14A2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27" w:type="dxa"/>
            <w:gridSpan w:val="2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>Б</w:t>
            </w:r>
            <w:r w:rsidRPr="00CA5E0D">
              <w:rPr>
                <w:rFonts w:ascii="Times New Roman" w:hAnsi="Times New Roman" w:cs="Times New Roman"/>
                <w:lang w:eastAsia="en-US"/>
              </w:rPr>
              <w:t>еседа</w:t>
            </w:r>
            <w:r>
              <w:rPr>
                <w:rFonts w:ascii="Times New Roman" w:hAnsi="Times New Roman" w:cs="Times New Roman"/>
                <w:lang w:eastAsia="en-US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Практическая деятельность</w:t>
            </w:r>
          </w:p>
        </w:tc>
        <w:tc>
          <w:tcPr>
            <w:tcW w:w="1801" w:type="dxa"/>
          </w:tcPr>
          <w:p w:rsidR="003C66C6" w:rsidRDefault="003C66C6">
            <w:r w:rsidRPr="00E37768">
              <w:rPr>
                <w:lang w:eastAsia="en-US"/>
              </w:rPr>
              <w:t xml:space="preserve">Опрос, </w:t>
            </w:r>
            <w:r w:rsidRPr="00E37768">
              <w:t xml:space="preserve">наблюдение. </w:t>
            </w:r>
            <w:r w:rsidRPr="00E37768">
              <w:rPr>
                <w:sz w:val="22"/>
                <w:szCs w:val="22"/>
              </w:rPr>
              <w:t>Коллективный анализ работ, групповая  выставка</w:t>
            </w:r>
          </w:p>
        </w:tc>
      </w:tr>
      <w:tr w:rsidR="003C66C6" w:rsidRPr="00CA5E0D">
        <w:tc>
          <w:tcPr>
            <w:tcW w:w="674" w:type="dxa"/>
          </w:tcPr>
          <w:p w:rsidR="003C66C6" w:rsidRDefault="003C66C6" w:rsidP="00BE14A2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2268" w:type="dxa"/>
            <w:gridSpan w:val="2"/>
          </w:tcPr>
          <w:p w:rsidR="003C66C6" w:rsidRDefault="003C66C6" w:rsidP="00BE14A2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Тема: «Минивэны»</w:t>
            </w:r>
          </w:p>
        </w:tc>
        <w:tc>
          <w:tcPr>
            <w:tcW w:w="994" w:type="dxa"/>
          </w:tcPr>
          <w:p w:rsidR="003C66C6" w:rsidRPr="00CA5E0D" w:rsidRDefault="003C66C6" w:rsidP="00BE14A2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91" w:type="dxa"/>
          </w:tcPr>
          <w:p w:rsidR="003C66C6" w:rsidRPr="00CA5E0D" w:rsidRDefault="003C66C6" w:rsidP="00BE14A2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3C66C6" w:rsidRPr="00CA5E0D" w:rsidRDefault="003C66C6" w:rsidP="00BE14A2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27" w:type="dxa"/>
            <w:gridSpan w:val="2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>Б</w:t>
            </w:r>
            <w:r w:rsidRPr="00CA5E0D">
              <w:rPr>
                <w:rFonts w:ascii="Times New Roman" w:hAnsi="Times New Roman" w:cs="Times New Roman"/>
                <w:lang w:eastAsia="en-US"/>
              </w:rPr>
              <w:t>еседа</w:t>
            </w:r>
            <w:r>
              <w:rPr>
                <w:rFonts w:ascii="Times New Roman" w:hAnsi="Times New Roman" w:cs="Times New Roman"/>
                <w:lang w:eastAsia="en-US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Практическая деятельность</w:t>
            </w:r>
          </w:p>
        </w:tc>
        <w:tc>
          <w:tcPr>
            <w:tcW w:w="1801" w:type="dxa"/>
          </w:tcPr>
          <w:p w:rsidR="003C66C6" w:rsidRDefault="003C66C6">
            <w:r w:rsidRPr="00E37768">
              <w:rPr>
                <w:lang w:eastAsia="en-US"/>
              </w:rPr>
              <w:t xml:space="preserve">Опрос, </w:t>
            </w:r>
            <w:r w:rsidRPr="00E37768">
              <w:t xml:space="preserve">наблюдение. </w:t>
            </w:r>
            <w:r w:rsidRPr="00E37768">
              <w:rPr>
                <w:sz w:val="22"/>
                <w:szCs w:val="22"/>
              </w:rPr>
              <w:t>Коллективный анализ работ, групповая  выставка</w:t>
            </w:r>
          </w:p>
        </w:tc>
      </w:tr>
      <w:tr w:rsidR="003C66C6" w:rsidRPr="00CA5E0D">
        <w:tc>
          <w:tcPr>
            <w:tcW w:w="674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4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9" w:type="dxa"/>
            <w:gridSpan w:val="7"/>
          </w:tcPr>
          <w:p w:rsidR="003C66C6" w:rsidRPr="00CA5E0D" w:rsidRDefault="003C66C6" w:rsidP="00925C14">
            <w:pPr>
              <w:jc w:val="center"/>
            </w:pPr>
            <w:r w:rsidRPr="003A15B0">
              <w:t>Ра</w:t>
            </w:r>
            <w:r>
              <w:t>здел   «Грузовые автомобили</w:t>
            </w:r>
            <w:r w:rsidRPr="003A15B0">
              <w:t>»</w:t>
            </w:r>
          </w:p>
        </w:tc>
      </w:tr>
      <w:tr w:rsidR="003C66C6" w:rsidRPr="00CA5E0D">
        <w:tc>
          <w:tcPr>
            <w:tcW w:w="674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CA5E0D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2268" w:type="dxa"/>
            <w:gridSpan w:val="2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Тема: «Автофургоны»</w:t>
            </w:r>
          </w:p>
        </w:tc>
        <w:tc>
          <w:tcPr>
            <w:tcW w:w="994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91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27" w:type="dxa"/>
            <w:gridSpan w:val="2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>Б</w:t>
            </w:r>
            <w:r w:rsidRPr="00CA5E0D">
              <w:rPr>
                <w:rFonts w:ascii="Times New Roman" w:hAnsi="Times New Roman" w:cs="Times New Roman"/>
                <w:lang w:eastAsia="en-US"/>
              </w:rPr>
              <w:t>еседа</w:t>
            </w:r>
            <w:r>
              <w:rPr>
                <w:rFonts w:ascii="Times New Roman" w:hAnsi="Times New Roman" w:cs="Times New Roman"/>
                <w:lang w:eastAsia="en-US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Практическая деятельность</w:t>
            </w:r>
          </w:p>
        </w:tc>
        <w:tc>
          <w:tcPr>
            <w:tcW w:w="1801" w:type="dxa"/>
          </w:tcPr>
          <w:p w:rsidR="003C66C6" w:rsidRDefault="003C66C6">
            <w:r w:rsidRPr="00764C39">
              <w:rPr>
                <w:lang w:eastAsia="en-US"/>
              </w:rPr>
              <w:t xml:space="preserve">Опрос, </w:t>
            </w:r>
            <w:r w:rsidRPr="00764C39">
              <w:t xml:space="preserve">наблюдение. </w:t>
            </w:r>
            <w:r w:rsidRPr="00764C39">
              <w:rPr>
                <w:sz w:val="22"/>
                <w:szCs w:val="22"/>
              </w:rPr>
              <w:t>Коллективный анализ работ, групповая  выставка</w:t>
            </w:r>
          </w:p>
        </w:tc>
      </w:tr>
      <w:tr w:rsidR="003C66C6" w:rsidRPr="00CA5E0D">
        <w:tc>
          <w:tcPr>
            <w:tcW w:w="674" w:type="dxa"/>
          </w:tcPr>
          <w:p w:rsidR="003C66C6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2268" w:type="dxa"/>
            <w:gridSpan w:val="2"/>
          </w:tcPr>
          <w:p w:rsidR="003C66C6" w:rsidRDefault="003C66C6" w:rsidP="00807CF0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Тема: «Самосвалы»</w:t>
            </w:r>
          </w:p>
        </w:tc>
        <w:tc>
          <w:tcPr>
            <w:tcW w:w="994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91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027" w:type="dxa"/>
            <w:gridSpan w:val="2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>Б</w:t>
            </w:r>
            <w:r w:rsidRPr="00CA5E0D">
              <w:rPr>
                <w:rFonts w:ascii="Times New Roman" w:hAnsi="Times New Roman" w:cs="Times New Roman"/>
                <w:lang w:eastAsia="en-US"/>
              </w:rPr>
              <w:t>еседа</w:t>
            </w:r>
            <w:r>
              <w:rPr>
                <w:rFonts w:ascii="Times New Roman" w:hAnsi="Times New Roman" w:cs="Times New Roman"/>
                <w:lang w:eastAsia="en-US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Практическая деятельность</w:t>
            </w:r>
          </w:p>
        </w:tc>
        <w:tc>
          <w:tcPr>
            <w:tcW w:w="1801" w:type="dxa"/>
          </w:tcPr>
          <w:p w:rsidR="003C66C6" w:rsidRDefault="003C66C6">
            <w:r w:rsidRPr="00764C39">
              <w:rPr>
                <w:lang w:eastAsia="en-US"/>
              </w:rPr>
              <w:t xml:space="preserve">Опрос, </w:t>
            </w:r>
            <w:r w:rsidRPr="00764C39">
              <w:t xml:space="preserve">наблюдение. </w:t>
            </w:r>
            <w:r w:rsidRPr="00764C39">
              <w:rPr>
                <w:sz w:val="22"/>
                <w:szCs w:val="22"/>
              </w:rPr>
              <w:t>Коллективный анализ работ, групповая  выставка</w:t>
            </w:r>
          </w:p>
        </w:tc>
      </w:tr>
      <w:tr w:rsidR="003C66C6" w:rsidRPr="00CA5E0D">
        <w:tc>
          <w:tcPr>
            <w:tcW w:w="674" w:type="dxa"/>
          </w:tcPr>
          <w:p w:rsidR="003C66C6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2268" w:type="dxa"/>
            <w:gridSpan w:val="2"/>
          </w:tcPr>
          <w:p w:rsidR="003C66C6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Тема: «Авторефрижераторы»</w:t>
            </w:r>
          </w:p>
        </w:tc>
        <w:tc>
          <w:tcPr>
            <w:tcW w:w="994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91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27" w:type="dxa"/>
            <w:gridSpan w:val="2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>Б</w:t>
            </w:r>
            <w:r w:rsidRPr="00CA5E0D">
              <w:rPr>
                <w:rFonts w:ascii="Times New Roman" w:hAnsi="Times New Roman" w:cs="Times New Roman"/>
                <w:lang w:eastAsia="en-US"/>
              </w:rPr>
              <w:t>еседа</w:t>
            </w:r>
            <w:r>
              <w:rPr>
                <w:rFonts w:ascii="Times New Roman" w:hAnsi="Times New Roman" w:cs="Times New Roman"/>
                <w:lang w:eastAsia="en-US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Практическая деятельность</w:t>
            </w:r>
          </w:p>
        </w:tc>
        <w:tc>
          <w:tcPr>
            <w:tcW w:w="1801" w:type="dxa"/>
          </w:tcPr>
          <w:p w:rsidR="003C66C6" w:rsidRDefault="003C66C6">
            <w:r w:rsidRPr="00764C39">
              <w:rPr>
                <w:lang w:eastAsia="en-US"/>
              </w:rPr>
              <w:t xml:space="preserve">Опрос, </w:t>
            </w:r>
            <w:r w:rsidRPr="00764C39">
              <w:t xml:space="preserve">наблюдение. </w:t>
            </w:r>
            <w:r w:rsidRPr="00764C39">
              <w:rPr>
                <w:sz w:val="22"/>
                <w:szCs w:val="22"/>
              </w:rPr>
              <w:t>Коллективный анализ работ, групповая  выставка</w:t>
            </w:r>
          </w:p>
        </w:tc>
      </w:tr>
      <w:tr w:rsidR="003C66C6" w:rsidRPr="00CA5E0D">
        <w:tc>
          <w:tcPr>
            <w:tcW w:w="674" w:type="dxa"/>
          </w:tcPr>
          <w:p w:rsidR="003C66C6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</w:t>
            </w:r>
          </w:p>
        </w:tc>
        <w:tc>
          <w:tcPr>
            <w:tcW w:w="2268" w:type="dxa"/>
            <w:gridSpan w:val="2"/>
          </w:tcPr>
          <w:p w:rsidR="003C66C6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Тема: «Автоплатформы»</w:t>
            </w:r>
          </w:p>
        </w:tc>
        <w:tc>
          <w:tcPr>
            <w:tcW w:w="994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91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27" w:type="dxa"/>
            <w:gridSpan w:val="2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>Б</w:t>
            </w:r>
            <w:r w:rsidRPr="00CA5E0D">
              <w:rPr>
                <w:rFonts w:ascii="Times New Roman" w:hAnsi="Times New Roman" w:cs="Times New Roman"/>
                <w:lang w:eastAsia="en-US"/>
              </w:rPr>
              <w:t>еседа</w:t>
            </w:r>
            <w:r>
              <w:rPr>
                <w:rFonts w:ascii="Times New Roman" w:hAnsi="Times New Roman" w:cs="Times New Roman"/>
                <w:lang w:eastAsia="en-US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Практическая деятельность</w:t>
            </w:r>
          </w:p>
        </w:tc>
        <w:tc>
          <w:tcPr>
            <w:tcW w:w="1801" w:type="dxa"/>
          </w:tcPr>
          <w:p w:rsidR="003C66C6" w:rsidRDefault="003C66C6">
            <w:r w:rsidRPr="00764C39">
              <w:rPr>
                <w:lang w:eastAsia="en-US"/>
              </w:rPr>
              <w:t xml:space="preserve">Опрос, </w:t>
            </w:r>
            <w:r w:rsidRPr="00764C39">
              <w:t xml:space="preserve">наблюдение. </w:t>
            </w:r>
            <w:r w:rsidRPr="00764C39">
              <w:rPr>
                <w:sz w:val="22"/>
                <w:szCs w:val="22"/>
              </w:rPr>
              <w:t>Коллективный анализ работ, групповая  выставка</w:t>
            </w:r>
          </w:p>
        </w:tc>
      </w:tr>
      <w:tr w:rsidR="003C66C6" w:rsidRPr="00CA5E0D">
        <w:tc>
          <w:tcPr>
            <w:tcW w:w="674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4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9" w:type="dxa"/>
            <w:gridSpan w:val="7"/>
          </w:tcPr>
          <w:p w:rsidR="003C66C6" w:rsidRPr="00CA5E0D" w:rsidRDefault="003C66C6" w:rsidP="00925C14">
            <w:pPr>
              <w:jc w:val="center"/>
            </w:pPr>
            <w:r w:rsidRPr="003A15B0">
              <w:t>Ра</w:t>
            </w:r>
            <w:r>
              <w:t>здел   «Пассажирский транспорт</w:t>
            </w:r>
            <w:r w:rsidRPr="003A15B0">
              <w:t>»</w:t>
            </w:r>
          </w:p>
        </w:tc>
      </w:tr>
      <w:tr w:rsidR="003C66C6" w:rsidRPr="00CA5E0D">
        <w:tc>
          <w:tcPr>
            <w:tcW w:w="674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CA5E0D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2268" w:type="dxa"/>
            <w:gridSpan w:val="2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Тема: «Автобусы»</w:t>
            </w:r>
          </w:p>
        </w:tc>
        <w:tc>
          <w:tcPr>
            <w:tcW w:w="994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91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27" w:type="dxa"/>
            <w:gridSpan w:val="2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>Б</w:t>
            </w:r>
            <w:r w:rsidRPr="00CA5E0D">
              <w:rPr>
                <w:rFonts w:ascii="Times New Roman" w:hAnsi="Times New Roman" w:cs="Times New Roman"/>
                <w:lang w:eastAsia="en-US"/>
              </w:rPr>
              <w:t>еседа</w:t>
            </w:r>
            <w:r>
              <w:rPr>
                <w:rFonts w:ascii="Times New Roman" w:hAnsi="Times New Roman" w:cs="Times New Roman"/>
                <w:lang w:eastAsia="en-US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Практическая деятельность</w:t>
            </w:r>
          </w:p>
        </w:tc>
        <w:tc>
          <w:tcPr>
            <w:tcW w:w="1801" w:type="dxa"/>
          </w:tcPr>
          <w:p w:rsidR="003C66C6" w:rsidRDefault="003C66C6">
            <w:r w:rsidRPr="0015663D">
              <w:rPr>
                <w:lang w:eastAsia="en-US"/>
              </w:rPr>
              <w:t xml:space="preserve">Опрос, </w:t>
            </w:r>
            <w:r w:rsidRPr="0015663D">
              <w:t xml:space="preserve">наблюдение. </w:t>
            </w:r>
            <w:r w:rsidRPr="0015663D">
              <w:rPr>
                <w:sz w:val="22"/>
                <w:szCs w:val="22"/>
              </w:rPr>
              <w:t>Коллективный анализ работ, групповая  выставка</w:t>
            </w:r>
          </w:p>
        </w:tc>
      </w:tr>
      <w:tr w:rsidR="003C66C6" w:rsidRPr="00CA5E0D">
        <w:tc>
          <w:tcPr>
            <w:tcW w:w="674" w:type="dxa"/>
          </w:tcPr>
          <w:p w:rsidR="003C66C6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2268" w:type="dxa"/>
            <w:gridSpan w:val="2"/>
          </w:tcPr>
          <w:p w:rsidR="003C66C6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Тема: «Пассажирские поезда»</w:t>
            </w:r>
          </w:p>
        </w:tc>
        <w:tc>
          <w:tcPr>
            <w:tcW w:w="994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91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27" w:type="dxa"/>
            <w:gridSpan w:val="2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>Б</w:t>
            </w:r>
            <w:r w:rsidRPr="00CA5E0D">
              <w:rPr>
                <w:rFonts w:ascii="Times New Roman" w:hAnsi="Times New Roman" w:cs="Times New Roman"/>
                <w:lang w:eastAsia="en-US"/>
              </w:rPr>
              <w:t>еседа</w:t>
            </w:r>
            <w:r>
              <w:rPr>
                <w:rFonts w:ascii="Times New Roman" w:hAnsi="Times New Roman" w:cs="Times New Roman"/>
                <w:lang w:eastAsia="en-US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Практическая деятельность</w:t>
            </w:r>
          </w:p>
        </w:tc>
        <w:tc>
          <w:tcPr>
            <w:tcW w:w="1801" w:type="dxa"/>
          </w:tcPr>
          <w:p w:rsidR="003C66C6" w:rsidRDefault="003C66C6">
            <w:r w:rsidRPr="0015663D">
              <w:rPr>
                <w:lang w:eastAsia="en-US"/>
              </w:rPr>
              <w:t xml:space="preserve">Опрос, </w:t>
            </w:r>
            <w:r w:rsidRPr="0015663D">
              <w:t xml:space="preserve">наблюдение. </w:t>
            </w:r>
            <w:r w:rsidRPr="0015663D">
              <w:rPr>
                <w:sz w:val="22"/>
                <w:szCs w:val="22"/>
              </w:rPr>
              <w:t>Коллективный анализ работ, групповая  выставка</w:t>
            </w:r>
          </w:p>
        </w:tc>
      </w:tr>
      <w:tr w:rsidR="003C66C6" w:rsidRPr="00CA5E0D">
        <w:tc>
          <w:tcPr>
            <w:tcW w:w="674" w:type="dxa"/>
          </w:tcPr>
          <w:p w:rsidR="003C66C6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2268" w:type="dxa"/>
            <w:gridSpan w:val="2"/>
          </w:tcPr>
          <w:p w:rsidR="003C66C6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Тема: «Троллейбусы»</w:t>
            </w:r>
          </w:p>
        </w:tc>
        <w:tc>
          <w:tcPr>
            <w:tcW w:w="994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91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27" w:type="dxa"/>
            <w:gridSpan w:val="2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>Б</w:t>
            </w:r>
            <w:r w:rsidRPr="00CA5E0D">
              <w:rPr>
                <w:rFonts w:ascii="Times New Roman" w:hAnsi="Times New Roman" w:cs="Times New Roman"/>
                <w:lang w:eastAsia="en-US"/>
              </w:rPr>
              <w:t>еседа</w:t>
            </w:r>
            <w:r>
              <w:rPr>
                <w:rFonts w:ascii="Times New Roman" w:hAnsi="Times New Roman" w:cs="Times New Roman"/>
                <w:lang w:eastAsia="en-US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Практическая деятельность</w:t>
            </w:r>
          </w:p>
        </w:tc>
        <w:tc>
          <w:tcPr>
            <w:tcW w:w="1801" w:type="dxa"/>
          </w:tcPr>
          <w:p w:rsidR="003C66C6" w:rsidRDefault="003C66C6">
            <w:r w:rsidRPr="0015663D">
              <w:rPr>
                <w:lang w:eastAsia="en-US"/>
              </w:rPr>
              <w:t xml:space="preserve">Опрос, </w:t>
            </w:r>
            <w:r w:rsidRPr="0015663D">
              <w:t xml:space="preserve">наблюдение. </w:t>
            </w:r>
            <w:r w:rsidRPr="0015663D">
              <w:rPr>
                <w:sz w:val="22"/>
                <w:szCs w:val="22"/>
              </w:rPr>
              <w:t>Коллективный анализ работ, групповая  выставка</w:t>
            </w:r>
          </w:p>
        </w:tc>
      </w:tr>
      <w:tr w:rsidR="003C66C6" w:rsidRPr="00CA5E0D">
        <w:tc>
          <w:tcPr>
            <w:tcW w:w="674" w:type="dxa"/>
          </w:tcPr>
          <w:p w:rsidR="003C66C6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4.4</w:t>
            </w:r>
          </w:p>
        </w:tc>
        <w:tc>
          <w:tcPr>
            <w:tcW w:w="2268" w:type="dxa"/>
            <w:gridSpan w:val="2"/>
          </w:tcPr>
          <w:p w:rsidR="003C66C6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Тема: «Маршрутное такси»</w:t>
            </w:r>
          </w:p>
        </w:tc>
        <w:tc>
          <w:tcPr>
            <w:tcW w:w="994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91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27" w:type="dxa"/>
            <w:gridSpan w:val="2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>Б</w:t>
            </w:r>
            <w:r w:rsidRPr="00CA5E0D">
              <w:rPr>
                <w:rFonts w:ascii="Times New Roman" w:hAnsi="Times New Roman" w:cs="Times New Roman"/>
                <w:lang w:eastAsia="en-US"/>
              </w:rPr>
              <w:t>еседа</w:t>
            </w:r>
            <w:r>
              <w:rPr>
                <w:rFonts w:ascii="Times New Roman" w:hAnsi="Times New Roman" w:cs="Times New Roman"/>
                <w:lang w:eastAsia="en-US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Практическая деятельность</w:t>
            </w:r>
          </w:p>
        </w:tc>
        <w:tc>
          <w:tcPr>
            <w:tcW w:w="1801" w:type="dxa"/>
          </w:tcPr>
          <w:p w:rsidR="003C66C6" w:rsidRDefault="003C66C6">
            <w:r w:rsidRPr="0015663D">
              <w:rPr>
                <w:lang w:eastAsia="en-US"/>
              </w:rPr>
              <w:t xml:space="preserve">Опрос, </w:t>
            </w:r>
            <w:r w:rsidRPr="0015663D">
              <w:t xml:space="preserve">наблюдение. </w:t>
            </w:r>
            <w:r w:rsidRPr="0015663D">
              <w:rPr>
                <w:sz w:val="22"/>
                <w:szCs w:val="22"/>
              </w:rPr>
              <w:t>Коллективный анализ работ, групповая  выставка</w:t>
            </w:r>
          </w:p>
        </w:tc>
      </w:tr>
      <w:tr w:rsidR="003C66C6" w:rsidRPr="00CA5E0D">
        <w:tc>
          <w:tcPr>
            <w:tcW w:w="674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4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9" w:type="dxa"/>
            <w:gridSpan w:val="7"/>
          </w:tcPr>
          <w:p w:rsidR="003C66C6" w:rsidRPr="00CA5E0D" w:rsidRDefault="003C66C6" w:rsidP="00925C14">
            <w:pPr>
              <w:jc w:val="center"/>
            </w:pPr>
            <w:r w:rsidRPr="003A15B0">
              <w:t>Ра</w:t>
            </w:r>
            <w:r>
              <w:t>здел   «Спецтранспорт</w:t>
            </w:r>
            <w:r w:rsidRPr="003A15B0">
              <w:t>»</w:t>
            </w:r>
          </w:p>
        </w:tc>
      </w:tr>
      <w:tr w:rsidR="003C66C6">
        <w:tc>
          <w:tcPr>
            <w:tcW w:w="674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CA5E0D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2268" w:type="dxa"/>
            <w:gridSpan w:val="2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Тема: «Службы спасения»</w:t>
            </w:r>
          </w:p>
        </w:tc>
        <w:tc>
          <w:tcPr>
            <w:tcW w:w="994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91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027" w:type="dxa"/>
            <w:gridSpan w:val="2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>Б</w:t>
            </w:r>
            <w:r w:rsidRPr="00CA5E0D">
              <w:rPr>
                <w:rFonts w:ascii="Times New Roman" w:hAnsi="Times New Roman" w:cs="Times New Roman"/>
                <w:lang w:eastAsia="en-US"/>
              </w:rPr>
              <w:t>еседа</w:t>
            </w:r>
            <w:r>
              <w:rPr>
                <w:rFonts w:ascii="Times New Roman" w:hAnsi="Times New Roman" w:cs="Times New Roman"/>
                <w:lang w:eastAsia="en-US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Практическая деятельность</w:t>
            </w:r>
          </w:p>
        </w:tc>
        <w:tc>
          <w:tcPr>
            <w:tcW w:w="1801" w:type="dxa"/>
          </w:tcPr>
          <w:p w:rsidR="003C66C6" w:rsidRDefault="003C66C6" w:rsidP="00925C14">
            <w:r w:rsidRPr="0015663D">
              <w:rPr>
                <w:lang w:eastAsia="en-US"/>
              </w:rPr>
              <w:t xml:space="preserve">Опрос, </w:t>
            </w:r>
            <w:r w:rsidRPr="0015663D">
              <w:t xml:space="preserve">наблюдение. </w:t>
            </w:r>
            <w:r w:rsidRPr="0015663D">
              <w:rPr>
                <w:sz w:val="22"/>
                <w:szCs w:val="22"/>
              </w:rPr>
              <w:t>Коллективный анализ работ, групповая  выставка</w:t>
            </w:r>
          </w:p>
        </w:tc>
      </w:tr>
      <w:tr w:rsidR="003C66C6">
        <w:tc>
          <w:tcPr>
            <w:tcW w:w="674" w:type="dxa"/>
          </w:tcPr>
          <w:p w:rsidR="003C66C6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2268" w:type="dxa"/>
            <w:gridSpan w:val="2"/>
          </w:tcPr>
          <w:p w:rsidR="003C66C6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Тема: «Трактора»</w:t>
            </w:r>
          </w:p>
        </w:tc>
        <w:tc>
          <w:tcPr>
            <w:tcW w:w="994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91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27" w:type="dxa"/>
            <w:gridSpan w:val="2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>Б</w:t>
            </w:r>
            <w:r w:rsidRPr="00CA5E0D">
              <w:rPr>
                <w:rFonts w:ascii="Times New Roman" w:hAnsi="Times New Roman" w:cs="Times New Roman"/>
                <w:lang w:eastAsia="en-US"/>
              </w:rPr>
              <w:t>еседа</w:t>
            </w:r>
            <w:r>
              <w:rPr>
                <w:rFonts w:ascii="Times New Roman" w:hAnsi="Times New Roman" w:cs="Times New Roman"/>
                <w:lang w:eastAsia="en-US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Практическая деятельность</w:t>
            </w:r>
          </w:p>
        </w:tc>
        <w:tc>
          <w:tcPr>
            <w:tcW w:w="1801" w:type="dxa"/>
          </w:tcPr>
          <w:p w:rsidR="003C66C6" w:rsidRDefault="003C66C6" w:rsidP="00925C14">
            <w:r w:rsidRPr="0015663D">
              <w:rPr>
                <w:lang w:eastAsia="en-US"/>
              </w:rPr>
              <w:t xml:space="preserve">Опрос, </w:t>
            </w:r>
            <w:r w:rsidRPr="0015663D">
              <w:t xml:space="preserve">наблюдение. </w:t>
            </w:r>
            <w:r w:rsidRPr="0015663D">
              <w:rPr>
                <w:sz w:val="22"/>
                <w:szCs w:val="22"/>
              </w:rPr>
              <w:t>Коллективный анализ работ, групповая  выставка</w:t>
            </w:r>
          </w:p>
        </w:tc>
      </w:tr>
      <w:tr w:rsidR="003C66C6">
        <w:tc>
          <w:tcPr>
            <w:tcW w:w="674" w:type="dxa"/>
          </w:tcPr>
          <w:p w:rsidR="003C66C6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2268" w:type="dxa"/>
            <w:gridSpan w:val="2"/>
          </w:tcPr>
          <w:p w:rsidR="003C66C6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Тема: «Экскаваторы»</w:t>
            </w:r>
          </w:p>
        </w:tc>
        <w:tc>
          <w:tcPr>
            <w:tcW w:w="994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91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027" w:type="dxa"/>
            <w:gridSpan w:val="2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>Б</w:t>
            </w:r>
            <w:r w:rsidRPr="00CA5E0D">
              <w:rPr>
                <w:rFonts w:ascii="Times New Roman" w:hAnsi="Times New Roman" w:cs="Times New Roman"/>
                <w:lang w:eastAsia="en-US"/>
              </w:rPr>
              <w:t>еседа</w:t>
            </w:r>
            <w:r>
              <w:rPr>
                <w:rFonts w:ascii="Times New Roman" w:hAnsi="Times New Roman" w:cs="Times New Roman"/>
                <w:lang w:eastAsia="en-US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Практическая деятельность</w:t>
            </w:r>
          </w:p>
        </w:tc>
        <w:tc>
          <w:tcPr>
            <w:tcW w:w="1801" w:type="dxa"/>
          </w:tcPr>
          <w:p w:rsidR="003C66C6" w:rsidRDefault="003C66C6" w:rsidP="00925C14">
            <w:r w:rsidRPr="0015663D">
              <w:rPr>
                <w:lang w:eastAsia="en-US"/>
              </w:rPr>
              <w:t xml:space="preserve">Опрос, </w:t>
            </w:r>
            <w:r w:rsidRPr="0015663D">
              <w:t xml:space="preserve">наблюдение. </w:t>
            </w:r>
            <w:r w:rsidRPr="0015663D">
              <w:rPr>
                <w:sz w:val="22"/>
                <w:szCs w:val="22"/>
              </w:rPr>
              <w:t>Коллективный анализ работ, групповая  выставка</w:t>
            </w:r>
          </w:p>
        </w:tc>
      </w:tr>
      <w:tr w:rsidR="003C66C6">
        <w:tc>
          <w:tcPr>
            <w:tcW w:w="674" w:type="dxa"/>
          </w:tcPr>
          <w:p w:rsidR="003C66C6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5.4</w:t>
            </w:r>
          </w:p>
        </w:tc>
        <w:tc>
          <w:tcPr>
            <w:tcW w:w="2268" w:type="dxa"/>
            <w:gridSpan w:val="2"/>
          </w:tcPr>
          <w:p w:rsidR="003C66C6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Тема: «Спецтехника коммунальных служб»</w:t>
            </w:r>
          </w:p>
        </w:tc>
        <w:tc>
          <w:tcPr>
            <w:tcW w:w="994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91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27" w:type="dxa"/>
            <w:gridSpan w:val="2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>Б</w:t>
            </w:r>
            <w:r w:rsidRPr="00CA5E0D">
              <w:rPr>
                <w:rFonts w:ascii="Times New Roman" w:hAnsi="Times New Roman" w:cs="Times New Roman"/>
                <w:lang w:eastAsia="en-US"/>
              </w:rPr>
              <w:t>еседа</w:t>
            </w:r>
            <w:r>
              <w:rPr>
                <w:rFonts w:ascii="Times New Roman" w:hAnsi="Times New Roman" w:cs="Times New Roman"/>
                <w:lang w:eastAsia="en-US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Практическая деятельность</w:t>
            </w:r>
          </w:p>
        </w:tc>
        <w:tc>
          <w:tcPr>
            <w:tcW w:w="1801" w:type="dxa"/>
          </w:tcPr>
          <w:p w:rsidR="003C66C6" w:rsidRDefault="003C66C6" w:rsidP="00925C14">
            <w:r w:rsidRPr="0015663D">
              <w:rPr>
                <w:lang w:eastAsia="en-US"/>
              </w:rPr>
              <w:t xml:space="preserve">Опрос, </w:t>
            </w:r>
            <w:r w:rsidRPr="0015663D">
              <w:t xml:space="preserve">наблюдение. </w:t>
            </w:r>
            <w:r w:rsidRPr="0015663D">
              <w:rPr>
                <w:sz w:val="22"/>
                <w:szCs w:val="22"/>
              </w:rPr>
              <w:t>Коллективный анализ работ, групповая  выставка</w:t>
            </w:r>
          </w:p>
        </w:tc>
      </w:tr>
      <w:tr w:rsidR="003C66C6" w:rsidRPr="00CA5E0D">
        <w:tc>
          <w:tcPr>
            <w:tcW w:w="674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4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9" w:type="dxa"/>
            <w:gridSpan w:val="7"/>
          </w:tcPr>
          <w:p w:rsidR="003C66C6" w:rsidRPr="00CA5E0D" w:rsidRDefault="003C66C6" w:rsidP="00925C14">
            <w:pPr>
              <w:jc w:val="center"/>
            </w:pPr>
            <w:r w:rsidRPr="003A15B0">
              <w:t>Ра</w:t>
            </w:r>
            <w:r>
              <w:t>здел   «Водный транспорт</w:t>
            </w:r>
            <w:r w:rsidRPr="003A15B0">
              <w:t>»</w:t>
            </w:r>
          </w:p>
        </w:tc>
      </w:tr>
      <w:tr w:rsidR="003C66C6">
        <w:tc>
          <w:tcPr>
            <w:tcW w:w="674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CA5E0D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2268" w:type="dxa"/>
            <w:gridSpan w:val="2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Тема: «Катера и лодки»</w:t>
            </w:r>
          </w:p>
        </w:tc>
        <w:tc>
          <w:tcPr>
            <w:tcW w:w="994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91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27" w:type="dxa"/>
            <w:gridSpan w:val="2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>Б</w:t>
            </w:r>
            <w:r w:rsidRPr="00CA5E0D">
              <w:rPr>
                <w:rFonts w:ascii="Times New Roman" w:hAnsi="Times New Roman" w:cs="Times New Roman"/>
                <w:lang w:eastAsia="en-US"/>
              </w:rPr>
              <w:t>еседа</w:t>
            </w:r>
            <w:r>
              <w:rPr>
                <w:rFonts w:ascii="Times New Roman" w:hAnsi="Times New Roman" w:cs="Times New Roman"/>
                <w:lang w:eastAsia="en-US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Практическая деятельность</w:t>
            </w:r>
          </w:p>
        </w:tc>
        <w:tc>
          <w:tcPr>
            <w:tcW w:w="1801" w:type="dxa"/>
          </w:tcPr>
          <w:p w:rsidR="003C66C6" w:rsidRDefault="003C66C6" w:rsidP="00925C14">
            <w:r w:rsidRPr="0015663D">
              <w:rPr>
                <w:lang w:eastAsia="en-US"/>
              </w:rPr>
              <w:t xml:space="preserve">Опрос, </w:t>
            </w:r>
            <w:r w:rsidRPr="0015663D">
              <w:t xml:space="preserve">наблюдение. </w:t>
            </w:r>
            <w:r w:rsidRPr="0015663D">
              <w:rPr>
                <w:sz w:val="22"/>
                <w:szCs w:val="22"/>
              </w:rPr>
              <w:t>Коллективный анализ работ, групповая  выставка</w:t>
            </w:r>
          </w:p>
        </w:tc>
      </w:tr>
      <w:tr w:rsidR="003C66C6">
        <w:tc>
          <w:tcPr>
            <w:tcW w:w="674" w:type="dxa"/>
          </w:tcPr>
          <w:p w:rsidR="003C66C6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2268" w:type="dxa"/>
            <w:gridSpan w:val="2"/>
          </w:tcPr>
          <w:p w:rsidR="003C66C6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Тема: «Пароходы»</w:t>
            </w:r>
          </w:p>
        </w:tc>
        <w:tc>
          <w:tcPr>
            <w:tcW w:w="994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91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27" w:type="dxa"/>
            <w:gridSpan w:val="2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>Б</w:t>
            </w:r>
            <w:r w:rsidRPr="00CA5E0D">
              <w:rPr>
                <w:rFonts w:ascii="Times New Roman" w:hAnsi="Times New Roman" w:cs="Times New Roman"/>
                <w:lang w:eastAsia="en-US"/>
              </w:rPr>
              <w:t>еседа</w:t>
            </w:r>
            <w:r>
              <w:rPr>
                <w:rFonts w:ascii="Times New Roman" w:hAnsi="Times New Roman" w:cs="Times New Roman"/>
                <w:lang w:eastAsia="en-US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Практическая деятельность</w:t>
            </w:r>
          </w:p>
        </w:tc>
        <w:tc>
          <w:tcPr>
            <w:tcW w:w="1801" w:type="dxa"/>
          </w:tcPr>
          <w:p w:rsidR="003C66C6" w:rsidRDefault="003C66C6" w:rsidP="00925C14">
            <w:r w:rsidRPr="0015663D">
              <w:rPr>
                <w:lang w:eastAsia="en-US"/>
              </w:rPr>
              <w:t xml:space="preserve">Опрос, </w:t>
            </w:r>
            <w:r w:rsidRPr="0015663D">
              <w:t xml:space="preserve">наблюдение. </w:t>
            </w:r>
            <w:r w:rsidRPr="0015663D">
              <w:rPr>
                <w:sz w:val="22"/>
                <w:szCs w:val="22"/>
              </w:rPr>
              <w:t>Коллективный анализ работ, групповая  выставка</w:t>
            </w:r>
          </w:p>
        </w:tc>
      </w:tr>
      <w:tr w:rsidR="003C66C6">
        <w:tc>
          <w:tcPr>
            <w:tcW w:w="674" w:type="dxa"/>
          </w:tcPr>
          <w:p w:rsidR="003C66C6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6.3</w:t>
            </w:r>
          </w:p>
        </w:tc>
        <w:tc>
          <w:tcPr>
            <w:tcW w:w="2268" w:type="dxa"/>
            <w:gridSpan w:val="2"/>
          </w:tcPr>
          <w:p w:rsidR="003C66C6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Тема: «Корабли и круизные лайнеры»</w:t>
            </w:r>
          </w:p>
        </w:tc>
        <w:tc>
          <w:tcPr>
            <w:tcW w:w="994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91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27" w:type="dxa"/>
            <w:gridSpan w:val="2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>Б</w:t>
            </w:r>
            <w:r w:rsidRPr="00CA5E0D">
              <w:rPr>
                <w:rFonts w:ascii="Times New Roman" w:hAnsi="Times New Roman" w:cs="Times New Roman"/>
                <w:lang w:eastAsia="en-US"/>
              </w:rPr>
              <w:t>еседа</w:t>
            </w:r>
            <w:r>
              <w:rPr>
                <w:rFonts w:ascii="Times New Roman" w:hAnsi="Times New Roman" w:cs="Times New Roman"/>
                <w:lang w:eastAsia="en-US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Практическая деятельность</w:t>
            </w:r>
          </w:p>
        </w:tc>
        <w:tc>
          <w:tcPr>
            <w:tcW w:w="1801" w:type="dxa"/>
          </w:tcPr>
          <w:p w:rsidR="003C66C6" w:rsidRDefault="003C66C6" w:rsidP="00925C14">
            <w:r w:rsidRPr="0015663D">
              <w:rPr>
                <w:lang w:eastAsia="en-US"/>
              </w:rPr>
              <w:t xml:space="preserve">Опрос, </w:t>
            </w:r>
            <w:r w:rsidRPr="0015663D">
              <w:t xml:space="preserve">наблюдение. </w:t>
            </w:r>
            <w:r w:rsidRPr="0015663D">
              <w:rPr>
                <w:sz w:val="22"/>
                <w:szCs w:val="22"/>
              </w:rPr>
              <w:t>Коллективный анализ работ, групповая  выставка</w:t>
            </w:r>
          </w:p>
        </w:tc>
      </w:tr>
      <w:tr w:rsidR="003C66C6" w:rsidRPr="00CA5E0D">
        <w:tc>
          <w:tcPr>
            <w:tcW w:w="674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74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9" w:type="dxa"/>
            <w:gridSpan w:val="7"/>
          </w:tcPr>
          <w:p w:rsidR="003C66C6" w:rsidRPr="00CA5E0D" w:rsidRDefault="003C66C6" w:rsidP="00925C14">
            <w:pPr>
              <w:jc w:val="center"/>
            </w:pPr>
            <w:r w:rsidRPr="003A15B0">
              <w:t>Ра</w:t>
            </w:r>
            <w:r>
              <w:t>здел   «Военная техника</w:t>
            </w:r>
            <w:r w:rsidRPr="003A15B0">
              <w:t>»</w:t>
            </w:r>
          </w:p>
        </w:tc>
      </w:tr>
      <w:tr w:rsidR="003C66C6">
        <w:tc>
          <w:tcPr>
            <w:tcW w:w="674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Pr="00CA5E0D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2268" w:type="dxa"/>
            <w:gridSpan w:val="2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Тема: «Танки»</w:t>
            </w:r>
          </w:p>
        </w:tc>
        <w:tc>
          <w:tcPr>
            <w:tcW w:w="994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91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027" w:type="dxa"/>
            <w:gridSpan w:val="2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>Б</w:t>
            </w:r>
            <w:r w:rsidRPr="00CA5E0D">
              <w:rPr>
                <w:rFonts w:ascii="Times New Roman" w:hAnsi="Times New Roman" w:cs="Times New Roman"/>
                <w:lang w:eastAsia="en-US"/>
              </w:rPr>
              <w:t>еседа</w:t>
            </w:r>
            <w:r>
              <w:rPr>
                <w:rFonts w:ascii="Times New Roman" w:hAnsi="Times New Roman" w:cs="Times New Roman"/>
                <w:lang w:eastAsia="en-US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Практическая деятельность</w:t>
            </w:r>
          </w:p>
        </w:tc>
        <w:tc>
          <w:tcPr>
            <w:tcW w:w="1801" w:type="dxa"/>
          </w:tcPr>
          <w:p w:rsidR="003C66C6" w:rsidRDefault="003C66C6" w:rsidP="00925C14">
            <w:r w:rsidRPr="0015663D">
              <w:rPr>
                <w:lang w:eastAsia="en-US"/>
              </w:rPr>
              <w:t xml:space="preserve">Опрос, </w:t>
            </w:r>
            <w:r w:rsidRPr="0015663D">
              <w:t xml:space="preserve">наблюдение. </w:t>
            </w:r>
            <w:r w:rsidRPr="0015663D">
              <w:rPr>
                <w:sz w:val="22"/>
                <w:szCs w:val="22"/>
              </w:rPr>
              <w:t>Коллективный анализ работ, групповая  выставка</w:t>
            </w:r>
          </w:p>
        </w:tc>
      </w:tr>
      <w:tr w:rsidR="003C66C6">
        <w:tc>
          <w:tcPr>
            <w:tcW w:w="674" w:type="dxa"/>
          </w:tcPr>
          <w:p w:rsidR="003C66C6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2268" w:type="dxa"/>
            <w:gridSpan w:val="2"/>
          </w:tcPr>
          <w:p w:rsidR="003C66C6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Тема: «Артиллерия»</w:t>
            </w:r>
          </w:p>
        </w:tc>
        <w:tc>
          <w:tcPr>
            <w:tcW w:w="994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91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027" w:type="dxa"/>
            <w:gridSpan w:val="2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>Б</w:t>
            </w:r>
            <w:r w:rsidRPr="00CA5E0D">
              <w:rPr>
                <w:rFonts w:ascii="Times New Roman" w:hAnsi="Times New Roman" w:cs="Times New Roman"/>
                <w:lang w:eastAsia="en-US"/>
              </w:rPr>
              <w:t>еседа</w:t>
            </w:r>
            <w:r>
              <w:rPr>
                <w:rFonts w:ascii="Times New Roman" w:hAnsi="Times New Roman" w:cs="Times New Roman"/>
                <w:lang w:eastAsia="en-US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Практическая деятельность</w:t>
            </w:r>
          </w:p>
        </w:tc>
        <w:tc>
          <w:tcPr>
            <w:tcW w:w="1801" w:type="dxa"/>
          </w:tcPr>
          <w:p w:rsidR="003C66C6" w:rsidRDefault="003C66C6" w:rsidP="00925C14">
            <w:r w:rsidRPr="0015663D">
              <w:rPr>
                <w:lang w:eastAsia="en-US"/>
              </w:rPr>
              <w:t xml:space="preserve">Опрос, </w:t>
            </w:r>
            <w:r w:rsidRPr="0015663D">
              <w:t xml:space="preserve">наблюдение. </w:t>
            </w:r>
            <w:r w:rsidRPr="0015663D">
              <w:rPr>
                <w:sz w:val="22"/>
                <w:szCs w:val="22"/>
              </w:rPr>
              <w:t>Коллективный анализ работ, групповая  выставка</w:t>
            </w:r>
          </w:p>
        </w:tc>
      </w:tr>
      <w:tr w:rsidR="003C66C6">
        <w:tc>
          <w:tcPr>
            <w:tcW w:w="674" w:type="dxa"/>
          </w:tcPr>
          <w:p w:rsidR="003C66C6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7.3</w:t>
            </w:r>
          </w:p>
        </w:tc>
        <w:tc>
          <w:tcPr>
            <w:tcW w:w="2268" w:type="dxa"/>
            <w:gridSpan w:val="2"/>
          </w:tcPr>
          <w:p w:rsidR="003C66C6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Тема: «Бронетранспортеры»</w:t>
            </w:r>
          </w:p>
        </w:tc>
        <w:tc>
          <w:tcPr>
            <w:tcW w:w="994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91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27" w:type="dxa"/>
            <w:gridSpan w:val="2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>Б</w:t>
            </w:r>
            <w:r w:rsidRPr="00CA5E0D">
              <w:rPr>
                <w:rFonts w:ascii="Times New Roman" w:hAnsi="Times New Roman" w:cs="Times New Roman"/>
                <w:lang w:eastAsia="en-US"/>
              </w:rPr>
              <w:t>еседа</w:t>
            </w:r>
            <w:r>
              <w:rPr>
                <w:rFonts w:ascii="Times New Roman" w:hAnsi="Times New Roman" w:cs="Times New Roman"/>
                <w:lang w:eastAsia="en-US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Практическая деятельность</w:t>
            </w:r>
          </w:p>
        </w:tc>
        <w:tc>
          <w:tcPr>
            <w:tcW w:w="1801" w:type="dxa"/>
          </w:tcPr>
          <w:p w:rsidR="003C66C6" w:rsidRDefault="003C66C6" w:rsidP="00925C14">
            <w:r w:rsidRPr="0015663D">
              <w:rPr>
                <w:lang w:eastAsia="en-US"/>
              </w:rPr>
              <w:t xml:space="preserve">Опрос, </w:t>
            </w:r>
            <w:r w:rsidRPr="0015663D">
              <w:t xml:space="preserve">наблюдение. </w:t>
            </w:r>
            <w:r w:rsidRPr="0015663D">
              <w:rPr>
                <w:sz w:val="22"/>
                <w:szCs w:val="22"/>
              </w:rPr>
              <w:t>Коллективный анализ работ, групповая  выставка</w:t>
            </w:r>
          </w:p>
        </w:tc>
      </w:tr>
      <w:tr w:rsidR="003C66C6" w:rsidRPr="00CA5E0D">
        <w:tc>
          <w:tcPr>
            <w:tcW w:w="674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74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9" w:type="dxa"/>
            <w:gridSpan w:val="7"/>
          </w:tcPr>
          <w:p w:rsidR="003C66C6" w:rsidRPr="00CA5E0D" w:rsidRDefault="003C66C6" w:rsidP="00925C14">
            <w:pPr>
              <w:jc w:val="center"/>
            </w:pPr>
            <w:r w:rsidRPr="003A15B0">
              <w:t>Ра</w:t>
            </w:r>
            <w:r>
              <w:t>здел   «Архитектурные здания и сооружения</w:t>
            </w:r>
            <w:r w:rsidRPr="003A15B0">
              <w:t>»</w:t>
            </w:r>
          </w:p>
        </w:tc>
      </w:tr>
      <w:tr w:rsidR="003C66C6">
        <w:tc>
          <w:tcPr>
            <w:tcW w:w="674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CA5E0D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2268" w:type="dxa"/>
            <w:gridSpan w:val="2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Тема: «Сельские и городские жилые дома»</w:t>
            </w:r>
          </w:p>
        </w:tc>
        <w:tc>
          <w:tcPr>
            <w:tcW w:w="994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91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27" w:type="dxa"/>
            <w:gridSpan w:val="2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>Б</w:t>
            </w:r>
            <w:r w:rsidRPr="00CA5E0D">
              <w:rPr>
                <w:rFonts w:ascii="Times New Roman" w:hAnsi="Times New Roman" w:cs="Times New Roman"/>
                <w:lang w:eastAsia="en-US"/>
              </w:rPr>
              <w:t>еседа</w:t>
            </w:r>
            <w:r>
              <w:rPr>
                <w:rFonts w:ascii="Times New Roman" w:hAnsi="Times New Roman" w:cs="Times New Roman"/>
                <w:lang w:eastAsia="en-US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Практическая деятельность</w:t>
            </w:r>
          </w:p>
        </w:tc>
        <w:tc>
          <w:tcPr>
            <w:tcW w:w="1801" w:type="dxa"/>
          </w:tcPr>
          <w:p w:rsidR="003C66C6" w:rsidRDefault="003C66C6" w:rsidP="00925C14">
            <w:r w:rsidRPr="0015663D">
              <w:rPr>
                <w:lang w:eastAsia="en-US"/>
              </w:rPr>
              <w:t xml:space="preserve">Опрос, </w:t>
            </w:r>
            <w:r w:rsidRPr="0015663D">
              <w:t xml:space="preserve">наблюдение. </w:t>
            </w:r>
            <w:r w:rsidRPr="0015663D">
              <w:rPr>
                <w:sz w:val="22"/>
                <w:szCs w:val="22"/>
              </w:rPr>
              <w:t>Коллективный анализ работ, групповая  выставка</w:t>
            </w:r>
          </w:p>
        </w:tc>
      </w:tr>
      <w:tr w:rsidR="003C66C6">
        <w:tc>
          <w:tcPr>
            <w:tcW w:w="674" w:type="dxa"/>
          </w:tcPr>
          <w:p w:rsidR="003C66C6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8.2</w:t>
            </w:r>
          </w:p>
        </w:tc>
        <w:tc>
          <w:tcPr>
            <w:tcW w:w="2268" w:type="dxa"/>
            <w:gridSpan w:val="2"/>
          </w:tcPr>
          <w:p w:rsidR="003C66C6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Тема: «Мебель»</w:t>
            </w:r>
          </w:p>
        </w:tc>
        <w:tc>
          <w:tcPr>
            <w:tcW w:w="994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91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027" w:type="dxa"/>
            <w:gridSpan w:val="2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>Б</w:t>
            </w:r>
            <w:r w:rsidRPr="00CA5E0D">
              <w:rPr>
                <w:rFonts w:ascii="Times New Roman" w:hAnsi="Times New Roman" w:cs="Times New Roman"/>
                <w:lang w:eastAsia="en-US"/>
              </w:rPr>
              <w:t>еседа</w:t>
            </w:r>
            <w:r>
              <w:rPr>
                <w:rFonts w:ascii="Times New Roman" w:hAnsi="Times New Roman" w:cs="Times New Roman"/>
                <w:lang w:eastAsia="en-US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Практическая деятельность</w:t>
            </w:r>
          </w:p>
        </w:tc>
        <w:tc>
          <w:tcPr>
            <w:tcW w:w="1801" w:type="dxa"/>
          </w:tcPr>
          <w:p w:rsidR="003C66C6" w:rsidRDefault="003C66C6" w:rsidP="00925C14">
            <w:r w:rsidRPr="0015663D">
              <w:rPr>
                <w:lang w:eastAsia="en-US"/>
              </w:rPr>
              <w:t xml:space="preserve">Опрос, </w:t>
            </w:r>
            <w:r w:rsidRPr="0015663D">
              <w:t xml:space="preserve">наблюдение. </w:t>
            </w:r>
            <w:r w:rsidRPr="0015663D">
              <w:rPr>
                <w:sz w:val="22"/>
                <w:szCs w:val="22"/>
              </w:rPr>
              <w:t>Коллективный анализ работ, групповая  выставка</w:t>
            </w:r>
          </w:p>
        </w:tc>
      </w:tr>
      <w:tr w:rsidR="003C66C6">
        <w:tc>
          <w:tcPr>
            <w:tcW w:w="674" w:type="dxa"/>
          </w:tcPr>
          <w:p w:rsidR="003C66C6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8.3</w:t>
            </w:r>
          </w:p>
        </w:tc>
        <w:tc>
          <w:tcPr>
            <w:tcW w:w="2268" w:type="dxa"/>
            <w:gridSpan w:val="2"/>
          </w:tcPr>
          <w:p w:rsidR="003C66C6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Тема: «Памятники архитектуры»</w:t>
            </w:r>
          </w:p>
        </w:tc>
        <w:tc>
          <w:tcPr>
            <w:tcW w:w="994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91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27" w:type="dxa"/>
            <w:gridSpan w:val="2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>Б</w:t>
            </w:r>
            <w:r w:rsidRPr="00CA5E0D">
              <w:rPr>
                <w:rFonts w:ascii="Times New Roman" w:hAnsi="Times New Roman" w:cs="Times New Roman"/>
                <w:lang w:eastAsia="en-US"/>
              </w:rPr>
              <w:t>еседа</w:t>
            </w:r>
            <w:r>
              <w:rPr>
                <w:rFonts w:ascii="Times New Roman" w:hAnsi="Times New Roman" w:cs="Times New Roman"/>
                <w:lang w:eastAsia="en-US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Практическая деятельность</w:t>
            </w:r>
          </w:p>
        </w:tc>
        <w:tc>
          <w:tcPr>
            <w:tcW w:w="1801" w:type="dxa"/>
          </w:tcPr>
          <w:p w:rsidR="003C66C6" w:rsidRDefault="003C66C6" w:rsidP="00925C14">
            <w:r w:rsidRPr="0015663D">
              <w:rPr>
                <w:lang w:eastAsia="en-US"/>
              </w:rPr>
              <w:t xml:space="preserve">Опрос, </w:t>
            </w:r>
            <w:r w:rsidRPr="0015663D">
              <w:t xml:space="preserve">наблюдение. </w:t>
            </w:r>
            <w:r w:rsidRPr="0015663D">
              <w:rPr>
                <w:sz w:val="22"/>
                <w:szCs w:val="22"/>
              </w:rPr>
              <w:t>Коллективный анализ работ, групповая  выставка</w:t>
            </w:r>
          </w:p>
        </w:tc>
      </w:tr>
      <w:tr w:rsidR="003C66C6">
        <w:tc>
          <w:tcPr>
            <w:tcW w:w="674" w:type="dxa"/>
          </w:tcPr>
          <w:p w:rsidR="003C66C6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8.3</w:t>
            </w:r>
          </w:p>
        </w:tc>
        <w:tc>
          <w:tcPr>
            <w:tcW w:w="2268" w:type="dxa"/>
            <w:gridSpan w:val="2"/>
          </w:tcPr>
          <w:p w:rsidR="003C66C6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Тема: «Замки»</w:t>
            </w:r>
          </w:p>
        </w:tc>
        <w:tc>
          <w:tcPr>
            <w:tcW w:w="994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91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27" w:type="dxa"/>
            <w:gridSpan w:val="2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>Б</w:t>
            </w:r>
            <w:r w:rsidRPr="00CA5E0D">
              <w:rPr>
                <w:rFonts w:ascii="Times New Roman" w:hAnsi="Times New Roman" w:cs="Times New Roman"/>
                <w:lang w:eastAsia="en-US"/>
              </w:rPr>
              <w:t>еседа</w:t>
            </w:r>
            <w:r>
              <w:rPr>
                <w:rFonts w:ascii="Times New Roman" w:hAnsi="Times New Roman" w:cs="Times New Roman"/>
                <w:lang w:eastAsia="en-US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Практическая деятельность</w:t>
            </w:r>
          </w:p>
        </w:tc>
        <w:tc>
          <w:tcPr>
            <w:tcW w:w="1801" w:type="dxa"/>
          </w:tcPr>
          <w:p w:rsidR="003C66C6" w:rsidRDefault="003C66C6" w:rsidP="00925C14">
            <w:r w:rsidRPr="0015663D">
              <w:rPr>
                <w:lang w:eastAsia="en-US"/>
              </w:rPr>
              <w:t xml:space="preserve">Опрос, </w:t>
            </w:r>
            <w:r w:rsidRPr="0015663D">
              <w:t xml:space="preserve">наблюдение. </w:t>
            </w:r>
            <w:r w:rsidRPr="0015663D">
              <w:rPr>
                <w:sz w:val="22"/>
                <w:szCs w:val="22"/>
              </w:rPr>
              <w:t>Коллективный анализ работ, групповая  выставка</w:t>
            </w:r>
          </w:p>
        </w:tc>
      </w:tr>
      <w:tr w:rsidR="003C66C6" w:rsidRPr="00CA5E0D">
        <w:tc>
          <w:tcPr>
            <w:tcW w:w="674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74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9" w:type="dxa"/>
            <w:gridSpan w:val="7"/>
          </w:tcPr>
          <w:p w:rsidR="003C66C6" w:rsidRPr="00CA5E0D" w:rsidRDefault="003C66C6" w:rsidP="00E07566">
            <w:pPr>
              <w:jc w:val="center"/>
            </w:pPr>
            <w:r w:rsidRPr="003A15B0">
              <w:t>Ра</w:t>
            </w:r>
            <w:r>
              <w:t>здел   «Космическая техника</w:t>
            </w:r>
            <w:r w:rsidRPr="003A15B0">
              <w:t>»</w:t>
            </w:r>
          </w:p>
        </w:tc>
      </w:tr>
      <w:tr w:rsidR="003C66C6">
        <w:tc>
          <w:tcPr>
            <w:tcW w:w="674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Pr="00CA5E0D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2268" w:type="dxa"/>
            <w:gridSpan w:val="2"/>
          </w:tcPr>
          <w:p w:rsidR="003C66C6" w:rsidRPr="00CA5E0D" w:rsidRDefault="003C66C6" w:rsidP="00E0756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Тема: «Ракеты»</w:t>
            </w:r>
          </w:p>
        </w:tc>
        <w:tc>
          <w:tcPr>
            <w:tcW w:w="994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91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027" w:type="dxa"/>
            <w:gridSpan w:val="2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>Б</w:t>
            </w:r>
            <w:r w:rsidRPr="00CA5E0D">
              <w:rPr>
                <w:rFonts w:ascii="Times New Roman" w:hAnsi="Times New Roman" w:cs="Times New Roman"/>
                <w:lang w:eastAsia="en-US"/>
              </w:rPr>
              <w:t>еседа</w:t>
            </w:r>
            <w:r>
              <w:rPr>
                <w:rFonts w:ascii="Times New Roman" w:hAnsi="Times New Roman" w:cs="Times New Roman"/>
                <w:lang w:eastAsia="en-US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Практическая деятельность</w:t>
            </w:r>
          </w:p>
        </w:tc>
        <w:tc>
          <w:tcPr>
            <w:tcW w:w="1801" w:type="dxa"/>
          </w:tcPr>
          <w:p w:rsidR="003C66C6" w:rsidRDefault="003C66C6" w:rsidP="00925C14">
            <w:r w:rsidRPr="0015663D">
              <w:rPr>
                <w:lang w:eastAsia="en-US"/>
              </w:rPr>
              <w:t xml:space="preserve">Опрос, </w:t>
            </w:r>
            <w:r w:rsidRPr="0015663D">
              <w:t xml:space="preserve">наблюдение. </w:t>
            </w:r>
            <w:r w:rsidRPr="0015663D">
              <w:rPr>
                <w:sz w:val="22"/>
                <w:szCs w:val="22"/>
              </w:rPr>
              <w:t>Коллективный анализ работ, групповая  выставка</w:t>
            </w:r>
          </w:p>
        </w:tc>
      </w:tr>
      <w:tr w:rsidR="003C66C6">
        <w:tc>
          <w:tcPr>
            <w:tcW w:w="674" w:type="dxa"/>
          </w:tcPr>
          <w:p w:rsidR="003C66C6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9.2</w:t>
            </w:r>
          </w:p>
        </w:tc>
        <w:tc>
          <w:tcPr>
            <w:tcW w:w="2268" w:type="dxa"/>
            <w:gridSpan w:val="2"/>
          </w:tcPr>
          <w:p w:rsidR="003C66C6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Тема: «Орбитальные станции»</w:t>
            </w:r>
          </w:p>
        </w:tc>
        <w:tc>
          <w:tcPr>
            <w:tcW w:w="994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91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27" w:type="dxa"/>
            <w:gridSpan w:val="2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>Б</w:t>
            </w:r>
            <w:r w:rsidRPr="00CA5E0D">
              <w:rPr>
                <w:rFonts w:ascii="Times New Roman" w:hAnsi="Times New Roman" w:cs="Times New Roman"/>
                <w:lang w:eastAsia="en-US"/>
              </w:rPr>
              <w:t>еседа</w:t>
            </w:r>
            <w:r>
              <w:rPr>
                <w:rFonts w:ascii="Times New Roman" w:hAnsi="Times New Roman" w:cs="Times New Roman"/>
                <w:lang w:eastAsia="en-US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Практическая деятельность</w:t>
            </w:r>
          </w:p>
        </w:tc>
        <w:tc>
          <w:tcPr>
            <w:tcW w:w="1801" w:type="dxa"/>
          </w:tcPr>
          <w:p w:rsidR="003C66C6" w:rsidRDefault="003C66C6" w:rsidP="00925C14">
            <w:r w:rsidRPr="0015663D">
              <w:rPr>
                <w:lang w:eastAsia="en-US"/>
              </w:rPr>
              <w:t xml:space="preserve">Опрос, </w:t>
            </w:r>
            <w:r w:rsidRPr="0015663D">
              <w:t xml:space="preserve">наблюдение. </w:t>
            </w:r>
            <w:r w:rsidRPr="0015663D">
              <w:rPr>
                <w:sz w:val="22"/>
                <w:szCs w:val="22"/>
              </w:rPr>
              <w:t>Коллективный анализ работ, групповая  выставка</w:t>
            </w:r>
          </w:p>
        </w:tc>
      </w:tr>
      <w:tr w:rsidR="003C66C6">
        <w:tc>
          <w:tcPr>
            <w:tcW w:w="674" w:type="dxa"/>
          </w:tcPr>
          <w:p w:rsidR="003C66C6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</w:t>
            </w:r>
          </w:p>
        </w:tc>
        <w:tc>
          <w:tcPr>
            <w:tcW w:w="2268" w:type="dxa"/>
            <w:gridSpan w:val="2"/>
          </w:tcPr>
          <w:p w:rsidR="003C66C6" w:rsidRDefault="003C66C6" w:rsidP="00E0756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Тема: «Космические корабли»</w:t>
            </w:r>
          </w:p>
        </w:tc>
        <w:tc>
          <w:tcPr>
            <w:tcW w:w="994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91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27" w:type="dxa"/>
            <w:gridSpan w:val="2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>Б</w:t>
            </w:r>
            <w:r w:rsidRPr="00CA5E0D">
              <w:rPr>
                <w:rFonts w:ascii="Times New Roman" w:hAnsi="Times New Roman" w:cs="Times New Roman"/>
                <w:lang w:eastAsia="en-US"/>
              </w:rPr>
              <w:t>еседа</w:t>
            </w:r>
            <w:r>
              <w:rPr>
                <w:rFonts w:ascii="Times New Roman" w:hAnsi="Times New Roman" w:cs="Times New Roman"/>
                <w:lang w:eastAsia="en-US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Практическая деятельность</w:t>
            </w:r>
          </w:p>
        </w:tc>
        <w:tc>
          <w:tcPr>
            <w:tcW w:w="1801" w:type="dxa"/>
          </w:tcPr>
          <w:p w:rsidR="003C66C6" w:rsidRDefault="003C66C6" w:rsidP="00925C14">
            <w:r w:rsidRPr="0015663D">
              <w:rPr>
                <w:lang w:eastAsia="en-US"/>
              </w:rPr>
              <w:t xml:space="preserve">Опрос, </w:t>
            </w:r>
            <w:r w:rsidRPr="0015663D">
              <w:t xml:space="preserve">наблюдение. </w:t>
            </w:r>
            <w:r w:rsidRPr="0015663D">
              <w:rPr>
                <w:sz w:val="22"/>
                <w:szCs w:val="22"/>
              </w:rPr>
              <w:t>Коллективный анализ работ, групповая  выставка</w:t>
            </w:r>
          </w:p>
        </w:tc>
      </w:tr>
      <w:tr w:rsidR="003C66C6">
        <w:tc>
          <w:tcPr>
            <w:tcW w:w="674" w:type="dxa"/>
          </w:tcPr>
          <w:p w:rsidR="003C66C6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</w:t>
            </w:r>
          </w:p>
        </w:tc>
        <w:tc>
          <w:tcPr>
            <w:tcW w:w="2268" w:type="dxa"/>
            <w:gridSpan w:val="2"/>
          </w:tcPr>
          <w:p w:rsidR="003C66C6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Тема: «Роботы»</w:t>
            </w:r>
          </w:p>
        </w:tc>
        <w:tc>
          <w:tcPr>
            <w:tcW w:w="994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91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27" w:type="dxa"/>
            <w:gridSpan w:val="2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>Б</w:t>
            </w:r>
            <w:r w:rsidRPr="00CA5E0D">
              <w:rPr>
                <w:rFonts w:ascii="Times New Roman" w:hAnsi="Times New Roman" w:cs="Times New Roman"/>
                <w:lang w:eastAsia="en-US"/>
              </w:rPr>
              <w:t>еседа</w:t>
            </w:r>
            <w:r>
              <w:rPr>
                <w:rFonts w:ascii="Times New Roman" w:hAnsi="Times New Roman" w:cs="Times New Roman"/>
                <w:lang w:eastAsia="en-US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Практическая деятельность</w:t>
            </w:r>
          </w:p>
        </w:tc>
        <w:tc>
          <w:tcPr>
            <w:tcW w:w="1801" w:type="dxa"/>
          </w:tcPr>
          <w:p w:rsidR="003C66C6" w:rsidRDefault="003C66C6" w:rsidP="00925C14">
            <w:r w:rsidRPr="0015663D">
              <w:rPr>
                <w:lang w:eastAsia="en-US"/>
              </w:rPr>
              <w:t xml:space="preserve">Опрос, </w:t>
            </w:r>
            <w:r w:rsidRPr="0015663D">
              <w:t xml:space="preserve">наблюдение. </w:t>
            </w:r>
            <w:r w:rsidRPr="0015663D">
              <w:rPr>
                <w:sz w:val="22"/>
                <w:szCs w:val="22"/>
              </w:rPr>
              <w:t>Коллективный анализ работ, групповая  выставка</w:t>
            </w:r>
          </w:p>
        </w:tc>
      </w:tr>
      <w:tr w:rsidR="003C66C6" w:rsidRPr="00CA5E0D">
        <w:tc>
          <w:tcPr>
            <w:tcW w:w="674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74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9" w:type="dxa"/>
            <w:gridSpan w:val="7"/>
          </w:tcPr>
          <w:p w:rsidR="003C66C6" w:rsidRPr="00CA5E0D" w:rsidRDefault="003C66C6" w:rsidP="00925C14">
            <w:pPr>
              <w:jc w:val="center"/>
            </w:pPr>
            <w:r w:rsidRPr="003A15B0">
              <w:t>Ра</w:t>
            </w:r>
            <w:r>
              <w:t>здел   «Воздушный транспорт</w:t>
            </w:r>
            <w:r w:rsidRPr="003A15B0">
              <w:t>»</w:t>
            </w:r>
          </w:p>
        </w:tc>
      </w:tr>
      <w:tr w:rsidR="003C66C6">
        <w:tc>
          <w:tcPr>
            <w:tcW w:w="674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CA5E0D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2268" w:type="dxa"/>
            <w:gridSpan w:val="2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Тема: «Самолеты»</w:t>
            </w:r>
          </w:p>
        </w:tc>
        <w:tc>
          <w:tcPr>
            <w:tcW w:w="994" w:type="dxa"/>
          </w:tcPr>
          <w:p w:rsidR="003C66C6" w:rsidRPr="001937A4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1091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3C66C6" w:rsidRPr="001937A4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2027" w:type="dxa"/>
            <w:gridSpan w:val="2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>Б</w:t>
            </w:r>
            <w:r w:rsidRPr="00CA5E0D">
              <w:rPr>
                <w:rFonts w:ascii="Times New Roman" w:hAnsi="Times New Roman" w:cs="Times New Roman"/>
                <w:lang w:eastAsia="en-US"/>
              </w:rPr>
              <w:t>еседа</w:t>
            </w:r>
            <w:r>
              <w:rPr>
                <w:rFonts w:ascii="Times New Roman" w:hAnsi="Times New Roman" w:cs="Times New Roman"/>
                <w:lang w:eastAsia="en-US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Практическая деятельность</w:t>
            </w:r>
          </w:p>
        </w:tc>
        <w:tc>
          <w:tcPr>
            <w:tcW w:w="1801" w:type="dxa"/>
          </w:tcPr>
          <w:p w:rsidR="003C66C6" w:rsidRDefault="003C66C6" w:rsidP="00925C14">
            <w:r w:rsidRPr="0015663D">
              <w:rPr>
                <w:lang w:eastAsia="en-US"/>
              </w:rPr>
              <w:t xml:space="preserve">Опрос, </w:t>
            </w:r>
            <w:r w:rsidRPr="0015663D">
              <w:t xml:space="preserve">наблюдение. </w:t>
            </w:r>
            <w:r w:rsidRPr="0015663D">
              <w:rPr>
                <w:sz w:val="22"/>
                <w:szCs w:val="22"/>
              </w:rPr>
              <w:t>Коллективный анализ работ, групповая  выставка</w:t>
            </w:r>
          </w:p>
        </w:tc>
      </w:tr>
      <w:tr w:rsidR="003C66C6">
        <w:tc>
          <w:tcPr>
            <w:tcW w:w="674" w:type="dxa"/>
          </w:tcPr>
          <w:p w:rsidR="003C66C6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10.2</w:t>
            </w:r>
          </w:p>
        </w:tc>
        <w:tc>
          <w:tcPr>
            <w:tcW w:w="2268" w:type="dxa"/>
            <w:gridSpan w:val="2"/>
          </w:tcPr>
          <w:p w:rsidR="003C66C6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Тема: «Вертолеты»</w:t>
            </w:r>
          </w:p>
        </w:tc>
        <w:tc>
          <w:tcPr>
            <w:tcW w:w="994" w:type="dxa"/>
          </w:tcPr>
          <w:p w:rsidR="003C66C6" w:rsidRPr="001937A4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1091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3C66C6" w:rsidRPr="001937A4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2027" w:type="dxa"/>
            <w:gridSpan w:val="2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>Б</w:t>
            </w:r>
            <w:r w:rsidRPr="00CA5E0D">
              <w:rPr>
                <w:rFonts w:ascii="Times New Roman" w:hAnsi="Times New Roman" w:cs="Times New Roman"/>
                <w:lang w:eastAsia="en-US"/>
              </w:rPr>
              <w:t>еседа</w:t>
            </w:r>
            <w:r>
              <w:rPr>
                <w:rFonts w:ascii="Times New Roman" w:hAnsi="Times New Roman" w:cs="Times New Roman"/>
                <w:lang w:eastAsia="en-US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Практическая деятельность</w:t>
            </w:r>
          </w:p>
        </w:tc>
        <w:tc>
          <w:tcPr>
            <w:tcW w:w="1801" w:type="dxa"/>
          </w:tcPr>
          <w:p w:rsidR="003C66C6" w:rsidRDefault="003C66C6" w:rsidP="00925C14">
            <w:r w:rsidRPr="0015663D">
              <w:rPr>
                <w:lang w:eastAsia="en-US"/>
              </w:rPr>
              <w:t xml:space="preserve">Опрос, </w:t>
            </w:r>
            <w:r w:rsidRPr="0015663D">
              <w:t xml:space="preserve">наблюдение. </w:t>
            </w:r>
            <w:r w:rsidRPr="0015663D">
              <w:rPr>
                <w:sz w:val="22"/>
                <w:szCs w:val="22"/>
              </w:rPr>
              <w:t>Коллективный анализ работ, групповая  выставка</w:t>
            </w:r>
          </w:p>
        </w:tc>
      </w:tr>
      <w:tr w:rsidR="003C66C6">
        <w:tc>
          <w:tcPr>
            <w:tcW w:w="674" w:type="dxa"/>
          </w:tcPr>
          <w:p w:rsidR="003C66C6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10.3</w:t>
            </w:r>
          </w:p>
        </w:tc>
        <w:tc>
          <w:tcPr>
            <w:tcW w:w="2268" w:type="dxa"/>
            <w:gridSpan w:val="2"/>
          </w:tcPr>
          <w:p w:rsidR="003C66C6" w:rsidRDefault="003C66C6" w:rsidP="00E0756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Тема: «Истребители»</w:t>
            </w:r>
          </w:p>
        </w:tc>
        <w:tc>
          <w:tcPr>
            <w:tcW w:w="994" w:type="dxa"/>
          </w:tcPr>
          <w:p w:rsidR="003C66C6" w:rsidRPr="004C389E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1091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3C66C6" w:rsidRPr="004C389E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2027" w:type="dxa"/>
            <w:gridSpan w:val="2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>Б</w:t>
            </w:r>
            <w:r w:rsidRPr="00CA5E0D">
              <w:rPr>
                <w:rFonts w:ascii="Times New Roman" w:hAnsi="Times New Roman" w:cs="Times New Roman"/>
                <w:lang w:eastAsia="en-US"/>
              </w:rPr>
              <w:t>еседа</w:t>
            </w:r>
            <w:r>
              <w:rPr>
                <w:rFonts w:ascii="Times New Roman" w:hAnsi="Times New Roman" w:cs="Times New Roman"/>
                <w:lang w:eastAsia="en-US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Практическая деятельность</w:t>
            </w:r>
          </w:p>
        </w:tc>
        <w:tc>
          <w:tcPr>
            <w:tcW w:w="1801" w:type="dxa"/>
          </w:tcPr>
          <w:p w:rsidR="003C66C6" w:rsidRDefault="003C66C6" w:rsidP="00925C14">
            <w:r w:rsidRPr="0015663D">
              <w:rPr>
                <w:lang w:eastAsia="en-US"/>
              </w:rPr>
              <w:t xml:space="preserve">Опрос, </w:t>
            </w:r>
            <w:r w:rsidRPr="0015663D">
              <w:t xml:space="preserve">наблюдение. </w:t>
            </w:r>
            <w:r w:rsidRPr="0015663D">
              <w:rPr>
                <w:sz w:val="22"/>
                <w:szCs w:val="22"/>
              </w:rPr>
              <w:t>Коллективный анализ работ, групповая  выставка</w:t>
            </w:r>
          </w:p>
        </w:tc>
      </w:tr>
      <w:tr w:rsidR="003C66C6">
        <w:tc>
          <w:tcPr>
            <w:tcW w:w="674" w:type="dxa"/>
          </w:tcPr>
          <w:p w:rsidR="003C66C6" w:rsidRPr="001937A4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10.4</w:t>
            </w:r>
          </w:p>
        </w:tc>
        <w:tc>
          <w:tcPr>
            <w:tcW w:w="2268" w:type="dxa"/>
            <w:gridSpan w:val="2"/>
          </w:tcPr>
          <w:p w:rsidR="003C66C6" w:rsidRPr="001937A4" w:rsidRDefault="003C66C6" w:rsidP="00E07566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Итоговое занятие</w:t>
            </w:r>
          </w:p>
        </w:tc>
        <w:tc>
          <w:tcPr>
            <w:tcW w:w="994" w:type="dxa"/>
          </w:tcPr>
          <w:p w:rsidR="003C66C6" w:rsidRPr="001937A4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91" w:type="dxa"/>
          </w:tcPr>
          <w:p w:rsidR="003C66C6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3C66C6" w:rsidRPr="001937A4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7" w:type="dxa"/>
            <w:gridSpan w:val="2"/>
          </w:tcPr>
          <w:p w:rsidR="003C66C6" w:rsidRPr="00CA5E0D" w:rsidRDefault="003C66C6" w:rsidP="001937A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>Б</w:t>
            </w:r>
            <w:r w:rsidRPr="00CA5E0D">
              <w:rPr>
                <w:rFonts w:ascii="Times New Roman" w:hAnsi="Times New Roman" w:cs="Times New Roman"/>
                <w:lang w:eastAsia="en-US"/>
              </w:rPr>
              <w:t>еседа</w:t>
            </w:r>
            <w:r>
              <w:rPr>
                <w:rFonts w:ascii="Times New Roman" w:hAnsi="Times New Roman" w:cs="Times New Roman"/>
                <w:lang w:eastAsia="en-US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Практическая деятельность</w:t>
            </w:r>
          </w:p>
          <w:p w:rsidR="003C66C6" w:rsidRDefault="003C66C6" w:rsidP="001937A4"/>
        </w:tc>
        <w:tc>
          <w:tcPr>
            <w:tcW w:w="1801" w:type="dxa"/>
          </w:tcPr>
          <w:p w:rsidR="003C66C6" w:rsidRPr="0015663D" w:rsidRDefault="003C66C6" w:rsidP="00925C14">
            <w:pPr>
              <w:rPr>
                <w:lang w:eastAsia="en-US"/>
              </w:rPr>
            </w:pPr>
            <w:r w:rsidRPr="0015663D">
              <w:rPr>
                <w:lang w:eastAsia="en-US"/>
              </w:rPr>
              <w:t xml:space="preserve">Опрос, </w:t>
            </w:r>
            <w:r w:rsidRPr="0015663D">
              <w:t xml:space="preserve">наблюдение. </w:t>
            </w:r>
            <w:r w:rsidRPr="0015663D">
              <w:rPr>
                <w:sz w:val="22"/>
                <w:szCs w:val="22"/>
              </w:rPr>
              <w:t>Коллективный анализ работ, групповая  выставка</w:t>
            </w:r>
          </w:p>
        </w:tc>
      </w:tr>
      <w:tr w:rsidR="003C66C6">
        <w:tc>
          <w:tcPr>
            <w:tcW w:w="674" w:type="dxa"/>
          </w:tcPr>
          <w:p w:rsidR="003C66C6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gridSpan w:val="2"/>
          </w:tcPr>
          <w:p w:rsidR="003C66C6" w:rsidRPr="00E07566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b/>
                <w:bCs/>
              </w:rPr>
            </w:pPr>
            <w:r w:rsidRPr="00E07566">
              <w:rPr>
                <w:rFonts w:ascii="Times New Roman" w:hAnsi="Times New Roman" w:cs="Times New Roman"/>
                <w:b/>
                <w:bCs/>
              </w:rPr>
              <w:t>Итого за год</w:t>
            </w:r>
          </w:p>
        </w:tc>
        <w:tc>
          <w:tcPr>
            <w:tcW w:w="994" w:type="dxa"/>
          </w:tcPr>
          <w:p w:rsidR="003C66C6" w:rsidRPr="001937A4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>16</w:t>
            </w:r>
          </w:p>
        </w:tc>
        <w:tc>
          <w:tcPr>
            <w:tcW w:w="1091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992" w:type="dxa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181</w:t>
            </w:r>
          </w:p>
        </w:tc>
        <w:tc>
          <w:tcPr>
            <w:tcW w:w="2027" w:type="dxa"/>
            <w:gridSpan w:val="2"/>
          </w:tcPr>
          <w:p w:rsidR="003C66C6" w:rsidRPr="00CA5E0D" w:rsidRDefault="003C66C6" w:rsidP="00925C14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801" w:type="dxa"/>
          </w:tcPr>
          <w:p w:rsidR="003C66C6" w:rsidRDefault="003C66C6" w:rsidP="00925C14"/>
        </w:tc>
      </w:tr>
    </w:tbl>
    <w:p w:rsidR="003C66C6" w:rsidRDefault="003C66C6" w:rsidP="0019545D">
      <w:pPr>
        <w:spacing w:line="360" w:lineRule="auto"/>
        <w:jc w:val="center"/>
        <w:rPr>
          <w:b/>
          <w:bCs/>
        </w:rPr>
      </w:pPr>
    </w:p>
    <w:p w:rsidR="003C66C6" w:rsidRDefault="003C66C6" w:rsidP="0019545D">
      <w:pPr>
        <w:spacing w:line="360" w:lineRule="auto"/>
        <w:jc w:val="center"/>
        <w:rPr>
          <w:b/>
          <w:bCs/>
        </w:rPr>
      </w:pPr>
      <w:r>
        <w:rPr>
          <w:b/>
          <w:bCs/>
        </w:rPr>
        <w:t>Содержание программы</w:t>
      </w:r>
    </w:p>
    <w:p w:rsidR="003C66C6" w:rsidRDefault="003C66C6" w:rsidP="0019545D">
      <w:pPr>
        <w:pStyle w:val="Style2"/>
        <w:spacing w:line="36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Вводное занятие.</w:t>
      </w:r>
    </w:p>
    <w:p w:rsidR="003C66C6" w:rsidRDefault="003C66C6" w:rsidP="0019545D">
      <w:pPr>
        <w:pStyle w:val="BodyText"/>
        <w:spacing w:line="360" w:lineRule="auto"/>
        <w:ind w:firstLine="360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/>
          <w:iCs/>
          <w:color w:val="000000"/>
          <w:sz w:val="24"/>
          <w:szCs w:val="24"/>
        </w:rPr>
        <w:t>Теория: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Знакомство с работой объединения. Порядок и содержание работы кружка. Правила поведения в мастерской. Знакомство с мастерской. Показ образцов готовых моделей. Знакомство с основными рабочими операциями в процессе практической работы с бумагой (сгибание, складывание, резание, склеивание и т. д.). Правила работы с бумагой и правила работы с инструментами, необходимыми для работы с бумагой и правила техники безопасности при работе с инструментами. Демонстрация образцов бумаги.</w:t>
      </w:r>
    </w:p>
    <w:p w:rsidR="003C66C6" w:rsidRDefault="003C66C6" w:rsidP="0019545D">
      <w:pPr>
        <w:pStyle w:val="Body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/>
          <w:iCs/>
          <w:color w:val="000000"/>
          <w:sz w:val="24"/>
          <w:szCs w:val="24"/>
        </w:rPr>
        <w:t>Практика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Изготовление плоской модели машины из картона с  целью выявления умений и навыков (входная диагностика).</w:t>
      </w:r>
    </w:p>
    <w:p w:rsidR="003C66C6" w:rsidRDefault="003C66C6" w:rsidP="0019545D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Раздел    «Автомобильный транспорт. Легковые автомобили»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</w:p>
    <w:p w:rsidR="003C66C6" w:rsidRDefault="003C66C6" w:rsidP="0019545D">
      <w:pPr>
        <w:pStyle w:val="Textbody"/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Тема: «Автомобили отечественного производства»</w:t>
      </w:r>
    </w:p>
    <w:p w:rsidR="003C66C6" w:rsidRDefault="003C66C6" w:rsidP="0019545D">
      <w:pPr>
        <w:pStyle w:val="Textbody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 xml:space="preserve">Теория: </w:t>
      </w:r>
      <w:r>
        <w:rPr>
          <w:rFonts w:ascii="Times New Roman" w:hAnsi="Times New Roman" w:cs="Times New Roman"/>
          <w:color w:val="000000"/>
        </w:rPr>
        <w:t>История отечественного автомобиля. Иллюстрации. Презентация. Образцы изделий.</w:t>
      </w:r>
    </w:p>
    <w:p w:rsidR="003C66C6" w:rsidRDefault="003C66C6" w:rsidP="0019545D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/>
          <w:iCs/>
          <w:color w:val="000000"/>
          <w:sz w:val="24"/>
          <w:szCs w:val="24"/>
        </w:rPr>
        <w:t>Практика: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Изготовление трехмерных моделей автомобилей  по шаблону и при помощи копировальной бумаги (Москвич, ЗАЗ 968,  ВАЗ 2101,2105,2106,2107, 21099,2112).</w:t>
      </w:r>
    </w:p>
    <w:p w:rsidR="003C66C6" w:rsidRDefault="003C66C6" w:rsidP="0019545D">
      <w:pPr>
        <w:pStyle w:val="Body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 «Малые внедорожники и внедорожники средней вместимости»</w:t>
      </w:r>
    </w:p>
    <w:p w:rsidR="003C66C6" w:rsidRDefault="003C66C6" w:rsidP="0019545D">
      <w:pPr>
        <w:pStyle w:val="Textbody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 xml:space="preserve">Теория: </w:t>
      </w:r>
      <w:r>
        <w:rPr>
          <w:rFonts w:ascii="Times New Roman" w:hAnsi="Times New Roman" w:cs="Times New Roman"/>
          <w:color w:val="000000"/>
        </w:rPr>
        <w:t>История создания внедорожников. Предшественники и прародители Иллюстрации. Презентация. Образцы изделий.</w:t>
      </w:r>
    </w:p>
    <w:p w:rsidR="003C66C6" w:rsidRDefault="003C66C6" w:rsidP="0019545D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/>
          <w:iCs/>
          <w:color w:val="000000"/>
          <w:sz w:val="24"/>
          <w:szCs w:val="24"/>
        </w:rPr>
        <w:t>Практика: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Изготовление трехмерных моделей автомобилей  по шаблону и при помощи копировальной бумаги (Джип, Land Rover, </w:t>
      </w:r>
      <w:r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Mitsubishi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Pajero, Toyota).</w:t>
      </w:r>
    </w:p>
    <w:p w:rsidR="003C66C6" w:rsidRDefault="003C66C6" w:rsidP="0019545D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 «Лимузины»</w:t>
      </w:r>
    </w:p>
    <w:p w:rsidR="003C66C6" w:rsidRDefault="003C66C6" w:rsidP="0019545D">
      <w:pPr>
        <w:pStyle w:val="Textbody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 xml:space="preserve">Теория: </w:t>
      </w:r>
      <w:r>
        <w:rPr>
          <w:rFonts w:ascii="Times New Roman" w:hAnsi="Times New Roman" w:cs="Times New Roman"/>
          <w:color w:val="000000"/>
        </w:rPr>
        <w:t>История лимузинов. Иллюстрации. Презентация. Образцы изделий.</w:t>
      </w:r>
    </w:p>
    <w:p w:rsidR="003C66C6" w:rsidRDefault="003C66C6" w:rsidP="0019545D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/>
          <w:iCs/>
          <w:color w:val="000000"/>
          <w:sz w:val="24"/>
          <w:szCs w:val="24"/>
        </w:rPr>
        <w:t>Практика: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Изготовление трехмерных моделей автомобилей  по шаблону и при помощи копировальной бумаги (</w:t>
      </w:r>
      <w:r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>Rolls-Royce Phantom</w:t>
      </w:r>
      <w:r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 ЗИЛ-41047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, Hummer h2 Limousine).</w:t>
      </w:r>
    </w:p>
    <w:p w:rsidR="003C66C6" w:rsidRDefault="003C66C6" w:rsidP="0019545D">
      <w:pPr>
        <w:pStyle w:val="Body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 «Минивэны»</w:t>
      </w:r>
    </w:p>
    <w:p w:rsidR="003C66C6" w:rsidRDefault="003C66C6" w:rsidP="0019545D">
      <w:pPr>
        <w:pStyle w:val="Textbody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 xml:space="preserve">Теория: </w:t>
      </w:r>
      <w:r>
        <w:rPr>
          <w:rFonts w:ascii="Times New Roman" w:hAnsi="Times New Roman" w:cs="Times New Roman"/>
          <w:color w:val="000000"/>
        </w:rPr>
        <w:t>История минивэна и его особенности. Иллюстрации. Презентация. Образцы изделий.</w:t>
      </w:r>
    </w:p>
    <w:p w:rsidR="003C66C6" w:rsidRDefault="003C66C6" w:rsidP="0019545D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/>
          <w:iCs/>
          <w:color w:val="000000"/>
          <w:sz w:val="24"/>
          <w:szCs w:val="24"/>
        </w:rPr>
        <w:t>Практика: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Изготовление трехмерных моделей автомобилей  по шаблону и при помощи копировальной бумаги (Renault Espace, Peogeot 807, Opel Combo).</w:t>
      </w:r>
    </w:p>
    <w:p w:rsidR="003C66C6" w:rsidRDefault="003C66C6" w:rsidP="0019545D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  «Грузовые автомобили»</w:t>
      </w:r>
    </w:p>
    <w:p w:rsidR="003C66C6" w:rsidRDefault="003C66C6" w:rsidP="0019545D">
      <w:pPr>
        <w:pStyle w:val="Body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 «Автофургоны»</w:t>
      </w:r>
    </w:p>
    <w:p w:rsidR="003C66C6" w:rsidRDefault="003C66C6" w:rsidP="0019545D">
      <w:pPr>
        <w:pStyle w:val="Textbody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 xml:space="preserve">Теория: </w:t>
      </w:r>
      <w:r>
        <w:rPr>
          <w:rFonts w:ascii="Times New Roman" w:hAnsi="Times New Roman" w:cs="Times New Roman"/>
          <w:color w:val="000000"/>
        </w:rPr>
        <w:t>История создания грузовиков. Иллюстрации. Презентация. Образцы изделий.</w:t>
      </w:r>
    </w:p>
    <w:p w:rsidR="003C66C6" w:rsidRDefault="003C66C6" w:rsidP="0019545D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/>
          <w:iCs/>
          <w:color w:val="000000"/>
          <w:sz w:val="24"/>
          <w:szCs w:val="24"/>
        </w:rPr>
        <w:t>Практика: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Изготовление трехмерных моделей автомобилей  по шаблону и при помощи копировальной бумаги (Туристический автофургон, фургон с мороженным, ERAS 762V).</w:t>
      </w:r>
    </w:p>
    <w:p w:rsidR="003C66C6" w:rsidRDefault="003C66C6" w:rsidP="0019545D">
      <w:pPr>
        <w:pStyle w:val="Body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 «Самосвалы»</w:t>
      </w:r>
    </w:p>
    <w:p w:rsidR="003C66C6" w:rsidRDefault="003C66C6" w:rsidP="00BC2076">
      <w:pPr>
        <w:pStyle w:val="Textbody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>Теория</w:t>
      </w:r>
      <w:r w:rsidRPr="00BC2076">
        <w:rPr>
          <w:rFonts w:ascii="Times New Roman" w:hAnsi="Times New Roman" w:cs="Times New Roman"/>
          <w:i/>
          <w:iCs/>
          <w:color w:val="000000"/>
        </w:rPr>
        <w:t xml:space="preserve">: </w:t>
      </w:r>
      <w:r w:rsidRPr="00BC2076">
        <w:rPr>
          <w:rFonts w:ascii="Times New Roman" w:hAnsi="Times New Roman" w:cs="Times New Roman"/>
          <w:color w:val="000000"/>
          <w:shd w:val="clear" w:color="auto" w:fill="FFFFFF"/>
        </w:rPr>
        <w:t>Аудиосказка «Самосвал застрял на трассе</w:t>
      </w:r>
      <w:r>
        <w:rPr>
          <w:rFonts w:ascii="Times New Roman" w:hAnsi="Times New Roman" w:cs="Times New Roman"/>
          <w:color w:val="000000"/>
          <w:shd w:val="clear" w:color="auto" w:fill="FCFCFA"/>
        </w:rPr>
        <w:t>»</w:t>
      </w:r>
      <w:r>
        <w:rPr>
          <w:rFonts w:ascii="Times New Roman" w:hAnsi="Times New Roman" w:cs="Times New Roman"/>
          <w:color w:val="000000"/>
        </w:rPr>
        <w:t>. Иллюстрации. Презентация. Образцы изделий.</w:t>
      </w:r>
    </w:p>
    <w:p w:rsidR="003C66C6" w:rsidRDefault="003C66C6" w:rsidP="0019545D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/>
          <w:iCs/>
          <w:color w:val="000000"/>
          <w:sz w:val="24"/>
          <w:szCs w:val="24"/>
        </w:rPr>
        <w:t>Практика: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Изготовление трехмерных моделей автомобилей  по шаблону и при помощи копировальной бумаги.</w:t>
      </w:r>
    </w:p>
    <w:p w:rsidR="003C66C6" w:rsidRDefault="003C66C6" w:rsidP="00BC2076">
      <w:pPr>
        <w:pStyle w:val="BodyText"/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 «Авторефрижераторы»</w:t>
      </w:r>
    </w:p>
    <w:p w:rsidR="003C66C6" w:rsidRDefault="003C66C6" w:rsidP="00BC2076">
      <w:pPr>
        <w:pStyle w:val="Textbody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 xml:space="preserve">Теория: </w:t>
      </w:r>
      <w:r>
        <w:rPr>
          <w:rFonts w:ascii="Times New Roman" w:hAnsi="Times New Roman" w:cs="Times New Roman"/>
          <w:color w:val="000000"/>
          <w:shd w:val="clear" w:color="auto" w:fill="FCFCFA"/>
        </w:rPr>
        <w:t>Что такое авторефрижератор и для чего он нужен?</w:t>
      </w:r>
      <w:r>
        <w:rPr>
          <w:rFonts w:ascii="Times New Roman" w:hAnsi="Times New Roman" w:cs="Times New Roman"/>
          <w:color w:val="000000"/>
        </w:rPr>
        <w:t xml:space="preserve"> История возникновения. Иллюстрации. Презентация. Образцы изделий.</w:t>
      </w:r>
    </w:p>
    <w:p w:rsidR="003C66C6" w:rsidRDefault="003C66C6" w:rsidP="0019545D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/>
          <w:iCs/>
          <w:color w:val="000000"/>
          <w:sz w:val="24"/>
          <w:szCs w:val="24"/>
        </w:rPr>
        <w:t>Практика: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Изготовление трехмерных моделей автомобилей  по шаблону и при помощи копировальной бумаги.</w:t>
      </w:r>
    </w:p>
    <w:p w:rsidR="003C66C6" w:rsidRDefault="003C66C6" w:rsidP="0019545D">
      <w:pPr>
        <w:pStyle w:val="Body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 «Автоплатформы»</w:t>
      </w:r>
    </w:p>
    <w:p w:rsidR="003C66C6" w:rsidRDefault="003C66C6" w:rsidP="0019545D">
      <w:pPr>
        <w:pStyle w:val="Textbody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 xml:space="preserve">Теория: </w:t>
      </w:r>
      <w:r>
        <w:rPr>
          <w:rFonts w:ascii="Times New Roman" w:hAnsi="Times New Roman" w:cs="Times New Roman"/>
          <w:color w:val="000000"/>
          <w:shd w:val="clear" w:color="auto" w:fill="FFFFFF"/>
        </w:rPr>
        <w:t>Какие бывают и чем различаются прицепы и платформы для перевозки негабаритных грузов?</w:t>
      </w:r>
      <w:r>
        <w:rPr>
          <w:rFonts w:ascii="Times New Roman" w:hAnsi="Times New Roman" w:cs="Times New Roman"/>
          <w:color w:val="000000"/>
        </w:rPr>
        <w:t xml:space="preserve"> Иллюстрации. Презентация. Образцы изделий.</w:t>
      </w:r>
    </w:p>
    <w:p w:rsidR="003C66C6" w:rsidRDefault="003C66C6" w:rsidP="0019545D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/>
          <w:iCs/>
          <w:color w:val="000000"/>
          <w:sz w:val="24"/>
          <w:szCs w:val="24"/>
        </w:rPr>
        <w:t>Практика: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Изготовление трехмерных моделей автомобилей  по шаблону и при помощи копировальной бумаги.</w:t>
      </w:r>
    </w:p>
    <w:p w:rsidR="003C66C6" w:rsidRDefault="003C66C6" w:rsidP="0019545D">
      <w:pPr>
        <w:pStyle w:val="Body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  «Пассажирский транспорт»</w:t>
      </w:r>
    </w:p>
    <w:p w:rsidR="003C66C6" w:rsidRDefault="003C66C6" w:rsidP="0019545D">
      <w:pPr>
        <w:pStyle w:val="Body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 «Автобусы»</w:t>
      </w:r>
    </w:p>
    <w:p w:rsidR="003C66C6" w:rsidRDefault="003C66C6" w:rsidP="0019545D">
      <w:pPr>
        <w:pStyle w:val="Textbody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 xml:space="preserve">Теория: </w:t>
      </w:r>
      <w:r>
        <w:rPr>
          <w:rFonts w:ascii="Times New Roman" w:hAnsi="Times New Roman" w:cs="Times New Roman"/>
          <w:color w:val="000000"/>
        </w:rPr>
        <w:t>Когда появился первый автобус в мире и первый автобус в России?</w:t>
      </w:r>
      <w:r>
        <w:rPr>
          <w:rFonts w:ascii="Times New Roman" w:hAnsi="Times New Roman" w:cs="Times New Roman"/>
          <w:i/>
          <w:iCs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Иллюстрации. Презентация. Образцы изделий.</w:t>
      </w:r>
    </w:p>
    <w:p w:rsidR="003C66C6" w:rsidRDefault="003C66C6" w:rsidP="0019545D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/>
          <w:iCs/>
          <w:color w:val="000000"/>
          <w:sz w:val="24"/>
          <w:szCs w:val="24"/>
        </w:rPr>
        <w:t>Практика: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Изготовление трехмерных моделей автомобилей  по шаблону и при помощи копировальной бумаги (Школьный автобус, Икарус, ЛИАЗ, МАЗ).</w:t>
      </w:r>
    </w:p>
    <w:p w:rsidR="003C66C6" w:rsidRDefault="003C66C6" w:rsidP="0019545D">
      <w:pPr>
        <w:pStyle w:val="Body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 «Пассажирские поезда»</w:t>
      </w:r>
    </w:p>
    <w:p w:rsidR="003C66C6" w:rsidRDefault="003C66C6" w:rsidP="0019545D">
      <w:pPr>
        <w:pStyle w:val="Textbody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 xml:space="preserve">Теория: </w:t>
      </w:r>
      <w:r>
        <w:rPr>
          <w:rFonts w:ascii="Times New Roman" w:hAnsi="Times New Roman" w:cs="Times New Roman"/>
          <w:color w:val="000000"/>
        </w:rPr>
        <w:t>Первая железная дорога в России и первые поезда. Иллюстрации. Презентация. Образцы изделий.</w:t>
      </w:r>
    </w:p>
    <w:p w:rsidR="003C66C6" w:rsidRDefault="003C66C6" w:rsidP="0019545D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/>
          <w:iCs/>
          <w:color w:val="000000"/>
          <w:sz w:val="24"/>
          <w:szCs w:val="24"/>
        </w:rPr>
        <w:t>Практика: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Изготовление трехмерных моделей автомобилей  по шаблону и при помощи копировальной бумаги.</w:t>
      </w:r>
    </w:p>
    <w:p w:rsidR="003C66C6" w:rsidRDefault="003C66C6" w:rsidP="0019545D">
      <w:pPr>
        <w:pStyle w:val="Body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 «Троллейбусы»</w:t>
      </w:r>
    </w:p>
    <w:p w:rsidR="003C66C6" w:rsidRDefault="003C66C6" w:rsidP="0019545D">
      <w:pPr>
        <w:pStyle w:val="Textbody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 xml:space="preserve">Теория: </w:t>
      </w:r>
      <w:r>
        <w:rPr>
          <w:rFonts w:ascii="Times New Roman" w:hAnsi="Times New Roman" w:cs="Times New Roman"/>
          <w:color w:val="000000"/>
        </w:rPr>
        <w:t>История троллейбуса в России и за рубежом. Иллюстрации. Презентация. Образцы изделий.</w:t>
      </w:r>
    </w:p>
    <w:p w:rsidR="003C66C6" w:rsidRDefault="003C66C6" w:rsidP="0019545D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/>
          <w:iCs/>
          <w:color w:val="000000"/>
          <w:sz w:val="24"/>
          <w:szCs w:val="24"/>
        </w:rPr>
        <w:t>Практика: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Изготовление трехмерных моделей автомобилей  по шаблону и при помощи копировальной бумаги (ЗиУ-682Г, ЛИАЗ, БКМ-333)</w:t>
      </w:r>
    </w:p>
    <w:p w:rsidR="003C66C6" w:rsidRDefault="003C66C6" w:rsidP="0019545D">
      <w:pPr>
        <w:pStyle w:val="Body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 «Маршрутное такси»</w:t>
      </w:r>
    </w:p>
    <w:p w:rsidR="003C66C6" w:rsidRDefault="003C66C6" w:rsidP="0019545D">
      <w:pPr>
        <w:pStyle w:val="Heading1"/>
        <w:shd w:val="clear" w:color="auto" w:fill="FFFFFF"/>
        <w:spacing w:before="0" w:beforeAutospacing="0" w:after="0" w:afterAutospacing="0" w:line="360" w:lineRule="auto"/>
        <w:jc w:val="both"/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i/>
          <w:iCs/>
          <w:color w:val="000000"/>
          <w:sz w:val="24"/>
          <w:szCs w:val="24"/>
        </w:rPr>
        <w:t>Теория:</w:t>
      </w:r>
      <w:r>
        <w:rPr>
          <w:i/>
          <w:iCs/>
          <w:color w:val="000000"/>
          <w:sz w:val="24"/>
          <w:szCs w:val="24"/>
        </w:rPr>
        <w:t xml:space="preserve"> </w:t>
      </w:r>
      <w:r>
        <w:rPr>
          <w:b w:val="0"/>
          <w:bCs w:val="0"/>
          <w:color w:val="000000"/>
          <w:sz w:val="24"/>
          <w:szCs w:val="24"/>
        </w:rPr>
        <w:t>История создания маршрутных такси. Иллюстрации. Презентация. Образцы изделий.</w:t>
      </w:r>
    </w:p>
    <w:p w:rsidR="003C66C6" w:rsidRDefault="003C66C6" w:rsidP="0019545D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/>
          <w:iCs/>
          <w:color w:val="000000"/>
          <w:sz w:val="24"/>
          <w:szCs w:val="24"/>
        </w:rPr>
        <w:t>Практика: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Изготовление трехмерных моделей автомобилей  по шаблону и при помощи копировальной бумаги (GAZ 3221, Спринтер, BAZ 2215)</w:t>
      </w:r>
    </w:p>
    <w:p w:rsidR="003C66C6" w:rsidRDefault="003C66C6" w:rsidP="0019545D">
      <w:pPr>
        <w:pStyle w:val="Body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  «Cпецтранспорт»</w:t>
      </w:r>
    </w:p>
    <w:p w:rsidR="003C66C6" w:rsidRDefault="003C66C6" w:rsidP="0019545D">
      <w:pPr>
        <w:pStyle w:val="Body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 «Службы спасения»</w:t>
      </w:r>
    </w:p>
    <w:p w:rsidR="003C66C6" w:rsidRDefault="003C66C6" w:rsidP="0019545D">
      <w:pPr>
        <w:pStyle w:val="Heading1"/>
        <w:shd w:val="clear" w:color="auto" w:fill="FFFFFF"/>
        <w:spacing w:before="0" w:beforeAutospacing="0" w:after="0" w:afterAutospacing="0" w:line="360" w:lineRule="auto"/>
        <w:jc w:val="both"/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i/>
          <w:iCs/>
          <w:color w:val="000000"/>
          <w:sz w:val="24"/>
          <w:szCs w:val="24"/>
        </w:rPr>
        <w:t>Теория:</w:t>
      </w:r>
      <w:r>
        <w:rPr>
          <w:b w:val="0"/>
          <w:bCs w:val="0"/>
          <w:color w:val="000000"/>
          <w:sz w:val="24"/>
          <w:szCs w:val="24"/>
        </w:rPr>
        <w:t xml:space="preserve">  Какие службы защищают людей? Какие сигналы оповещают нас об опасностях?</w:t>
      </w:r>
    </w:p>
    <w:p w:rsidR="003C66C6" w:rsidRDefault="003C66C6" w:rsidP="0019545D">
      <w:pPr>
        <w:pStyle w:val="Textbody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Экстренные службы</w:t>
      </w:r>
      <w:r>
        <w:rPr>
          <w:rFonts w:ascii="Times New Roman" w:hAnsi="Times New Roman" w:cs="Times New Roman"/>
          <w:i/>
          <w:iCs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>Иллюстрации. Презентация. Образцы изделий.</w:t>
      </w:r>
    </w:p>
    <w:p w:rsidR="003C66C6" w:rsidRDefault="003C66C6" w:rsidP="0019545D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/>
          <w:iCs/>
          <w:color w:val="000000"/>
          <w:sz w:val="24"/>
          <w:szCs w:val="24"/>
        </w:rPr>
        <w:t>Практика: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Изготовление трехмерных моделей автомобилей  по шаблону и при помощи копировальной бумаги (Пожарная машина, машина скорой помощи, полицейский автомобиль, газовая служба).</w:t>
      </w:r>
    </w:p>
    <w:p w:rsidR="003C66C6" w:rsidRDefault="003C66C6" w:rsidP="0019545D">
      <w:pPr>
        <w:pStyle w:val="Body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 «Трактора»</w:t>
      </w:r>
    </w:p>
    <w:p w:rsidR="003C66C6" w:rsidRDefault="003C66C6" w:rsidP="0019545D">
      <w:pPr>
        <w:pStyle w:val="Textbody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 xml:space="preserve">Теория: </w:t>
      </w:r>
      <w:r>
        <w:rPr>
          <w:rFonts w:ascii="Times New Roman" w:hAnsi="Times New Roman" w:cs="Times New Roman"/>
          <w:color w:val="000000"/>
        </w:rPr>
        <w:t>История машиностроения. Создание первого трактора Иллюстрации. Презентация. Образцы изделий.</w:t>
      </w:r>
    </w:p>
    <w:p w:rsidR="003C66C6" w:rsidRDefault="003C66C6" w:rsidP="0019545D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/>
          <w:iCs/>
          <w:color w:val="000000"/>
          <w:sz w:val="24"/>
          <w:szCs w:val="24"/>
        </w:rPr>
        <w:t>Практика: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Изготовление трехмерных моделей автомобилей  по шаблону и при помощи копировальной бумаги (К 700, вездеход, Т 150К, МТЗ 50)</w:t>
      </w:r>
    </w:p>
    <w:p w:rsidR="003C66C6" w:rsidRDefault="003C66C6" w:rsidP="0019545D">
      <w:pPr>
        <w:pStyle w:val="Style2"/>
        <w:spacing w:line="36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Тема: «Экскаваторы»</w:t>
      </w:r>
    </w:p>
    <w:p w:rsidR="003C66C6" w:rsidRDefault="003C66C6" w:rsidP="0019545D">
      <w:pPr>
        <w:pStyle w:val="Heading1"/>
        <w:shd w:val="clear" w:color="auto" w:fill="FFFFFF"/>
        <w:spacing w:before="0" w:beforeAutospacing="0" w:after="0" w:afterAutospacing="0" w:line="360" w:lineRule="auto"/>
        <w:jc w:val="both"/>
        <w:rPr>
          <w:b w:val="0"/>
          <w:bCs w:val="0"/>
          <w:color w:val="232529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Теория: </w:t>
      </w:r>
      <w:r>
        <w:rPr>
          <w:b w:val="0"/>
          <w:bCs w:val="0"/>
          <w:color w:val="000000"/>
          <w:sz w:val="24"/>
          <w:szCs w:val="24"/>
        </w:rPr>
        <w:t>История создания экскаватора</w:t>
      </w:r>
      <w:r>
        <w:rPr>
          <w:b w:val="0"/>
          <w:bCs w:val="0"/>
          <w:color w:val="232529"/>
          <w:sz w:val="24"/>
          <w:szCs w:val="24"/>
        </w:rPr>
        <w:t xml:space="preserve">. </w:t>
      </w:r>
      <w:r>
        <w:rPr>
          <w:b w:val="0"/>
          <w:bCs w:val="0"/>
          <w:color w:val="000000"/>
          <w:sz w:val="24"/>
          <w:szCs w:val="24"/>
        </w:rPr>
        <w:t>Иллюстрации. Презентация. Образцы изделий.</w:t>
      </w:r>
    </w:p>
    <w:p w:rsidR="003C66C6" w:rsidRDefault="003C66C6" w:rsidP="0019545D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/>
          <w:iCs/>
          <w:color w:val="000000"/>
          <w:sz w:val="24"/>
          <w:szCs w:val="24"/>
        </w:rPr>
        <w:t>Практика: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Изготовление трехмерных моделей автомобилей  по шаблону и при помощи копировальной бумаги.</w:t>
      </w:r>
    </w:p>
    <w:p w:rsidR="003C66C6" w:rsidRDefault="003C66C6" w:rsidP="0019545D">
      <w:pPr>
        <w:pStyle w:val="Body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 «Спецтехника коммунальных служб»</w:t>
      </w:r>
    </w:p>
    <w:p w:rsidR="003C66C6" w:rsidRDefault="003C66C6" w:rsidP="0019545D">
      <w:pPr>
        <w:pStyle w:val="Heading1"/>
        <w:shd w:val="clear" w:color="auto" w:fill="FFFFFF"/>
        <w:spacing w:before="0" w:beforeAutospacing="0" w:after="0" w:afterAutospacing="0" w:line="360" w:lineRule="auto"/>
        <w:jc w:val="both"/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i/>
          <w:iCs/>
          <w:color w:val="000000"/>
          <w:sz w:val="24"/>
          <w:szCs w:val="24"/>
        </w:rPr>
        <w:t xml:space="preserve">Теория: </w:t>
      </w:r>
      <w:r>
        <w:rPr>
          <w:b w:val="0"/>
          <w:bCs w:val="0"/>
          <w:color w:val="000000"/>
          <w:sz w:val="24"/>
          <w:szCs w:val="24"/>
        </w:rPr>
        <w:t>Виды коммунальной техники. Применение и особенности Иллюстрации. Презентация. Образцы изделий.</w:t>
      </w:r>
    </w:p>
    <w:p w:rsidR="003C66C6" w:rsidRDefault="003C66C6" w:rsidP="0019545D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/>
          <w:iCs/>
          <w:color w:val="000000"/>
          <w:sz w:val="24"/>
          <w:szCs w:val="24"/>
        </w:rPr>
        <w:t>Практика: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Изготовление трехмерных моделей автомобилей  по шаблону и при помощи копировальной бумаги (мусоровоз, снегоуборочная машина, универсальные дорожные машины).</w:t>
      </w:r>
    </w:p>
    <w:p w:rsidR="003C66C6" w:rsidRDefault="003C66C6" w:rsidP="0019545D">
      <w:pPr>
        <w:pStyle w:val="Body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  «Водный транспорт»</w:t>
      </w:r>
    </w:p>
    <w:p w:rsidR="003C66C6" w:rsidRDefault="003C66C6" w:rsidP="0019545D">
      <w:pPr>
        <w:pStyle w:val="Style2"/>
        <w:spacing w:line="36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Тема: «Катера и лодки»</w:t>
      </w:r>
    </w:p>
    <w:p w:rsidR="003C66C6" w:rsidRDefault="003C66C6" w:rsidP="0019545D">
      <w:pPr>
        <w:pStyle w:val="Heading1"/>
        <w:shd w:val="clear" w:color="auto" w:fill="FFFFFF"/>
        <w:spacing w:before="0" w:beforeAutospacing="0" w:after="0" w:afterAutospacing="0" w:line="360" w:lineRule="auto"/>
        <w:jc w:val="both"/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i/>
          <w:iCs/>
          <w:color w:val="000000"/>
          <w:sz w:val="24"/>
          <w:szCs w:val="24"/>
        </w:rPr>
        <w:t>Теория:</w:t>
      </w:r>
      <w:r>
        <w:rPr>
          <w:b w:val="0"/>
          <w:bCs w:val="0"/>
          <w:color w:val="000000"/>
          <w:sz w:val="24"/>
          <w:szCs w:val="24"/>
        </w:rPr>
        <w:t xml:space="preserve">  Какие службы защищают людей? Какие сигналы оповещают нас об опасностях?</w:t>
      </w:r>
    </w:p>
    <w:p w:rsidR="003C66C6" w:rsidRDefault="003C66C6" w:rsidP="0019545D">
      <w:pPr>
        <w:pStyle w:val="Textbody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Экстренные службы</w:t>
      </w:r>
      <w:r>
        <w:rPr>
          <w:rFonts w:ascii="Times New Roman" w:hAnsi="Times New Roman" w:cs="Times New Roman"/>
          <w:i/>
          <w:iCs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>Иллюстрации. Презентация. Образцы изделий.</w:t>
      </w:r>
    </w:p>
    <w:p w:rsidR="003C66C6" w:rsidRDefault="003C66C6" w:rsidP="0019545D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/>
          <w:iCs/>
          <w:color w:val="000000"/>
          <w:sz w:val="24"/>
          <w:szCs w:val="24"/>
        </w:rPr>
        <w:t>Практика: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Изготовление трехмерных моделей автомобилей  по шаблону и при помощи копировальной бумаги.</w:t>
      </w:r>
    </w:p>
    <w:p w:rsidR="003C66C6" w:rsidRDefault="003C66C6" w:rsidP="0019545D">
      <w:pPr>
        <w:pStyle w:val="Body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 «Пароходы»</w:t>
      </w:r>
    </w:p>
    <w:p w:rsidR="003C66C6" w:rsidRDefault="003C66C6" w:rsidP="0019545D">
      <w:pPr>
        <w:pStyle w:val="Textbody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i/>
          <w:iCs/>
          <w:color w:val="000000"/>
        </w:rPr>
        <w:t xml:space="preserve">Теория: </w:t>
      </w:r>
      <w:r>
        <w:rPr>
          <w:rFonts w:ascii="Times New Roman" w:hAnsi="Times New Roman" w:cs="Times New Roman"/>
          <w:color w:val="000000"/>
        </w:rPr>
        <w:t>Первый пароход в России и в мире. Иллюстрации. Презентация. Образцы изделий.</w:t>
      </w:r>
    </w:p>
    <w:p w:rsidR="003C66C6" w:rsidRDefault="003C66C6" w:rsidP="0019545D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/>
          <w:iCs/>
          <w:color w:val="000000"/>
          <w:sz w:val="24"/>
          <w:szCs w:val="24"/>
        </w:rPr>
        <w:t>Практика: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Изготовление трехмерных моделей автомобилей  по шаблону и при помощи копировальной бумаги. </w:t>
      </w:r>
    </w:p>
    <w:p w:rsidR="003C66C6" w:rsidRDefault="003C66C6" w:rsidP="0019545D">
      <w:pPr>
        <w:pStyle w:val="Heading1"/>
        <w:shd w:val="clear" w:color="auto" w:fill="FFFFFF"/>
        <w:spacing w:before="0" w:beforeAutospacing="0" w:after="0" w:afterAutospacing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Тема: «Корабли и круизные лайнеры»</w:t>
      </w:r>
    </w:p>
    <w:p w:rsidR="003C66C6" w:rsidRDefault="003C66C6" w:rsidP="0019545D">
      <w:pPr>
        <w:pStyle w:val="Heading1"/>
        <w:shd w:val="clear" w:color="auto" w:fill="FFFFFF"/>
        <w:spacing w:before="0" w:beforeAutospacing="0" w:after="0" w:afterAutospacing="0" w:line="360" w:lineRule="auto"/>
        <w:jc w:val="both"/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i/>
          <w:iCs/>
          <w:color w:val="000000"/>
          <w:sz w:val="24"/>
          <w:szCs w:val="24"/>
        </w:rPr>
        <w:t>Теория:</w:t>
      </w:r>
      <w:r>
        <w:rPr>
          <w:i/>
          <w:iCs/>
          <w:color w:val="000000"/>
          <w:sz w:val="24"/>
          <w:szCs w:val="24"/>
        </w:rPr>
        <w:t xml:space="preserve"> </w:t>
      </w:r>
      <w:r>
        <w:rPr>
          <w:b w:val="0"/>
          <w:bCs w:val="0"/>
          <w:color w:val="000000"/>
          <w:sz w:val="24"/>
          <w:szCs w:val="24"/>
        </w:rPr>
        <w:t>10 самых больших круизных лайнеров мира. Какие бывают корабли? Иллюстрации. Презентация. Образцы изделий.</w:t>
      </w:r>
    </w:p>
    <w:p w:rsidR="003C66C6" w:rsidRDefault="003C66C6" w:rsidP="0019545D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/>
          <w:iCs/>
          <w:color w:val="000000"/>
          <w:sz w:val="24"/>
          <w:szCs w:val="24"/>
        </w:rPr>
        <w:t>Практика: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Изготовление трехмерных моделей автомобилей  по шаблону и при помощи копировальной бумаги (Парусный фрегат, пиратская шхуна, Титаник)</w:t>
      </w:r>
    </w:p>
    <w:p w:rsidR="003C66C6" w:rsidRDefault="003C66C6" w:rsidP="0019545D">
      <w:pPr>
        <w:pStyle w:val="Body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  «Архитектурные здания и сооружения»</w:t>
      </w:r>
    </w:p>
    <w:p w:rsidR="003C66C6" w:rsidRDefault="003C66C6" w:rsidP="0019545D">
      <w:pPr>
        <w:pStyle w:val="Heading1"/>
        <w:shd w:val="clear" w:color="auto" w:fill="FFFFFF"/>
        <w:spacing w:before="0" w:beforeAutospacing="0" w:after="0" w:afterAutospacing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Тема: «Сельские и городские жилые дома»</w:t>
      </w:r>
    </w:p>
    <w:p w:rsidR="003C66C6" w:rsidRDefault="003C66C6" w:rsidP="0019545D">
      <w:pPr>
        <w:pStyle w:val="Heading1"/>
        <w:shd w:val="clear" w:color="auto" w:fill="FFFFFF"/>
        <w:spacing w:before="0" w:beforeAutospacing="0" w:after="0" w:afterAutospacing="0" w:line="360" w:lineRule="auto"/>
        <w:jc w:val="both"/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i/>
          <w:iCs/>
          <w:color w:val="000000"/>
          <w:sz w:val="24"/>
          <w:szCs w:val="24"/>
        </w:rPr>
        <w:t>Теория:</w:t>
      </w:r>
      <w:r>
        <w:rPr>
          <w:i/>
          <w:iCs/>
          <w:color w:val="000000"/>
          <w:sz w:val="24"/>
          <w:szCs w:val="24"/>
        </w:rPr>
        <w:t xml:space="preserve"> </w:t>
      </w:r>
      <w:r>
        <w:rPr>
          <w:b w:val="0"/>
          <w:bCs w:val="0"/>
          <w:color w:val="000000"/>
          <w:sz w:val="24"/>
          <w:szCs w:val="24"/>
        </w:rPr>
        <w:t>Крестьянские дома на Руси. Как строили в древности? Как появились города? Иллюстрации. Презентация. Образцы изделий.</w:t>
      </w:r>
    </w:p>
    <w:p w:rsidR="003C66C6" w:rsidRDefault="003C66C6" w:rsidP="0019545D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/>
          <w:iCs/>
          <w:color w:val="000000"/>
          <w:sz w:val="24"/>
          <w:szCs w:val="24"/>
        </w:rPr>
        <w:t>Практика: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Изготовление трехмерных моделей домов по шаблону и при помощи копировальной бумаги. </w:t>
      </w:r>
    </w:p>
    <w:p w:rsidR="003C66C6" w:rsidRPr="00971F85" w:rsidRDefault="003C66C6" w:rsidP="0019545D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971F85">
        <w:rPr>
          <w:rFonts w:ascii="Times New Roman" w:hAnsi="Times New Roman" w:cs="Times New Roman"/>
          <w:sz w:val="24"/>
          <w:szCs w:val="24"/>
        </w:rPr>
        <w:t>Тема: «Мебель»</w:t>
      </w:r>
    </w:p>
    <w:p w:rsidR="003C66C6" w:rsidRDefault="003C66C6" w:rsidP="00971F85">
      <w:pPr>
        <w:pStyle w:val="Heading1"/>
        <w:shd w:val="clear" w:color="auto" w:fill="FFFFFF"/>
        <w:spacing w:before="0" w:beforeAutospacing="0" w:after="0" w:afterAutospacing="0" w:line="360" w:lineRule="auto"/>
        <w:jc w:val="both"/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i/>
          <w:iCs/>
          <w:color w:val="000000"/>
          <w:sz w:val="24"/>
          <w:szCs w:val="24"/>
        </w:rPr>
        <w:t>Теория:</w:t>
      </w:r>
      <w:r>
        <w:rPr>
          <w:i/>
          <w:iCs/>
          <w:color w:val="000000"/>
          <w:sz w:val="24"/>
          <w:szCs w:val="24"/>
        </w:rPr>
        <w:t xml:space="preserve"> </w:t>
      </w:r>
      <w:r>
        <w:rPr>
          <w:b w:val="0"/>
          <w:bCs w:val="0"/>
          <w:color w:val="000000"/>
          <w:sz w:val="24"/>
          <w:szCs w:val="24"/>
        </w:rPr>
        <w:t>Зачем нужна мебель? Загадки. Иллюстрации. Презентация. Образцы изделий.</w:t>
      </w:r>
    </w:p>
    <w:p w:rsidR="003C66C6" w:rsidRDefault="003C66C6" w:rsidP="00971F85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/>
          <w:iCs/>
          <w:color w:val="000000"/>
          <w:sz w:val="24"/>
          <w:szCs w:val="24"/>
        </w:rPr>
        <w:t>Практика: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Изготовление трехмерных моделей предметов мебели по шаблону и при помощи копировальной бумаги. </w:t>
      </w:r>
    </w:p>
    <w:p w:rsidR="003C66C6" w:rsidRDefault="003C66C6" w:rsidP="00971F85">
      <w:pPr>
        <w:pStyle w:val="Body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1F85">
        <w:rPr>
          <w:rFonts w:ascii="Times New Roman" w:hAnsi="Times New Roman" w:cs="Times New Roman"/>
          <w:sz w:val="24"/>
          <w:szCs w:val="24"/>
        </w:rPr>
        <w:t>Тема: «Памятники архитектуры»</w:t>
      </w:r>
    </w:p>
    <w:p w:rsidR="003C66C6" w:rsidRDefault="003C66C6" w:rsidP="00971F85">
      <w:pPr>
        <w:pStyle w:val="Heading1"/>
        <w:shd w:val="clear" w:color="auto" w:fill="FFFFFF"/>
        <w:spacing w:before="0" w:beforeAutospacing="0" w:after="0" w:afterAutospacing="0" w:line="360" w:lineRule="auto"/>
        <w:jc w:val="both"/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i/>
          <w:iCs/>
          <w:color w:val="000000"/>
          <w:sz w:val="24"/>
          <w:szCs w:val="24"/>
        </w:rPr>
        <w:t xml:space="preserve">Теория: </w:t>
      </w:r>
      <w:r>
        <w:rPr>
          <w:b w:val="0"/>
          <w:bCs w:val="0"/>
          <w:color w:val="000000"/>
          <w:sz w:val="24"/>
          <w:szCs w:val="24"/>
        </w:rPr>
        <w:t>Что такое памятники архитектуры? Иллюстрации. Презентация. Образцы изделий.</w:t>
      </w:r>
    </w:p>
    <w:p w:rsidR="003C66C6" w:rsidRDefault="003C66C6" w:rsidP="00971F85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/>
          <w:iCs/>
          <w:color w:val="000000"/>
          <w:sz w:val="24"/>
          <w:szCs w:val="24"/>
        </w:rPr>
        <w:t>Практика: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Изготовление трехмерных моделей архитектуры по шаблону и при помощи копировальной бумаги. </w:t>
      </w:r>
    </w:p>
    <w:p w:rsidR="003C66C6" w:rsidRDefault="003C66C6" w:rsidP="00971F85">
      <w:pPr>
        <w:pStyle w:val="Body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1F85">
        <w:rPr>
          <w:rFonts w:ascii="Times New Roman" w:hAnsi="Times New Roman" w:cs="Times New Roman"/>
          <w:sz w:val="24"/>
          <w:szCs w:val="24"/>
        </w:rPr>
        <w:t>Тема: «Замки»</w:t>
      </w:r>
    </w:p>
    <w:p w:rsidR="003C66C6" w:rsidRDefault="003C66C6" w:rsidP="00504FD0">
      <w:pPr>
        <w:pStyle w:val="Heading1"/>
        <w:shd w:val="clear" w:color="auto" w:fill="FFFFFF"/>
        <w:spacing w:before="0" w:beforeAutospacing="0" w:after="0" w:afterAutospacing="0" w:line="360" w:lineRule="auto"/>
        <w:jc w:val="both"/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i/>
          <w:iCs/>
          <w:color w:val="000000"/>
          <w:sz w:val="24"/>
          <w:szCs w:val="24"/>
        </w:rPr>
        <w:t xml:space="preserve">Теория: </w:t>
      </w:r>
      <w:r>
        <w:rPr>
          <w:b w:val="0"/>
          <w:bCs w:val="0"/>
          <w:color w:val="000000"/>
          <w:sz w:val="24"/>
          <w:szCs w:val="24"/>
        </w:rPr>
        <w:t>Для чего и зачем строили замки? История возникновения и развития. Иллюстрации. Презентация. Образцы изделий.</w:t>
      </w:r>
    </w:p>
    <w:p w:rsidR="003C66C6" w:rsidRDefault="003C66C6" w:rsidP="00504FD0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/>
          <w:iCs/>
          <w:color w:val="000000"/>
          <w:sz w:val="24"/>
          <w:szCs w:val="24"/>
        </w:rPr>
        <w:t>Практика: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Изготовление трехмерных моделей архитектуры по шаблону и при помощи копировальной бумаги. </w:t>
      </w:r>
    </w:p>
    <w:p w:rsidR="003C66C6" w:rsidRDefault="003C66C6" w:rsidP="00504FD0">
      <w:pPr>
        <w:pStyle w:val="Body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4FD0">
        <w:rPr>
          <w:rFonts w:ascii="Times New Roman" w:hAnsi="Times New Roman" w:cs="Times New Roman"/>
          <w:sz w:val="24"/>
          <w:szCs w:val="24"/>
        </w:rPr>
        <w:t>Раздел   «Космическая техника»</w:t>
      </w:r>
    </w:p>
    <w:p w:rsidR="003C66C6" w:rsidRDefault="003C66C6" w:rsidP="00504FD0">
      <w:pPr>
        <w:pStyle w:val="Heading1"/>
        <w:shd w:val="clear" w:color="auto" w:fill="FFFFFF"/>
        <w:spacing w:before="0" w:beforeAutospacing="0" w:after="0" w:afterAutospacing="0" w:line="360" w:lineRule="auto"/>
        <w:jc w:val="both"/>
        <w:rPr>
          <w:sz w:val="24"/>
          <w:szCs w:val="24"/>
        </w:rPr>
      </w:pPr>
      <w:r w:rsidRPr="00504FD0">
        <w:rPr>
          <w:sz w:val="24"/>
          <w:szCs w:val="24"/>
        </w:rPr>
        <w:t>Тема: «Ракеты»</w:t>
      </w:r>
    </w:p>
    <w:p w:rsidR="003C66C6" w:rsidRDefault="003C66C6" w:rsidP="00504FD0">
      <w:pPr>
        <w:pStyle w:val="Heading1"/>
        <w:shd w:val="clear" w:color="auto" w:fill="FFFFFF"/>
        <w:spacing w:before="0" w:beforeAutospacing="0" w:after="0" w:afterAutospacing="0" w:line="360" w:lineRule="auto"/>
        <w:jc w:val="both"/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i/>
          <w:iCs/>
          <w:color w:val="000000"/>
          <w:sz w:val="24"/>
          <w:szCs w:val="24"/>
        </w:rPr>
        <w:t xml:space="preserve">Теория: </w:t>
      </w:r>
      <w:r>
        <w:rPr>
          <w:b w:val="0"/>
          <w:bCs w:val="0"/>
          <w:color w:val="000000"/>
          <w:sz w:val="24"/>
          <w:szCs w:val="24"/>
        </w:rPr>
        <w:t>Как это работает? Ракеты в космосе. Иллюстрации. Презентация. Образцы изделий.</w:t>
      </w:r>
    </w:p>
    <w:p w:rsidR="003C66C6" w:rsidRDefault="003C66C6" w:rsidP="00504FD0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/>
          <w:iCs/>
          <w:color w:val="000000"/>
          <w:sz w:val="24"/>
          <w:szCs w:val="24"/>
        </w:rPr>
        <w:t>Практика: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Изготовление трехмерных моделей ракет по шаблону и при помощи копировальной бумаги. </w:t>
      </w:r>
    </w:p>
    <w:p w:rsidR="003C66C6" w:rsidRDefault="003C66C6" w:rsidP="00504FD0">
      <w:pPr>
        <w:pStyle w:val="Heading1"/>
        <w:shd w:val="clear" w:color="auto" w:fill="FFFFFF"/>
        <w:spacing w:before="0" w:beforeAutospacing="0" w:after="0" w:afterAutospacing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Тема: «Орбитальные станции</w:t>
      </w:r>
      <w:r w:rsidRPr="00504FD0">
        <w:rPr>
          <w:sz w:val="24"/>
          <w:szCs w:val="24"/>
        </w:rPr>
        <w:t>»</w:t>
      </w:r>
    </w:p>
    <w:p w:rsidR="003C66C6" w:rsidRDefault="003C66C6" w:rsidP="00504FD0">
      <w:pPr>
        <w:pStyle w:val="Heading1"/>
        <w:shd w:val="clear" w:color="auto" w:fill="FFFFFF"/>
        <w:spacing w:before="0" w:beforeAutospacing="0" w:after="0" w:afterAutospacing="0" w:line="360" w:lineRule="auto"/>
        <w:jc w:val="both"/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i/>
          <w:iCs/>
          <w:color w:val="000000"/>
          <w:sz w:val="24"/>
          <w:szCs w:val="24"/>
        </w:rPr>
        <w:t xml:space="preserve">Теория: </w:t>
      </w:r>
      <w:r>
        <w:rPr>
          <w:b w:val="0"/>
          <w:bCs w:val="0"/>
          <w:color w:val="000000"/>
          <w:sz w:val="24"/>
          <w:szCs w:val="24"/>
        </w:rPr>
        <w:t>Что такое орбитальные космические станции? Иллюстрации. Презентация. Образцы изделий.</w:t>
      </w:r>
    </w:p>
    <w:p w:rsidR="003C66C6" w:rsidRDefault="003C66C6" w:rsidP="00504FD0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/>
          <w:iCs/>
          <w:color w:val="000000"/>
          <w:sz w:val="24"/>
          <w:szCs w:val="24"/>
        </w:rPr>
        <w:t>Практика: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Изготовление трехмерных моделей орбитальных станций по шаблону и при помощи копировальной бумаги. </w:t>
      </w:r>
    </w:p>
    <w:p w:rsidR="003C66C6" w:rsidRDefault="003C66C6" w:rsidP="00A82FF1">
      <w:pPr>
        <w:pStyle w:val="Heading1"/>
        <w:shd w:val="clear" w:color="auto" w:fill="FFFFFF"/>
        <w:spacing w:before="0" w:beforeAutospacing="0" w:after="0" w:afterAutospacing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Тема: «Космические корабли</w:t>
      </w:r>
      <w:r w:rsidRPr="00504FD0">
        <w:rPr>
          <w:sz w:val="24"/>
          <w:szCs w:val="24"/>
        </w:rPr>
        <w:t>»</w:t>
      </w:r>
    </w:p>
    <w:p w:rsidR="003C66C6" w:rsidRDefault="003C66C6" w:rsidP="00A82FF1">
      <w:pPr>
        <w:pStyle w:val="Heading1"/>
        <w:shd w:val="clear" w:color="auto" w:fill="FFFFFF"/>
        <w:spacing w:before="0" w:beforeAutospacing="0" w:after="0" w:afterAutospacing="0" w:line="360" w:lineRule="auto"/>
        <w:jc w:val="both"/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i/>
          <w:iCs/>
          <w:color w:val="000000"/>
          <w:sz w:val="24"/>
          <w:szCs w:val="24"/>
        </w:rPr>
        <w:t xml:space="preserve">Теория: </w:t>
      </w:r>
      <w:r>
        <w:rPr>
          <w:b w:val="0"/>
          <w:bCs w:val="0"/>
          <w:color w:val="000000"/>
          <w:sz w:val="24"/>
          <w:szCs w:val="24"/>
        </w:rPr>
        <w:t>Что такое космический корабль? Как он устроен? Иллюстрации. Презентация. Образцы изделий.</w:t>
      </w: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/>
          <w:iCs/>
          <w:color w:val="000000"/>
          <w:sz w:val="24"/>
          <w:szCs w:val="24"/>
        </w:rPr>
        <w:t>Практика: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Изготовление трехмерных моделей космических кораблей по шаблону и при помощи копировальной бумаги. </w:t>
      </w:r>
    </w:p>
    <w:p w:rsidR="003C66C6" w:rsidRDefault="003C66C6" w:rsidP="00A82FF1">
      <w:pPr>
        <w:pStyle w:val="Heading1"/>
        <w:shd w:val="clear" w:color="auto" w:fill="FFFFFF"/>
        <w:spacing w:before="0" w:beforeAutospacing="0" w:after="0" w:afterAutospacing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Тема: «Роботы</w:t>
      </w:r>
      <w:r w:rsidRPr="00504FD0">
        <w:rPr>
          <w:sz w:val="24"/>
          <w:szCs w:val="24"/>
        </w:rPr>
        <w:t>»</w:t>
      </w:r>
    </w:p>
    <w:p w:rsidR="003C66C6" w:rsidRDefault="003C66C6" w:rsidP="00A82FF1">
      <w:pPr>
        <w:pStyle w:val="Heading1"/>
        <w:shd w:val="clear" w:color="auto" w:fill="FFFFFF"/>
        <w:spacing w:before="0" w:beforeAutospacing="0" w:after="0" w:afterAutospacing="0" w:line="360" w:lineRule="auto"/>
        <w:jc w:val="both"/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i/>
          <w:iCs/>
          <w:color w:val="000000"/>
          <w:sz w:val="24"/>
          <w:szCs w:val="24"/>
        </w:rPr>
        <w:t xml:space="preserve">Теория: </w:t>
      </w:r>
      <w:r>
        <w:rPr>
          <w:b w:val="0"/>
          <w:bCs w:val="0"/>
          <w:color w:val="000000"/>
          <w:sz w:val="24"/>
          <w:szCs w:val="24"/>
        </w:rPr>
        <w:t>История робототехники: как выглядели самые первые роботы? Роботы в космосе. Иллюстрации. Презентация. Образцы изделий.</w:t>
      </w: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/>
          <w:iCs/>
          <w:color w:val="000000"/>
          <w:sz w:val="24"/>
          <w:szCs w:val="24"/>
        </w:rPr>
        <w:t>Практика: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Изготовление трехмерных моделей роботов по шаблону и при помощи копировальной бумаги. </w:t>
      </w:r>
    </w:p>
    <w:p w:rsidR="003C66C6" w:rsidRDefault="003C66C6" w:rsidP="00BC2076">
      <w:pPr>
        <w:pStyle w:val="Body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4FD0">
        <w:rPr>
          <w:rFonts w:ascii="Times New Roman" w:hAnsi="Times New Roman" w:cs="Times New Roman"/>
          <w:sz w:val="24"/>
          <w:szCs w:val="24"/>
        </w:rPr>
        <w:t>Ра</w:t>
      </w:r>
      <w:r>
        <w:rPr>
          <w:rFonts w:ascii="Times New Roman" w:hAnsi="Times New Roman" w:cs="Times New Roman"/>
          <w:sz w:val="24"/>
          <w:szCs w:val="24"/>
        </w:rPr>
        <w:t>здел   «Воздушный транспорт</w:t>
      </w:r>
      <w:r w:rsidRPr="00504FD0">
        <w:rPr>
          <w:rFonts w:ascii="Times New Roman" w:hAnsi="Times New Roman" w:cs="Times New Roman"/>
          <w:sz w:val="24"/>
          <w:szCs w:val="24"/>
        </w:rPr>
        <w:t>»</w:t>
      </w:r>
    </w:p>
    <w:p w:rsidR="003C66C6" w:rsidRDefault="003C66C6" w:rsidP="00BC2076">
      <w:pPr>
        <w:pStyle w:val="Heading1"/>
        <w:shd w:val="clear" w:color="auto" w:fill="FFFFFF"/>
        <w:spacing w:before="0" w:beforeAutospacing="0" w:after="0" w:afterAutospacing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Тема: «Самолеты</w:t>
      </w:r>
      <w:r w:rsidRPr="00504FD0">
        <w:rPr>
          <w:sz w:val="24"/>
          <w:szCs w:val="24"/>
        </w:rPr>
        <w:t>»</w:t>
      </w:r>
    </w:p>
    <w:p w:rsidR="003C66C6" w:rsidRDefault="003C66C6" w:rsidP="00BC2076">
      <w:pPr>
        <w:pStyle w:val="Heading1"/>
        <w:shd w:val="clear" w:color="auto" w:fill="FFFFFF"/>
        <w:spacing w:before="0" w:beforeAutospacing="0" w:after="0" w:afterAutospacing="0" w:line="360" w:lineRule="auto"/>
        <w:jc w:val="both"/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i/>
          <w:iCs/>
          <w:color w:val="000000"/>
          <w:sz w:val="24"/>
          <w:szCs w:val="24"/>
        </w:rPr>
        <w:t xml:space="preserve">Теория: </w:t>
      </w:r>
      <w:r>
        <w:rPr>
          <w:b w:val="0"/>
          <w:bCs w:val="0"/>
          <w:color w:val="000000"/>
          <w:sz w:val="24"/>
          <w:szCs w:val="24"/>
        </w:rPr>
        <w:t>Изобретение первого самолета.  Иллюстрации. Презентация. Образцы изделий.</w:t>
      </w:r>
    </w:p>
    <w:p w:rsidR="003C66C6" w:rsidRDefault="003C66C6" w:rsidP="00BC2076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/>
          <w:iCs/>
          <w:color w:val="000000"/>
          <w:sz w:val="24"/>
          <w:szCs w:val="24"/>
        </w:rPr>
        <w:t>Практика: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Изготовление трехмерных моделей самолетов по шаблону и при помощи копировальной бумаги. </w:t>
      </w:r>
    </w:p>
    <w:p w:rsidR="003C66C6" w:rsidRDefault="003C66C6" w:rsidP="00BC2076">
      <w:pPr>
        <w:pStyle w:val="Heading1"/>
        <w:shd w:val="clear" w:color="auto" w:fill="FFFFFF"/>
        <w:spacing w:before="0" w:beforeAutospacing="0" w:after="0" w:afterAutospacing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Тема: «Вертолеты</w:t>
      </w:r>
      <w:r w:rsidRPr="00504FD0">
        <w:rPr>
          <w:sz w:val="24"/>
          <w:szCs w:val="24"/>
        </w:rPr>
        <w:t>»</w:t>
      </w:r>
    </w:p>
    <w:p w:rsidR="003C66C6" w:rsidRDefault="003C66C6" w:rsidP="00BC2076">
      <w:pPr>
        <w:pStyle w:val="Heading1"/>
        <w:shd w:val="clear" w:color="auto" w:fill="FFFFFF"/>
        <w:spacing w:before="0" w:beforeAutospacing="0" w:after="0" w:afterAutospacing="0" w:line="360" w:lineRule="auto"/>
        <w:jc w:val="both"/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i/>
          <w:iCs/>
          <w:color w:val="000000"/>
          <w:sz w:val="24"/>
          <w:szCs w:val="24"/>
        </w:rPr>
        <w:t xml:space="preserve">Теория: </w:t>
      </w:r>
      <w:r>
        <w:rPr>
          <w:b w:val="0"/>
          <w:bCs w:val="0"/>
          <w:color w:val="000000"/>
          <w:sz w:val="24"/>
          <w:szCs w:val="24"/>
        </w:rPr>
        <w:t>Великие открытия человечества. Изобретение вертолета. Иллюстрации. Презентация. Образцы изделий.</w:t>
      </w:r>
    </w:p>
    <w:p w:rsidR="003C66C6" w:rsidRDefault="003C66C6" w:rsidP="00BC2076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/>
          <w:iCs/>
          <w:color w:val="000000"/>
          <w:sz w:val="24"/>
          <w:szCs w:val="24"/>
        </w:rPr>
        <w:t>Практика: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Изготовление трехмерных моделей орбитальных станций по шаблону и при помощи копировальной бумаги. </w:t>
      </w:r>
    </w:p>
    <w:p w:rsidR="003C66C6" w:rsidRDefault="003C66C6" w:rsidP="00BC2076">
      <w:pPr>
        <w:pStyle w:val="Heading1"/>
        <w:shd w:val="clear" w:color="auto" w:fill="FFFFFF"/>
        <w:spacing w:before="0" w:beforeAutospacing="0" w:after="0" w:afterAutospacing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Тема: «Истребители</w:t>
      </w:r>
      <w:r w:rsidRPr="00504FD0">
        <w:rPr>
          <w:sz w:val="24"/>
          <w:szCs w:val="24"/>
        </w:rPr>
        <w:t>»</w:t>
      </w:r>
    </w:p>
    <w:p w:rsidR="003C66C6" w:rsidRDefault="003C66C6" w:rsidP="00BC2076">
      <w:pPr>
        <w:pStyle w:val="Heading1"/>
        <w:shd w:val="clear" w:color="auto" w:fill="FFFFFF"/>
        <w:spacing w:before="0" w:beforeAutospacing="0" w:after="0" w:afterAutospacing="0" w:line="360" w:lineRule="auto"/>
        <w:jc w:val="both"/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i/>
          <w:iCs/>
          <w:color w:val="000000"/>
          <w:sz w:val="24"/>
          <w:szCs w:val="24"/>
        </w:rPr>
        <w:t xml:space="preserve">Теория: </w:t>
      </w:r>
      <w:r>
        <w:rPr>
          <w:b w:val="0"/>
          <w:bCs w:val="0"/>
          <w:color w:val="000000"/>
          <w:sz w:val="24"/>
          <w:szCs w:val="24"/>
        </w:rPr>
        <w:t>Истребители. Виды истребителей. История.  Иллюстрации. Презентация. Образцы изделий.</w:t>
      </w:r>
    </w:p>
    <w:p w:rsidR="003C66C6" w:rsidRDefault="003C66C6" w:rsidP="00BC2076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/>
          <w:iCs/>
          <w:color w:val="000000"/>
          <w:sz w:val="24"/>
          <w:szCs w:val="24"/>
        </w:rPr>
        <w:t>Практика: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Изготовление трехмерных моделей космических кораблей по шаблону и при помощи копировальной бумаги. </w:t>
      </w:r>
    </w:p>
    <w:p w:rsidR="003C66C6" w:rsidRDefault="003C66C6" w:rsidP="00BC2076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937A4">
        <w:rPr>
          <w:rFonts w:ascii="Times New Roman" w:hAnsi="Times New Roman" w:cs="Times New Roman"/>
          <w:sz w:val="24"/>
          <w:szCs w:val="24"/>
        </w:rPr>
        <w:t>Итоговое занятие: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Свободный выбор темы. Подведение итогов. Диагностика</w:t>
      </w:r>
    </w:p>
    <w:p w:rsidR="003C66C6" w:rsidRPr="00CA5E0D" w:rsidRDefault="003C66C6" w:rsidP="00094E32">
      <w:pPr>
        <w:pStyle w:val="Textbody"/>
        <w:spacing w:after="0"/>
        <w:jc w:val="both"/>
        <w:rPr>
          <w:rFonts w:ascii="Times New Roman" w:hAnsi="Times New Roman" w:cs="Times New Roman"/>
          <w:b/>
          <w:bCs/>
        </w:rPr>
      </w:pPr>
      <w:r w:rsidRPr="00CA5E0D">
        <w:rPr>
          <w:rFonts w:ascii="Times New Roman" w:hAnsi="Times New Roman" w:cs="Times New Roman"/>
          <w:b/>
          <w:bCs/>
        </w:rPr>
        <w:t>Методическое обеспечение дополнительной общеобразовательной программы.</w:t>
      </w:r>
    </w:p>
    <w:p w:rsidR="003C66C6" w:rsidRPr="008D5526" w:rsidRDefault="003C66C6" w:rsidP="008D5526">
      <w:pPr>
        <w:pStyle w:val="ConsNormal"/>
        <w:ind w:firstLine="360"/>
        <w:jc w:val="both"/>
        <w:rPr>
          <w:rFonts w:ascii="Times New Roman" w:hAnsi="Times New Roman" w:cs="Times New Roman"/>
          <w:b/>
          <w:bCs/>
        </w:rPr>
      </w:pPr>
      <w:r w:rsidRPr="00CA5E0D">
        <w:rPr>
          <w:rFonts w:ascii="Times New Roman" w:hAnsi="Times New Roman" w:cs="Times New Roman"/>
          <w:b/>
          <w:bCs/>
          <w:lang w:val="en-US"/>
        </w:rPr>
        <w:t>I</w:t>
      </w:r>
      <w:r w:rsidRPr="00CA5E0D">
        <w:rPr>
          <w:rFonts w:ascii="Times New Roman" w:hAnsi="Times New Roman" w:cs="Times New Roman"/>
          <w:b/>
          <w:bCs/>
        </w:rPr>
        <w:t>. «Методическое сопровождение программы»</w:t>
      </w:r>
    </w:p>
    <w:p w:rsidR="003C66C6" w:rsidRPr="003A5119" w:rsidRDefault="003C66C6" w:rsidP="003A5119">
      <w:pPr>
        <w:spacing w:line="360" w:lineRule="auto"/>
        <w:ind w:firstLine="360"/>
        <w:jc w:val="both"/>
      </w:pPr>
      <w:r w:rsidRPr="003A5119">
        <w:rPr>
          <w:color w:val="000000"/>
          <w:shd w:val="clear" w:color="auto" w:fill="FFFFFF"/>
        </w:rPr>
        <w:t>Занятия должны проводиться в оборудованном по нормам техники безопасности учебном помещении. Кабинет необходимо оборудовать столами и стульями в соответствии с государственными стандартами (не менее 15 посадочных мест).</w:t>
      </w:r>
      <w:r w:rsidRPr="003A5119">
        <w:t xml:space="preserve"> </w:t>
      </w:r>
      <w:r>
        <w:t xml:space="preserve">В образовательном процессе используется инструмент и оборудование, необходимое для занятий. Особое внимание уделяется соблюдению техники безопасности при работе. </w:t>
      </w:r>
    </w:p>
    <w:p w:rsidR="003C66C6" w:rsidRDefault="003C66C6" w:rsidP="003A5119">
      <w:pPr>
        <w:autoSpaceDE w:val="0"/>
        <w:autoSpaceDN w:val="0"/>
        <w:adjustRightInd w:val="0"/>
        <w:spacing w:line="360" w:lineRule="auto"/>
        <w:ind w:firstLine="360"/>
        <w:jc w:val="both"/>
      </w:pPr>
      <w:r w:rsidRPr="003A5119">
        <w:rPr>
          <w:color w:val="000000"/>
          <w:shd w:val="clear" w:color="auto" w:fill="FFFFFF"/>
        </w:rPr>
        <w:t>При организации занятий необходимо соблюдать гигиенические критерии допустимых условий и видов работ для ведения образовательного процесса обучающихся.</w:t>
      </w:r>
    </w:p>
    <w:p w:rsidR="003C66C6" w:rsidRDefault="003C66C6" w:rsidP="0067554C">
      <w:pPr>
        <w:spacing w:line="360" w:lineRule="auto"/>
        <w:ind w:firstLine="360"/>
        <w:jc w:val="both"/>
      </w:pPr>
      <w:r w:rsidRPr="00190E3F">
        <w:t>Для успешной реализации учебной программы используется собранный информационный материал из</w:t>
      </w:r>
      <w:r>
        <w:t xml:space="preserve"> </w:t>
      </w:r>
      <w:r w:rsidRPr="00190E3F">
        <w:t>интернет источников, периодических изданий и популярной литературы. Образцы готовых изделий, схемы, плакаты, шабло</w:t>
      </w:r>
      <w:r>
        <w:t>н</w:t>
      </w:r>
      <w:r w:rsidRPr="00190E3F">
        <w:t xml:space="preserve">ы, раздаточный материал. </w:t>
      </w:r>
    </w:p>
    <w:p w:rsidR="003C66C6" w:rsidRDefault="003C66C6" w:rsidP="006D5D53">
      <w:pPr>
        <w:spacing w:line="360" w:lineRule="auto"/>
        <w:ind w:firstLine="360"/>
        <w:jc w:val="both"/>
      </w:pPr>
      <w:r>
        <w:t>Специализированная литература по истории судостроения, развитию авиации, космонавтики и автомобилестроения, подборка журналов как в электронном так и в печатном варианте («Левша», «Юный техник», «Моделист-конструктор»), наборы чертежей, шаблонов для изготовления различных моделей, образцами моделей (судо-, авиа-, ракето- и автомодели), выполненные учащимися и педагогом, плакаты, фото и видеоматериалы.</w:t>
      </w:r>
    </w:p>
    <w:p w:rsidR="003C66C6" w:rsidRPr="00AB2AA1" w:rsidRDefault="003C66C6" w:rsidP="0067554C">
      <w:pPr>
        <w:spacing w:line="360" w:lineRule="auto"/>
      </w:pPr>
      <w:r w:rsidRPr="00AB2AA1">
        <w:rPr>
          <w:b/>
          <w:bCs/>
        </w:rPr>
        <w:t>Интернет – ресурсы:</w:t>
      </w:r>
    </w:p>
    <w:p w:rsidR="003C66C6" w:rsidRPr="00AB2AA1" w:rsidRDefault="003C66C6" w:rsidP="0067554C">
      <w:pPr>
        <w:spacing w:line="360" w:lineRule="auto"/>
      </w:pPr>
      <w:r w:rsidRPr="00AB2AA1">
        <w:t>Stranamasterov.ru</w:t>
      </w:r>
    </w:p>
    <w:p w:rsidR="003C66C6" w:rsidRPr="00AB2AA1" w:rsidRDefault="003C66C6" w:rsidP="0067554C">
      <w:pPr>
        <w:spacing w:line="360" w:lineRule="auto"/>
      </w:pPr>
      <w:r w:rsidRPr="00AB2AA1">
        <w:t>Solo-nebo.narod.ru</w:t>
      </w:r>
    </w:p>
    <w:p w:rsidR="003C66C6" w:rsidRPr="0067554C" w:rsidRDefault="003C66C6" w:rsidP="0067554C">
      <w:pPr>
        <w:spacing w:line="360" w:lineRule="auto"/>
        <w:rPr>
          <w:lang w:val="en-US"/>
        </w:rPr>
      </w:pPr>
      <w:r w:rsidRPr="00AB2AA1">
        <w:rPr>
          <w:lang w:val="en-US"/>
        </w:rPr>
        <w:t>Mirsovetov</w:t>
      </w:r>
      <w:r w:rsidRPr="0067554C">
        <w:rPr>
          <w:lang w:val="en-US"/>
        </w:rPr>
        <w:t>.</w:t>
      </w:r>
      <w:r w:rsidRPr="00AB2AA1">
        <w:rPr>
          <w:lang w:val="en-US"/>
        </w:rPr>
        <w:t>ru</w:t>
      </w:r>
    </w:p>
    <w:p w:rsidR="003C66C6" w:rsidRPr="0067554C" w:rsidRDefault="003C66C6" w:rsidP="0067554C">
      <w:pPr>
        <w:spacing w:line="360" w:lineRule="auto"/>
        <w:rPr>
          <w:lang w:val="en-US"/>
        </w:rPr>
      </w:pPr>
      <w:r w:rsidRPr="00AB2AA1">
        <w:rPr>
          <w:lang w:val="en-US"/>
        </w:rPr>
        <w:t>Testoplastika</w:t>
      </w:r>
      <w:r w:rsidRPr="0067554C">
        <w:rPr>
          <w:lang w:val="en-US"/>
        </w:rPr>
        <w:t>.</w:t>
      </w:r>
      <w:r w:rsidRPr="00AB2AA1">
        <w:rPr>
          <w:lang w:val="en-US"/>
        </w:rPr>
        <w:t>ru</w:t>
      </w:r>
    </w:p>
    <w:p w:rsidR="003C66C6" w:rsidRPr="00AB2AA1" w:rsidRDefault="003C66C6" w:rsidP="0067554C">
      <w:pPr>
        <w:spacing w:line="360" w:lineRule="auto"/>
        <w:rPr>
          <w:lang w:val="en-US"/>
        </w:rPr>
      </w:pPr>
      <w:r w:rsidRPr="00AB2AA1">
        <w:rPr>
          <w:lang w:val="en-US"/>
        </w:rPr>
        <w:t>Moikompas.ru</w:t>
      </w:r>
    </w:p>
    <w:p w:rsidR="003C66C6" w:rsidRPr="00AB2AA1" w:rsidRDefault="003C66C6" w:rsidP="0067554C">
      <w:pPr>
        <w:spacing w:line="360" w:lineRule="auto"/>
        <w:rPr>
          <w:lang w:val="en-US"/>
        </w:rPr>
      </w:pPr>
      <w:r w:rsidRPr="00AB2AA1">
        <w:rPr>
          <w:lang w:val="en-US"/>
        </w:rPr>
        <w:t>Decoupage.ru</w:t>
      </w:r>
    </w:p>
    <w:p w:rsidR="003C66C6" w:rsidRPr="00AB2AA1" w:rsidRDefault="003C66C6" w:rsidP="0067554C">
      <w:pPr>
        <w:spacing w:line="360" w:lineRule="auto"/>
        <w:rPr>
          <w:lang w:val="en-US"/>
        </w:rPr>
      </w:pPr>
      <w:r w:rsidRPr="00AB2AA1">
        <w:rPr>
          <w:lang w:val="en-US"/>
        </w:rPr>
        <w:t>Detpodelki.ru</w:t>
      </w:r>
    </w:p>
    <w:p w:rsidR="003C66C6" w:rsidRPr="00AB2AA1" w:rsidRDefault="003C66C6" w:rsidP="0067554C">
      <w:pPr>
        <w:spacing w:line="360" w:lineRule="auto"/>
        <w:rPr>
          <w:lang w:val="en-US"/>
        </w:rPr>
      </w:pPr>
      <w:r w:rsidRPr="00AB2AA1">
        <w:rPr>
          <w:lang w:val="en-US"/>
        </w:rPr>
        <w:t>Masterskaya.gorod-znaek.ru</w:t>
      </w:r>
    </w:p>
    <w:p w:rsidR="003C66C6" w:rsidRPr="00AB2AA1" w:rsidRDefault="003C66C6" w:rsidP="0067554C">
      <w:pPr>
        <w:spacing w:line="360" w:lineRule="auto"/>
        <w:rPr>
          <w:lang w:val="en-US"/>
        </w:rPr>
      </w:pPr>
      <w:r w:rsidRPr="00AB2AA1">
        <w:rPr>
          <w:lang w:val="en-US"/>
        </w:rPr>
        <w:t>Luntiki.ru</w:t>
      </w:r>
    </w:p>
    <w:p w:rsidR="003C66C6" w:rsidRPr="00AB2AA1" w:rsidRDefault="003C66C6" w:rsidP="0067554C">
      <w:pPr>
        <w:spacing w:line="360" w:lineRule="auto"/>
        <w:rPr>
          <w:lang w:val="en-US"/>
        </w:rPr>
      </w:pPr>
      <w:r w:rsidRPr="00AB2AA1">
        <w:rPr>
          <w:lang w:val="en-US"/>
        </w:rPr>
        <w:t>All-origami.ru</w:t>
      </w:r>
    </w:p>
    <w:p w:rsidR="003C66C6" w:rsidRPr="00D210A1" w:rsidRDefault="003C66C6" w:rsidP="0067554C">
      <w:pPr>
        <w:spacing w:line="360" w:lineRule="auto"/>
        <w:rPr>
          <w:lang w:val="en-US"/>
        </w:rPr>
      </w:pPr>
      <w:r>
        <w:rPr>
          <w:lang w:val="en-US"/>
        </w:rPr>
        <w:t>Rukikruki.ru</w:t>
      </w:r>
    </w:p>
    <w:p w:rsidR="003C66C6" w:rsidRDefault="003C66C6" w:rsidP="00094E32">
      <w:pPr>
        <w:pStyle w:val="ConsNormal"/>
        <w:tabs>
          <w:tab w:val="left" w:pos="567"/>
        </w:tabs>
        <w:ind w:left="360" w:firstLine="0"/>
        <w:jc w:val="both"/>
        <w:rPr>
          <w:rFonts w:ascii="Times New Roman" w:hAnsi="Times New Roman" w:cs="Times New Roman"/>
          <w:b/>
          <w:bCs/>
        </w:rPr>
      </w:pPr>
      <w:r w:rsidRPr="00CA5E0D">
        <w:rPr>
          <w:rFonts w:ascii="Times New Roman" w:hAnsi="Times New Roman" w:cs="Times New Roman"/>
          <w:b/>
          <w:bCs/>
          <w:lang w:val="en-US"/>
        </w:rPr>
        <w:t>II</w:t>
      </w:r>
      <w:r w:rsidRPr="00CA5E0D">
        <w:rPr>
          <w:rFonts w:ascii="Times New Roman" w:hAnsi="Times New Roman" w:cs="Times New Roman"/>
          <w:b/>
          <w:bCs/>
        </w:rPr>
        <w:t>. «Диагностические материалы»</w:t>
      </w:r>
    </w:p>
    <w:p w:rsidR="003C66C6" w:rsidRPr="009A3BCB" w:rsidRDefault="003C66C6" w:rsidP="009A3BCB">
      <w:pPr>
        <w:shd w:val="clear" w:color="auto" w:fill="FFFFFF"/>
        <w:autoSpaceDE w:val="0"/>
        <w:autoSpaceDN w:val="0"/>
        <w:adjustRightInd w:val="0"/>
        <w:spacing w:after="200" w:line="360" w:lineRule="auto"/>
        <w:ind w:firstLine="360"/>
        <w:jc w:val="both"/>
        <w:rPr>
          <w:b/>
          <w:bCs/>
          <w:color w:val="000000"/>
        </w:rPr>
      </w:pPr>
      <w:r w:rsidRPr="009A3BCB">
        <w:rPr>
          <w:b/>
          <w:bCs/>
          <w:color w:val="000000"/>
        </w:rPr>
        <w:t>Мониторинг результатов обучения  по дополнительной общеразвивающей программе «Транспортная техника».</w:t>
      </w:r>
    </w:p>
    <w:p w:rsidR="003C66C6" w:rsidRPr="009A3BCB" w:rsidRDefault="003C66C6" w:rsidP="009A3BCB">
      <w:pPr>
        <w:shd w:val="clear" w:color="auto" w:fill="FFFFFF"/>
        <w:autoSpaceDE w:val="0"/>
        <w:autoSpaceDN w:val="0"/>
        <w:adjustRightInd w:val="0"/>
        <w:spacing w:after="200" w:line="360" w:lineRule="auto"/>
        <w:ind w:firstLine="360"/>
        <w:jc w:val="both"/>
        <w:rPr>
          <w:color w:val="000000"/>
        </w:rPr>
      </w:pPr>
      <w:r w:rsidRPr="009A3BCB">
        <w:rPr>
          <w:color w:val="000000"/>
        </w:rPr>
        <w:t>Важным элементом учебного процесса является систематический контроль успеваемости учащихся.</w:t>
      </w:r>
    </w:p>
    <w:p w:rsidR="003C66C6" w:rsidRPr="009A3BCB" w:rsidRDefault="003C66C6" w:rsidP="009A3BCB">
      <w:pPr>
        <w:widowControl w:val="0"/>
        <w:suppressAutoHyphens/>
        <w:autoSpaceDE w:val="0"/>
        <w:autoSpaceDN w:val="0"/>
        <w:adjustRightInd w:val="0"/>
        <w:spacing w:after="200" w:line="360" w:lineRule="auto"/>
        <w:ind w:firstLine="709"/>
        <w:rPr>
          <w:i/>
          <w:iCs/>
        </w:rPr>
      </w:pPr>
      <w:r w:rsidRPr="009A3BCB">
        <w:rPr>
          <w:i/>
          <w:iCs/>
        </w:rPr>
        <w:t xml:space="preserve">Виды мониторинга: </w:t>
      </w:r>
    </w:p>
    <w:p w:rsidR="003C66C6" w:rsidRPr="009A3BCB" w:rsidRDefault="003C66C6" w:rsidP="009A3BCB">
      <w:pPr>
        <w:widowControl w:val="0"/>
        <w:numPr>
          <w:ilvl w:val="0"/>
          <w:numId w:val="13"/>
        </w:numPr>
        <w:suppressAutoHyphens/>
        <w:autoSpaceDE w:val="0"/>
        <w:autoSpaceDN w:val="0"/>
        <w:adjustRightInd w:val="0"/>
        <w:spacing w:line="360" w:lineRule="auto"/>
        <w:ind w:left="0" w:firstLine="284"/>
        <w:jc w:val="both"/>
      </w:pPr>
      <w:r w:rsidRPr="009A3BCB">
        <w:t xml:space="preserve"> вводный, который проводится перед  началом работы и предназначен для закрепления знаний, умений и навыков по пройденным темам; </w:t>
      </w:r>
    </w:p>
    <w:p w:rsidR="003C66C6" w:rsidRPr="009A3BCB" w:rsidRDefault="003C66C6" w:rsidP="009A3BCB">
      <w:pPr>
        <w:widowControl w:val="0"/>
        <w:numPr>
          <w:ilvl w:val="0"/>
          <w:numId w:val="13"/>
        </w:numPr>
        <w:suppressAutoHyphens/>
        <w:autoSpaceDE w:val="0"/>
        <w:autoSpaceDN w:val="0"/>
        <w:adjustRightInd w:val="0"/>
        <w:spacing w:line="360" w:lineRule="auto"/>
        <w:ind w:left="0" w:firstLine="284"/>
        <w:jc w:val="both"/>
      </w:pPr>
      <w:r w:rsidRPr="009A3BCB">
        <w:t xml:space="preserve"> текущий, проводимый в ходе учебного занятия и закрепляющий знания по данной теме; </w:t>
      </w:r>
    </w:p>
    <w:p w:rsidR="003C66C6" w:rsidRPr="009A3BCB" w:rsidRDefault="003C66C6" w:rsidP="009A3BCB">
      <w:pPr>
        <w:widowControl w:val="0"/>
        <w:numPr>
          <w:ilvl w:val="0"/>
          <w:numId w:val="13"/>
        </w:numPr>
        <w:suppressAutoHyphens/>
        <w:autoSpaceDE w:val="0"/>
        <w:autoSpaceDN w:val="0"/>
        <w:adjustRightInd w:val="0"/>
        <w:spacing w:line="360" w:lineRule="auto"/>
        <w:ind w:left="0" w:firstLine="284"/>
        <w:jc w:val="both"/>
      </w:pPr>
      <w:r w:rsidRPr="009A3BCB">
        <w:t xml:space="preserve"> итоговый, проводимый после завершения всей учебной программы. </w:t>
      </w:r>
    </w:p>
    <w:p w:rsidR="003C66C6" w:rsidRPr="009A3BCB" w:rsidRDefault="003C66C6" w:rsidP="009A3BCB">
      <w:pPr>
        <w:widowControl w:val="0"/>
        <w:suppressAutoHyphens/>
        <w:autoSpaceDE w:val="0"/>
        <w:autoSpaceDN w:val="0"/>
        <w:adjustRightInd w:val="0"/>
        <w:spacing w:after="200" w:line="360" w:lineRule="auto"/>
        <w:ind w:firstLine="708"/>
        <w:jc w:val="both"/>
        <w:rPr>
          <w:i/>
          <w:iCs/>
        </w:rPr>
      </w:pPr>
      <w:r w:rsidRPr="009A3BCB">
        <w:rPr>
          <w:i/>
          <w:iCs/>
        </w:rPr>
        <w:t xml:space="preserve">Формы проверки результатов: </w:t>
      </w:r>
    </w:p>
    <w:p w:rsidR="003C66C6" w:rsidRPr="009A3BCB" w:rsidRDefault="003C66C6" w:rsidP="009A3BCB">
      <w:pPr>
        <w:widowControl w:val="0"/>
        <w:numPr>
          <w:ilvl w:val="0"/>
          <w:numId w:val="13"/>
        </w:numPr>
        <w:suppressAutoHyphens/>
        <w:autoSpaceDE w:val="0"/>
        <w:autoSpaceDN w:val="0"/>
        <w:adjustRightInd w:val="0"/>
        <w:spacing w:line="360" w:lineRule="auto"/>
        <w:ind w:left="0" w:firstLine="284"/>
        <w:jc w:val="both"/>
      </w:pPr>
      <w:r w:rsidRPr="009A3BCB">
        <w:t>наблюдение за детьми в процессе работы;</w:t>
      </w:r>
    </w:p>
    <w:p w:rsidR="003C66C6" w:rsidRPr="009A3BCB" w:rsidRDefault="003C66C6" w:rsidP="009A3BCB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200" w:line="360" w:lineRule="auto"/>
        <w:rPr>
          <w:i/>
          <w:iCs/>
        </w:rPr>
      </w:pPr>
      <w:r w:rsidRPr="009A3BCB">
        <w:tab/>
      </w:r>
      <w:r w:rsidRPr="009A3BCB">
        <w:rPr>
          <w:i/>
          <w:iCs/>
        </w:rPr>
        <w:t xml:space="preserve">Формы подведения итогов: </w:t>
      </w:r>
    </w:p>
    <w:p w:rsidR="003C66C6" w:rsidRPr="009A3BCB" w:rsidRDefault="003C66C6" w:rsidP="009A3BCB">
      <w:pPr>
        <w:widowControl w:val="0"/>
        <w:numPr>
          <w:ilvl w:val="0"/>
          <w:numId w:val="13"/>
        </w:numPr>
        <w:tabs>
          <w:tab w:val="left" w:pos="0"/>
        </w:tabs>
        <w:suppressAutoHyphens/>
        <w:autoSpaceDE w:val="0"/>
        <w:autoSpaceDN w:val="0"/>
        <w:adjustRightInd w:val="0"/>
        <w:spacing w:line="360" w:lineRule="auto"/>
        <w:ind w:left="0" w:firstLine="284"/>
      </w:pPr>
      <w:r w:rsidRPr="009A3BCB">
        <w:t>выполнение практических заданий; тестов.</w:t>
      </w:r>
    </w:p>
    <w:p w:rsidR="003C66C6" w:rsidRPr="009A3BCB" w:rsidRDefault="003C66C6" w:rsidP="009A3BCB">
      <w:pPr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709" w:hanging="425"/>
      </w:pPr>
      <w:r w:rsidRPr="009A3BCB">
        <w:t>межгрупповые выставки, конкурсы.</w:t>
      </w:r>
    </w:p>
    <w:p w:rsidR="003C66C6" w:rsidRPr="009A3BCB" w:rsidRDefault="003C66C6" w:rsidP="009A3BCB">
      <w:pPr>
        <w:shd w:val="clear" w:color="auto" w:fill="FFFFFF"/>
        <w:autoSpaceDE w:val="0"/>
        <w:autoSpaceDN w:val="0"/>
        <w:adjustRightInd w:val="0"/>
        <w:spacing w:after="200" w:line="360" w:lineRule="auto"/>
        <w:ind w:firstLine="708"/>
        <w:jc w:val="both"/>
        <w:rPr>
          <w:color w:val="000000"/>
        </w:rPr>
      </w:pPr>
      <w:r w:rsidRPr="009A3BCB">
        <w:rPr>
          <w:color w:val="000000"/>
        </w:rPr>
        <w:t>Для проведения диагностики в дистанционном режиме, используется сервис learningapps.org (викторины, упражнения, тесты).</w:t>
      </w:r>
    </w:p>
    <w:p w:rsidR="003C66C6" w:rsidRPr="009A3BCB" w:rsidRDefault="003C66C6" w:rsidP="009A3BCB">
      <w:pPr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b/>
          <w:bCs/>
        </w:rPr>
      </w:pPr>
      <w:r w:rsidRPr="009A3BCB">
        <w:rPr>
          <w:b/>
          <w:bCs/>
        </w:rPr>
        <w:t>III. «Дидактические материалы»</w:t>
      </w:r>
    </w:p>
    <w:p w:rsidR="003C66C6" w:rsidRDefault="003C66C6" w:rsidP="00BB6C9B">
      <w:pPr>
        <w:suppressAutoHyphens/>
        <w:autoSpaceDE w:val="0"/>
        <w:autoSpaceDN w:val="0"/>
        <w:adjustRightInd w:val="0"/>
        <w:spacing w:line="360" w:lineRule="auto"/>
        <w:ind w:firstLine="708"/>
        <w:jc w:val="both"/>
      </w:pPr>
      <w:r w:rsidRPr="009A3BCB">
        <w:t>В качестве дидактических материалов на занятиях используются образцы изделий, презентации, видео- и фотоматериалы, как готовые, так и разработанные педагогом.</w:t>
      </w:r>
      <w:r>
        <w:t xml:space="preserve"> Подборка бесед по каждой теме занятия, дидактические игры, ребусы, загадки (см.Приложение 4). Схемы  моделей транспорта (см.Приложение 2). Сборник пальчиковых гимнастик «Транспорт» (см. Приложение 3) </w:t>
      </w:r>
    </w:p>
    <w:p w:rsidR="003C66C6" w:rsidRDefault="003C66C6" w:rsidP="00801311">
      <w:pPr>
        <w:suppressAutoHyphens/>
        <w:autoSpaceDE w:val="0"/>
        <w:autoSpaceDN w:val="0"/>
        <w:adjustRightInd w:val="0"/>
        <w:spacing w:line="360" w:lineRule="auto"/>
        <w:ind w:firstLine="708"/>
        <w:jc w:val="both"/>
      </w:pPr>
      <w:r>
        <w:t>Видеоматериалы:</w:t>
      </w:r>
    </w:p>
    <w:p w:rsidR="003C66C6" w:rsidRPr="00AE1A31" w:rsidRDefault="003C66C6" w:rsidP="00AE1A31">
      <w:pPr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</w:rPr>
        <w:t>Видео фильмы по истории техники, принципах работы</w:t>
      </w:r>
      <w:r w:rsidRPr="00AE1A31">
        <w:rPr>
          <w:color w:val="000000"/>
        </w:rPr>
        <w:t xml:space="preserve"> </w:t>
      </w:r>
      <w:r>
        <w:rPr>
          <w:color w:val="000000"/>
        </w:rPr>
        <w:t xml:space="preserve">различных видов </w:t>
      </w:r>
      <w:r w:rsidRPr="00AE1A31">
        <w:rPr>
          <w:color w:val="000000"/>
        </w:rPr>
        <w:t>двигателей</w:t>
      </w:r>
    </w:p>
    <w:p w:rsidR="003C66C6" w:rsidRPr="00AE1A31" w:rsidRDefault="003C66C6" w:rsidP="00AE1A31">
      <w:pPr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</w:rPr>
        <w:t>Азбука безопасности на дороге: История правил</w:t>
      </w:r>
      <w:r w:rsidRPr="00AE1A31">
        <w:rPr>
          <w:color w:val="000000"/>
        </w:rPr>
        <w:t xml:space="preserve"> дорожного движения</w:t>
      </w:r>
    </w:p>
    <w:p w:rsidR="003C66C6" w:rsidRPr="0043544D" w:rsidRDefault="003C66C6" w:rsidP="0043544D">
      <w:pPr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</w:rPr>
        <w:t>Азбука безопасности на дороге: Дорога в городе</w:t>
      </w:r>
    </w:p>
    <w:p w:rsidR="003C66C6" w:rsidRPr="0043544D" w:rsidRDefault="003C66C6" w:rsidP="0043544D">
      <w:pPr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</w:rPr>
        <w:t>Азбука безопасности на дороге: Дорога и дорожные знаки</w:t>
      </w:r>
    </w:p>
    <w:p w:rsidR="003C66C6" w:rsidRPr="0043544D" w:rsidRDefault="003C66C6" w:rsidP="0043544D">
      <w:pPr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</w:rPr>
        <w:t>Азбука безопасности на дороге: В плохую погоду</w:t>
      </w:r>
    </w:p>
    <w:p w:rsidR="003C66C6" w:rsidRPr="0043544D" w:rsidRDefault="003C66C6" w:rsidP="0043544D">
      <w:pPr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</w:rPr>
        <w:t>Азбука безопасности на дороге: Малыш в автомобиле</w:t>
      </w:r>
    </w:p>
    <w:p w:rsidR="003C66C6" w:rsidRPr="0043544D" w:rsidRDefault="003C66C6" w:rsidP="0043544D">
      <w:pPr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</w:rPr>
        <w:t>Азбука безопасности на дороге: Виды транспорта</w:t>
      </w:r>
    </w:p>
    <w:p w:rsidR="003C66C6" w:rsidRPr="0043544D" w:rsidRDefault="003C66C6" w:rsidP="0043544D">
      <w:pPr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</w:rPr>
        <w:t>Азбука безопасности на дороге: Во дворе и в подъезде</w:t>
      </w:r>
    </w:p>
    <w:p w:rsidR="003C66C6" w:rsidRPr="0043544D" w:rsidRDefault="003C66C6" w:rsidP="0043544D">
      <w:pPr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</w:rPr>
        <w:t>Азбука безопасности на дороге: Пешеходные переходы</w:t>
      </w:r>
    </w:p>
    <w:p w:rsidR="003C66C6" w:rsidRPr="0043544D" w:rsidRDefault="003C66C6" w:rsidP="0043544D">
      <w:pPr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</w:rPr>
        <w:t>Азбука безопасности на дороге: Движение по загородной дороге.</w:t>
      </w:r>
    </w:p>
    <w:p w:rsidR="003C66C6" w:rsidRPr="0043544D" w:rsidRDefault="003C66C6" w:rsidP="0043544D">
      <w:pPr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</w:rPr>
        <w:t>Световозвращатели</w:t>
      </w:r>
    </w:p>
    <w:p w:rsidR="003C66C6" w:rsidRPr="0043544D" w:rsidRDefault="003C66C6" w:rsidP="0043544D">
      <w:pPr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</w:rPr>
        <w:t>Фиксики: Колесо</w:t>
      </w:r>
    </w:p>
    <w:p w:rsidR="003C66C6" w:rsidRPr="00BB6C9B" w:rsidRDefault="003C66C6" w:rsidP="006D6F7E">
      <w:pPr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</w:rPr>
        <w:t>Фиксики: История бумаги</w:t>
      </w:r>
    </w:p>
    <w:p w:rsidR="003C66C6" w:rsidRDefault="003C66C6" w:rsidP="00BD661E">
      <w:pPr>
        <w:pStyle w:val="Standard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347C2C">
        <w:rPr>
          <w:rFonts w:ascii="Times New Roman" w:hAnsi="Times New Roman" w:cs="Times New Roman"/>
          <w:b/>
          <w:bCs/>
        </w:rPr>
        <w:t>Список литературы.</w:t>
      </w:r>
    </w:p>
    <w:p w:rsidR="003C66C6" w:rsidRDefault="003C66C6" w:rsidP="00BD661E">
      <w:pPr>
        <w:pStyle w:val="Standard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:rsidR="003C66C6" w:rsidRDefault="003C66C6" w:rsidP="00BD661E">
      <w:pPr>
        <w:pStyle w:val="Standard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F836F6">
        <w:rPr>
          <w:rFonts w:ascii="Times New Roman" w:hAnsi="Times New Roman" w:cs="Times New Roman"/>
          <w:b/>
          <w:bCs/>
          <w:sz w:val="22"/>
          <w:szCs w:val="22"/>
        </w:rPr>
        <w:t>Список используемой литературы:</w:t>
      </w:r>
    </w:p>
    <w:p w:rsidR="003C66C6" w:rsidRDefault="003C66C6" w:rsidP="00736186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line="360" w:lineRule="auto"/>
        <w:rPr>
          <w:b/>
          <w:bCs/>
        </w:rPr>
      </w:pPr>
      <w:r>
        <w:t>Морковкина Т.В.  Дополнительная общеобразовательная общеразвивающая программа по начальному техническому моделированию «Транспортная техника» (базовый уровень), г.Волгодонск, 2016 г.</w:t>
      </w:r>
    </w:p>
    <w:p w:rsidR="003C66C6" w:rsidRDefault="003C66C6" w:rsidP="00736186">
      <w:pPr>
        <w:pStyle w:val="BodyText"/>
        <w:numPr>
          <w:ilvl w:val="0"/>
          <w:numId w:val="17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>Ивановская И.Н. Дополнительная общеобразовательная общеразвивающая программа технической направленности «Начальное техническое конструирование и моделирование», г. Анжеро-Судженск, 2017 г.</w:t>
      </w:r>
    </w:p>
    <w:p w:rsidR="003C66C6" w:rsidRDefault="003C66C6" w:rsidP="00736186">
      <w:pPr>
        <w:pStyle w:val="BodyText"/>
        <w:numPr>
          <w:ilvl w:val="0"/>
          <w:numId w:val="17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Платонова Л.И. Дополнительная общеобразовательная (общеразвивающая) программа «НАЧАЛЬНОЕ ТЕХНИЧЕСКОЕ МОДЕЛИРОВАНИЕ» (базовый уровень).  г. Тула, 2017 г. </w:t>
      </w:r>
    </w:p>
    <w:p w:rsidR="003C66C6" w:rsidRDefault="003C66C6" w:rsidP="00847141">
      <w:pPr>
        <w:pStyle w:val="Standard"/>
        <w:jc w:val="both"/>
        <w:rPr>
          <w:rFonts w:ascii="Times New Roman" w:hAnsi="Times New Roman" w:cs="Times New Roman"/>
          <w:b/>
          <w:bCs/>
        </w:rPr>
      </w:pPr>
      <w:r w:rsidRPr="00347C2C">
        <w:rPr>
          <w:rFonts w:ascii="Times New Roman" w:hAnsi="Times New Roman" w:cs="Times New Roman"/>
          <w:b/>
          <w:bCs/>
        </w:rPr>
        <w:t>Список литературы для педагогов</w:t>
      </w:r>
      <w:r>
        <w:rPr>
          <w:rFonts w:ascii="Times New Roman" w:hAnsi="Times New Roman" w:cs="Times New Roman"/>
          <w:b/>
          <w:bCs/>
        </w:rPr>
        <w:t>:</w:t>
      </w:r>
    </w:p>
    <w:p w:rsidR="003C66C6" w:rsidRPr="00847141" w:rsidRDefault="003C66C6" w:rsidP="00847141">
      <w:pPr>
        <w:pStyle w:val="BodyText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47141">
        <w:rPr>
          <w:rFonts w:ascii="Times New Roman" w:hAnsi="Times New Roman" w:cs="Times New Roman"/>
          <w:b w:val="0"/>
          <w:bCs w:val="0"/>
          <w:sz w:val="24"/>
          <w:szCs w:val="24"/>
        </w:rPr>
        <w:t>Дополнительные образовательные программы №1 (25) 2013 (техническое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моделирование и дизайн) </w:t>
      </w:r>
      <w:r w:rsidRPr="00847141">
        <w:rPr>
          <w:rFonts w:ascii="Times New Roman" w:hAnsi="Times New Roman" w:cs="Times New Roman"/>
          <w:b w:val="0"/>
          <w:bCs w:val="0"/>
          <w:sz w:val="24"/>
          <w:szCs w:val="24"/>
        </w:rPr>
        <w:t>. – М.: ООО Новое образование, 2012.</w:t>
      </w:r>
    </w:p>
    <w:p w:rsidR="003C66C6" w:rsidRPr="00847141" w:rsidRDefault="003C66C6" w:rsidP="00847141">
      <w:pPr>
        <w:pStyle w:val="BodyText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47141">
        <w:rPr>
          <w:rFonts w:ascii="Times New Roman" w:hAnsi="Times New Roman" w:cs="Times New Roman"/>
          <w:b w:val="0"/>
          <w:bCs w:val="0"/>
          <w:sz w:val="24"/>
          <w:szCs w:val="24"/>
        </w:rPr>
        <w:t>Начальное т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ехническое моделирование</w:t>
      </w:r>
      <w:r w:rsidRPr="00847141">
        <w:rPr>
          <w:rFonts w:ascii="Times New Roman" w:hAnsi="Times New Roman" w:cs="Times New Roman"/>
          <w:b w:val="0"/>
          <w:bCs w:val="0"/>
          <w:sz w:val="24"/>
          <w:szCs w:val="24"/>
        </w:rPr>
        <w:t>: сборник методических материалов / под ред. Космачевой М. В. – М.: Издательство «Перо», 2016.</w:t>
      </w:r>
    </w:p>
    <w:p w:rsidR="003C66C6" w:rsidRPr="00847141" w:rsidRDefault="003C66C6" w:rsidP="00847141">
      <w:pPr>
        <w:pStyle w:val="BodyText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47141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Дополнительные образовательные программы № 6 (36) 2014 (приложение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к журналу «Внешкольник») </w:t>
      </w:r>
      <w:r w:rsidRPr="00847141">
        <w:rPr>
          <w:rFonts w:ascii="Times New Roman" w:hAnsi="Times New Roman" w:cs="Times New Roman"/>
          <w:b w:val="0"/>
          <w:bCs w:val="0"/>
          <w:sz w:val="24"/>
          <w:szCs w:val="24"/>
        </w:rPr>
        <w:t>. – М.: ООО «Новое образование», 2014.</w:t>
      </w:r>
    </w:p>
    <w:p w:rsidR="003C66C6" w:rsidRPr="00847141" w:rsidRDefault="003C66C6" w:rsidP="00847141">
      <w:pPr>
        <w:pStyle w:val="BodyText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47141">
        <w:rPr>
          <w:rFonts w:ascii="Times New Roman" w:hAnsi="Times New Roman" w:cs="Times New Roman"/>
          <w:b w:val="0"/>
          <w:bCs w:val="0"/>
          <w:sz w:val="24"/>
          <w:szCs w:val="24"/>
        </w:rPr>
        <w:t>Каминская Е. А. – Лучшие поделки из бумаги своими руками.- Ростов н/Д: Владис; М.: РИПОЛ классик, 2009.</w:t>
      </w:r>
    </w:p>
    <w:p w:rsidR="003C66C6" w:rsidRDefault="003C66C6" w:rsidP="00847141">
      <w:pPr>
        <w:pStyle w:val="Standard"/>
        <w:jc w:val="both"/>
        <w:rPr>
          <w:rFonts w:ascii="Times New Roman" w:hAnsi="Times New Roman" w:cs="Times New Roman"/>
          <w:b/>
          <w:bCs/>
        </w:rPr>
      </w:pPr>
      <w:r w:rsidRPr="00347C2C">
        <w:rPr>
          <w:rFonts w:ascii="Times New Roman" w:hAnsi="Times New Roman" w:cs="Times New Roman"/>
          <w:b/>
          <w:bCs/>
        </w:rPr>
        <w:t>Список литературы для учащихся</w:t>
      </w:r>
      <w:r>
        <w:rPr>
          <w:rFonts w:ascii="Times New Roman" w:hAnsi="Times New Roman" w:cs="Times New Roman"/>
          <w:b/>
          <w:bCs/>
        </w:rPr>
        <w:t>:</w:t>
      </w:r>
    </w:p>
    <w:p w:rsidR="003C66C6" w:rsidRPr="0072057F" w:rsidRDefault="003C66C6" w:rsidP="00847141">
      <w:pPr>
        <w:pStyle w:val="BodyText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7E25E3">
        <w:rPr>
          <w:rFonts w:ascii="Times New Roman" w:hAnsi="Times New Roman" w:cs="Times New Roman"/>
          <w:b w:val="0"/>
          <w:bCs w:val="0"/>
          <w:sz w:val="24"/>
          <w:szCs w:val="24"/>
        </w:rPr>
        <w:t>Техника. Серия «Современная иллюстрированная энциклопедия» [Текст]. - М.: РОСМЭН, 2007.</w:t>
      </w:r>
    </w:p>
    <w:p w:rsidR="003C66C6" w:rsidRPr="0072057F" w:rsidRDefault="003C66C6" w:rsidP="00847141">
      <w:pPr>
        <w:pStyle w:val="BodyText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72057F">
        <w:rPr>
          <w:rFonts w:ascii="Times New Roman" w:hAnsi="Times New Roman" w:cs="Times New Roman"/>
          <w:b w:val="0"/>
          <w:bCs w:val="0"/>
          <w:sz w:val="24"/>
          <w:szCs w:val="24"/>
        </w:rPr>
        <w:t>Энциклопедия для детей «Автомобили мира» [Текст]. – М.: Аванта+, 2005.</w:t>
      </w:r>
    </w:p>
    <w:p w:rsidR="003C66C6" w:rsidRPr="0072057F" w:rsidRDefault="003C66C6" w:rsidP="00847141">
      <w:pPr>
        <w:pStyle w:val="BodyText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72057F">
        <w:rPr>
          <w:rFonts w:ascii="Times New Roman" w:hAnsi="Times New Roman" w:cs="Times New Roman"/>
          <w:b w:val="0"/>
          <w:bCs w:val="0"/>
          <w:sz w:val="24"/>
          <w:szCs w:val="24"/>
        </w:rPr>
        <w:t>Энциклопедия для детей «Техника» [Текст]. – М.: Аванта+, 2005.</w:t>
      </w:r>
    </w:p>
    <w:p w:rsidR="003C66C6" w:rsidRPr="0072057F" w:rsidRDefault="003C66C6" w:rsidP="00847141">
      <w:pPr>
        <w:pStyle w:val="BodyText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72057F">
        <w:rPr>
          <w:rFonts w:ascii="Times New Roman" w:hAnsi="Times New Roman" w:cs="Times New Roman"/>
          <w:b w:val="0"/>
          <w:bCs w:val="0"/>
          <w:sz w:val="24"/>
          <w:szCs w:val="24"/>
        </w:rPr>
        <w:t>Жугуров Л. М., Золотов А. В. Автомобили. Серия «Детская энциклопедия техники» [Текст]. – М.: ЗАО «РОСМЭН», 2007.</w:t>
      </w:r>
    </w:p>
    <w:p w:rsidR="003C66C6" w:rsidRDefault="003C66C6" w:rsidP="0072057F">
      <w:pPr>
        <w:pStyle w:val="Standard"/>
        <w:jc w:val="both"/>
        <w:rPr>
          <w:rFonts w:ascii="Times New Roman" w:hAnsi="Times New Roman" w:cs="Times New Roman"/>
          <w:b/>
          <w:bCs/>
        </w:rPr>
      </w:pPr>
      <w:r w:rsidRPr="00347C2C">
        <w:rPr>
          <w:rFonts w:ascii="Times New Roman" w:hAnsi="Times New Roman" w:cs="Times New Roman"/>
          <w:b/>
          <w:bCs/>
        </w:rPr>
        <w:t>Список литературы для родителей</w:t>
      </w:r>
      <w:r>
        <w:rPr>
          <w:rFonts w:ascii="Times New Roman" w:hAnsi="Times New Roman" w:cs="Times New Roman"/>
          <w:b/>
          <w:bCs/>
        </w:rPr>
        <w:t>:</w:t>
      </w:r>
    </w:p>
    <w:p w:rsidR="003C66C6" w:rsidRPr="0072057F" w:rsidRDefault="003C66C6" w:rsidP="0072057F">
      <w:pPr>
        <w:pStyle w:val="BodyText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72057F">
        <w:rPr>
          <w:rFonts w:ascii="Times New Roman" w:hAnsi="Times New Roman" w:cs="Times New Roman"/>
          <w:b w:val="0"/>
          <w:bCs w:val="0"/>
          <w:sz w:val="24"/>
          <w:szCs w:val="24"/>
        </w:rPr>
        <w:t>Васина Н. С. - Волшебный картон.- М.: Айрис – пресс, 2013.-</w:t>
      </w:r>
    </w:p>
    <w:p w:rsidR="003C66C6" w:rsidRPr="0072057F" w:rsidRDefault="003C66C6" w:rsidP="0072057F">
      <w:pPr>
        <w:pStyle w:val="BodyText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72057F">
        <w:rPr>
          <w:rFonts w:ascii="Times New Roman" w:hAnsi="Times New Roman" w:cs="Times New Roman"/>
          <w:b w:val="0"/>
          <w:bCs w:val="0"/>
          <w:sz w:val="24"/>
          <w:szCs w:val="24"/>
        </w:rPr>
        <w:t>Падалко А. Е. Букварь изобретателя. – М.: Просвещение, 2002.</w:t>
      </w:r>
    </w:p>
    <w:p w:rsidR="003C66C6" w:rsidRPr="0072057F" w:rsidRDefault="003C66C6" w:rsidP="0072057F">
      <w:pPr>
        <w:pStyle w:val="BodyText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72057F">
        <w:rPr>
          <w:rFonts w:ascii="Times New Roman" w:hAnsi="Times New Roman" w:cs="Times New Roman"/>
          <w:b w:val="0"/>
          <w:bCs w:val="0"/>
          <w:sz w:val="24"/>
          <w:szCs w:val="24"/>
        </w:rPr>
        <w:t>Каминская Е. А. – Лучшие поделки из бумаги своими руками.- Ростов н/Д: Владис; М.: РИПОЛ классик, 2009.</w:t>
      </w:r>
    </w:p>
    <w:p w:rsidR="003C66C6" w:rsidRDefault="003C66C6" w:rsidP="009A3BCB">
      <w:pPr>
        <w:pStyle w:val="Standard"/>
        <w:spacing w:line="360" w:lineRule="auto"/>
        <w:jc w:val="both"/>
        <w:rPr>
          <w:b/>
          <w:bCs/>
        </w:rPr>
      </w:pPr>
      <w:r>
        <w:rPr>
          <w:b/>
          <w:bCs/>
        </w:rPr>
        <w:t>Список интернет - ресурсов:</w:t>
      </w:r>
    </w:p>
    <w:p w:rsidR="003C66C6" w:rsidRDefault="003C66C6" w:rsidP="009A3BCB">
      <w:pPr>
        <w:pStyle w:val="Textbody"/>
        <w:numPr>
          <w:ilvl w:val="0"/>
          <w:numId w:val="23"/>
        </w:numPr>
        <w:autoSpaceDE w:val="0"/>
        <w:adjustRightInd w:val="0"/>
        <w:spacing w:after="0" w:line="360" w:lineRule="auto"/>
        <w:jc w:val="both"/>
        <w:textAlignment w:val="auto"/>
      </w:pPr>
      <w:r>
        <w:rPr>
          <w:color w:val="000000"/>
        </w:rPr>
        <w:t xml:space="preserve">Интернет источник: </w:t>
      </w:r>
      <w:hyperlink r:id="rId8" w:history="1">
        <w:r>
          <w:rPr>
            <w:rStyle w:val="Hyperlink"/>
            <w:color w:val="000000"/>
          </w:rPr>
          <w:t>http://ext.spb.ru/2011-03-29-09-03-14/89-preschool/1470-2012-08-12-09-54-47.html</w:t>
        </w:r>
      </w:hyperlink>
      <w:r>
        <w:t>. Физминутки для детей.</w:t>
      </w:r>
    </w:p>
    <w:p w:rsidR="003C66C6" w:rsidRDefault="003C66C6" w:rsidP="009A3BCB">
      <w:pPr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Liberation Serif" w:hAnsi="Liberation Serif" w:cs="Liberation Serif"/>
          <w:color w:val="000000"/>
          <w:sz w:val="20"/>
          <w:szCs w:val="20"/>
        </w:rPr>
      </w:pPr>
      <w:r>
        <w:rPr>
          <w:rStyle w:val="c18"/>
          <w:color w:val="000000"/>
        </w:rPr>
        <w:t>Зенкина С.А. Мониторинг результатов по дополнительной образовательной программе. Социальная сеть работников образования, nsportal.ru, URL: </w:t>
      </w:r>
      <w:hyperlink r:id="rId9" w:history="1">
        <w:r>
          <w:rPr>
            <w:rStyle w:val="Hyperlink"/>
            <w:rFonts w:ascii="Liberation Serif" w:hAnsi="Liberation Serif" w:cs="Liberation Serif"/>
          </w:rPr>
          <w:t>http://nsportal.ru/npo-spo/kultura-i-iskusstvo/library/2013/08/22/monitoring-rezultatov-obucheniya-po-dopolnitelnoy</w:t>
        </w:r>
      </w:hyperlink>
      <w:r>
        <w:rPr>
          <w:rStyle w:val="c18"/>
          <w:rFonts w:ascii="Liberation Serif" w:hAnsi="Liberation Serif" w:cs="Liberation Serif"/>
          <w:color w:val="000000"/>
        </w:rPr>
        <w:t>.</w:t>
      </w:r>
    </w:p>
    <w:p w:rsidR="003C66C6" w:rsidRDefault="003C66C6" w:rsidP="009A3BCB">
      <w:pPr>
        <w:pStyle w:val="NormalWeb"/>
        <w:shd w:val="clear" w:color="auto" w:fill="FFFFFF"/>
        <w:spacing w:line="360" w:lineRule="auto"/>
        <w:jc w:val="right"/>
        <w:rPr>
          <w:color w:val="000000"/>
        </w:rPr>
      </w:pPr>
    </w:p>
    <w:p w:rsidR="003C66C6" w:rsidRDefault="003C66C6" w:rsidP="009A3BCB">
      <w:pPr>
        <w:pStyle w:val="NormalWeb"/>
        <w:shd w:val="clear" w:color="auto" w:fill="FFFFFF"/>
        <w:spacing w:line="360" w:lineRule="auto"/>
        <w:jc w:val="right"/>
        <w:rPr>
          <w:color w:val="000000"/>
        </w:rPr>
      </w:pPr>
    </w:p>
    <w:p w:rsidR="003C66C6" w:rsidRDefault="003C66C6" w:rsidP="009A3BCB">
      <w:pPr>
        <w:pStyle w:val="NormalWeb"/>
        <w:shd w:val="clear" w:color="auto" w:fill="FFFFFF"/>
        <w:spacing w:line="360" w:lineRule="auto"/>
        <w:jc w:val="right"/>
        <w:rPr>
          <w:color w:val="000000"/>
        </w:rPr>
      </w:pPr>
    </w:p>
    <w:p w:rsidR="003C66C6" w:rsidRDefault="003C66C6" w:rsidP="009A3BCB">
      <w:pPr>
        <w:pStyle w:val="NormalWeb"/>
        <w:shd w:val="clear" w:color="auto" w:fill="FFFFFF"/>
        <w:spacing w:line="360" w:lineRule="auto"/>
        <w:jc w:val="right"/>
        <w:rPr>
          <w:color w:val="000000"/>
        </w:rPr>
      </w:pPr>
    </w:p>
    <w:p w:rsidR="003C66C6" w:rsidRDefault="003C66C6" w:rsidP="009A3BCB">
      <w:pPr>
        <w:pStyle w:val="NormalWeb"/>
        <w:shd w:val="clear" w:color="auto" w:fill="FFFFFF"/>
        <w:spacing w:line="360" w:lineRule="auto"/>
        <w:jc w:val="right"/>
        <w:rPr>
          <w:color w:val="000000"/>
        </w:rPr>
      </w:pPr>
    </w:p>
    <w:p w:rsidR="003C66C6" w:rsidRDefault="003C66C6" w:rsidP="009A3BCB">
      <w:pPr>
        <w:pStyle w:val="NormalWeb"/>
        <w:shd w:val="clear" w:color="auto" w:fill="FFFFFF"/>
        <w:spacing w:line="360" w:lineRule="auto"/>
        <w:jc w:val="right"/>
        <w:rPr>
          <w:color w:val="000000"/>
        </w:rPr>
      </w:pPr>
    </w:p>
    <w:p w:rsidR="003C66C6" w:rsidRDefault="003C66C6" w:rsidP="009A3BCB">
      <w:pPr>
        <w:pStyle w:val="NormalWeb"/>
        <w:shd w:val="clear" w:color="auto" w:fill="FFFFFF"/>
        <w:spacing w:line="360" w:lineRule="auto"/>
        <w:jc w:val="right"/>
        <w:rPr>
          <w:color w:val="000000"/>
        </w:rPr>
      </w:pPr>
    </w:p>
    <w:p w:rsidR="003C66C6" w:rsidRDefault="003C66C6" w:rsidP="009A3BCB">
      <w:pPr>
        <w:pStyle w:val="NormalWeb"/>
        <w:shd w:val="clear" w:color="auto" w:fill="FFFFFF"/>
        <w:spacing w:line="360" w:lineRule="auto"/>
        <w:jc w:val="right"/>
        <w:rPr>
          <w:color w:val="000000"/>
        </w:rPr>
      </w:pPr>
    </w:p>
    <w:p w:rsidR="003C66C6" w:rsidRDefault="003C66C6" w:rsidP="009A3BCB">
      <w:pPr>
        <w:pStyle w:val="NormalWeb"/>
        <w:shd w:val="clear" w:color="auto" w:fill="FFFFFF"/>
        <w:spacing w:line="360" w:lineRule="auto"/>
        <w:jc w:val="right"/>
        <w:rPr>
          <w:color w:val="000000"/>
        </w:rPr>
      </w:pPr>
    </w:p>
    <w:p w:rsidR="003C66C6" w:rsidRDefault="003C66C6" w:rsidP="009A3BCB">
      <w:pPr>
        <w:pStyle w:val="NormalWeb"/>
        <w:shd w:val="clear" w:color="auto" w:fill="FFFFFF"/>
        <w:spacing w:line="360" w:lineRule="auto"/>
        <w:jc w:val="right"/>
        <w:rPr>
          <w:color w:val="000000"/>
        </w:rPr>
      </w:pPr>
    </w:p>
    <w:p w:rsidR="003C66C6" w:rsidRDefault="003C66C6" w:rsidP="009A3BCB">
      <w:pPr>
        <w:pStyle w:val="NormalWeb"/>
        <w:shd w:val="clear" w:color="auto" w:fill="FFFFFF"/>
        <w:spacing w:line="360" w:lineRule="auto"/>
        <w:jc w:val="right"/>
        <w:rPr>
          <w:color w:val="000000"/>
        </w:rPr>
      </w:pPr>
    </w:p>
    <w:p w:rsidR="003C66C6" w:rsidRDefault="003C66C6" w:rsidP="009A3BCB">
      <w:pPr>
        <w:pStyle w:val="NormalWeb"/>
        <w:shd w:val="clear" w:color="auto" w:fill="FFFFFF"/>
        <w:spacing w:line="360" w:lineRule="auto"/>
        <w:jc w:val="right"/>
        <w:rPr>
          <w:color w:val="000000"/>
        </w:rPr>
      </w:pPr>
    </w:p>
    <w:p w:rsidR="003C66C6" w:rsidRDefault="003C66C6" w:rsidP="009A3BCB">
      <w:pPr>
        <w:pStyle w:val="NormalWeb"/>
        <w:shd w:val="clear" w:color="auto" w:fill="FFFFFF"/>
        <w:spacing w:line="360" w:lineRule="auto"/>
        <w:jc w:val="right"/>
        <w:rPr>
          <w:color w:val="000000"/>
        </w:rPr>
      </w:pPr>
    </w:p>
    <w:p w:rsidR="003C66C6" w:rsidRDefault="003C66C6" w:rsidP="009A3BCB">
      <w:pPr>
        <w:pStyle w:val="NormalWeb"/>
        <w:shd w:val="clear" w:color="auto" w:fill="FFFFFF"/>
        <w:spacing w:line="360" w:lineRule="auto"/>
        <w:jc w:val="right"/>
        <w:rPr>
          <w:color w:val="000000"/>
        </w:rPr>
      </w:pPr>
    </w:p>
    <w:p w:rsidR="003C66C6" w:rsidRDefault="003C66C6" w:rsidP="009A3BCB">
      <w:pPr>
        <w:pStyle w:val="NormalWeb"/>
        <w:shd w:val="clear" w:color="auto" w:fill="FFFFFF"/>
        <w:spacing w:line="360" w:lineRule="auto"/>
        <w:jc w:val="right"/>
        <w:rPr>
          <w:color w:val="000000"/>
        </w:rPr>
      </w:pPr>
    </w:p>
    <w:p w:rsidR="003C66C6" w:rsidRDefault="003C66C6" w:rsidP="009A3BCB">
      <w:pPr>
        <w:pStyle w:val="NormalWeb"/>
        <w:shd w:val="clear" w:color="auto" w:fill="FFFFFF"/>
        <w:spacing w:line="360" w:lineRule="auto"/>
        <w:jc w:val="right"/>
        <w:rPr>
          <w:color w:val="000000"/>
        </w:rPr>
      </w:pPr>
    </w:p>
    <w:p w:rsidR="003C66C6" w:rsidRDefault="003C66C6" w:rsidP="009A3BCB">
      <w:pPr>
        <w:pStyle w:val="NormalWeb"/>
        <w:shd w:val="clear" w:color="auto" w:fill="FFFFFF"/>
        <w:spacing w:line="360" w:lineRule="auto"/>
        <w:jc w:val="right"/>
        <w:rPr>
          <w:color w:val="000000"/>
        </w:rPr>
      </w:pPr>
    </w:p>
    <w:p w:rsidR="003C66C6" w:rsidRDefault="003C66C6" w:rsidP="009A3BCB">
      <w:pPr>
        <w:pStyle w:val="NormalWeb"/>
        <w:shd w:val="clear" w:color="auto" w:fill="FFFFFF"/>
        <w:spacing w:line="360" w:lineRule="auto"/>
        <w:jc w:val="right"/>
        <w:rPr>
          <w:color w:val="000000"/>
        </w:rPr>
      </w:pPr>
    </w:p>
    <w:p w:rsidR="003C66C6" w:rsidRDefault="003C66C6" w:rsidP="009A3BCB">
      <w:pPr>
        <w:pStyle w:val="NormalWeb"/>
        <w:shd w:val="clear" w:color="auto" w:fill="FFFFFF"/>
        <w:spacing w:line="360" w:lineRule="auto"/>
        <w:jc w:val="right"/>
        <w:rPr>
          <w:color w:val="000000"/>
        </w:rPr>
      </w:pPr>
    </w:p>
    <w:p w:rsidR="003C66C6" w:rsidRDefault="003C66C6" w:rsidP="009A3BCB">
      <w:pPr>
        <w:pStyle w:val="NormalWeb"/>
        <w:shd w:val="clear" w:color="auto" w:fill="FFFFFF"/>
        <w:spacing w:line="360" w:lineRule="auto"/>
        <w:jc w:val="right"/>
        <w:rPr>
          <w:color w:val="000000"/>
        </w:rPr>
      </w:pPr>
    </w:p>
    <w:p w:rsidR="003C66C6" w:rsidRDefault="003C66C6" w:rsidP="009A3BCB">
      <w:pPr>
        <w:pStyle w:val="NormalWeb"/>
        <w:shd w:val="clear" w:color="auto" w:fill="FFFFFF"/>
        <w:spacing w:line="360" w:lineRule="auto"/>
        <w:jc w:val="right"/>
        <w:rPr>
          <w:color w:val="000000"/>
        </w:rPr>
      </w:pPr>
    </w:p>
    <w:p w:rsidR="003C66C6" w:rsidRDefault="003C66C6" w:rsidP="009A3BCB">
      <w:pPr>
        <w:pStyle w:val="NormalWeb"/>
        <w:shd w:val="clear" w:color="auto" w:fill="FFFFFF"/>
        <w:spacing w:line="360" w:lineRule="auto"/>
        <w:jc w:val="right"/>
        <w:rPr>
          <w:color w:val="000000"/>
        </w:rPr>
      </w:pPr>
    </w:p>
    <w:p w:rsidR="003C66C6" w:rsidRDefault="003C66C6" w:rsidP="009A3BCB">
      <w:pPr>
        <w:pStyle w:val="NormalWeb"/>
        <w:shd w:val="clear" w:color="auto" w:fill="FFFFFF"/>
        <w:spacing w:line="360" w:lineRule="auto"/>
        <w:jc w:val="right"/>
        <w:rPr>
          <w:color w:val="000000"/>
        </w:rPr>
      </w:pPr>
    </w:p>
    <w:p w:rsidR="003C66C6" w:rsidRDefault="003C66C6" w:rsidP="009A3BCB">
      <w:pPr>
        <w:pStyle w:val="NormalWeb"/>
        <w:shd w:val="clear" w:color="auto" w:fill="FFFFFF"/>
        <w:spacing w:line="360" w:lineRule="auto"/>
        <w:jc w:val="right"/>
        <w:rPr>
          <w:color w:val="000000"/>
        </w:rPr>
      </w:pPr>
    </w:p>
    <w:p w:rsidR="003C66C6" w:rsidRDefault="003C66C6" w:rsidP="009A3BCB">
      <w:pPr>
        <w:pStyle w:val="NormalWeb"/>
        <w:shd w:val="clear" w:color="auto" w:fill="FFFFFF"/>
        <w:spacing w:line="360" w:lineRule="auto"/>
        <w:jc w:val="right"/>
        <w:rPr>
          <w:color w:val="000000"/>
        </w:rPr>
      </w:pPr>
    </w:p>
    <w:p w:rsidR="003C66C6" w:rsidRDefault="003C66C6" w:rsidP="009A3BCB">
      <w:pPr>
        <w:pStyle w:val="NormalWeb"/>
        <w:shd w:val="clear" w:color="auto" w:fill="FFFFFF"/>
        <w:spacing w:line="360" w:lineRule="auto"/>
        <w:jc w:val="right"/>
        <w:rPr>
          <w:color w:val="000000"/>
        </w:rPr>
      </w:pPr>
    </w:p>
    <w:p w:rsidR="003C66C6" w:rsidRDefault="003C66C6" w:rsidP="009A3BCB">
      <w:pPr>
        <w:pStyle w:val="NormalWeb"/>
        <w:shd w:val="clear" w:color="auto" w:fill="FFFFFF"/>
        <w:spacing w:line="360" w:lineRule="auto"/>
        <w:jc w:val="right"/>
        <w:rPr>
          <w:color w:val="000000"/>
        </w:rPr>
      </w:pPr>
    </w:p>
    <w:p w:rsidR="003C66C6" w:rsidRDefault="003C66C6" w:rsidP="009A3BCB">
      <w:pPr>
        <w:pStyle w:val="NormalWeb"/>
        <w:shd w:val="clear" w:color="auto" w:fill="FFFFFF"/>
        <w:spacing w:line="360" w:lineRule="auto"/>
        <w:jc w:val="right"/>
        <w:rPr>
          <w:color w:val="000000"/>
        </w:rPr>
      </w:pPr>
    </w:p>
    <w:p w:rsidR="003C66C6" w:rsidRDefault="003C66C6" w:rsidP="009A3BCB">
      <w:pPr>
        <w:pStyle w:val="NormalWeb"/>
        <w:shd w:val="clear" w:color="auto" w:fill="FFFFFF"/>
        <w:spacing w:line="360" w:lineRule="auto"/>
        <w:jc w:val="right"/>
        <w:rPr>
          <w:color w:val="000000"/>
        </w:rPr>
      </w:pPr>
    </w:p>
    <w:p w:rsidR="003C66C6" w:rsidRDefault="003C66C6" w:rsidP="00751F5D">
      <w:pPr>
        <w:pStyle w:val="NormalWeb"/>
        <w:shd w:val="clear" w:color="auto" w:fill="FFFFFF"/>
        <w:spacing w:line="360" w:lineRule="auto"/>
        <w:rPr>
          <w:color w:val="000000"/>
        </w:rPr>
      </w:pPr>
    </w:p>
    <w:p w:rsidR="003C66C6" w:rsidRDefault="003C66C6" w:rsidP="009A3BCB">
      <w:pPr>
        <w:pStyle w:val="NormalWeb"/>
        <w:shd w:val="clear" w:color="auto" w:fill="FFFFFF"/>
        <w:spacing w:line="360" w:lineRule="auto"/>
        <w:jc w:val="right"/>
        <w:rPr>
          <w:color w:val="000000"/>
        </w:rPr>
      </w:pPr>
      <w:r>
        <w:rPr>
          <w:color w:val="000000"/>
        </w:rPr>
        <w:t>Приложение 1.</w:t>
      </w:r>
    </w:p>
    <w:p w:rsidR="003C66C6" w:rsidRDefault="003C66C6" w:rsidP="009A3BCB">
      <w:pPr>
        <w:pStyle w:val="NormalWeb"/>
        <w:shd w:val="clear" w:color="auto" w:fill="FFFFFF"/>
        <w:spacing w:line="360" w:lineRule="auto"/>
        <w:jc w:val="both"/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t>Для успешной реализации программы предлагается непрерывное и систематическое отслеживание результатов деятельности ребенка с помощью мониторинга. По итогам проведенных исследований будет выявлен уровень усвоения учебного материала у учащихся (повышенный, базовый или пониженный).</w:t>
      </w:r>
    </w:p>
    <w:p w:rsidR="003C66C6" w:rsidRDefault="003C66C6" w:rsidP="009A3BCB">
      <w:pPr>
        <w:pStyle w:val="NormalWeb"/>
        <w:shd w:val="clear" w:color="auto" w:fill="FFFFFF"/>
        <w:spacing w:line="360" w:lineRule="auto"/>
        <w:jc w:val="both"/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t>Вопросы для тестирования учащихся</w:t>
      </w:r>
    </w:p>
    <w:p w:rsidR="003C66C6" w:rsidRDefault="003C66C6" w:rsidP="009A3BCB">
      <w:pPr>
        <w:pStyle w:val="NormalWeb"/>
        <w:shd w:val="clear" w:color="auto" w:fill="FFFFFF"/>
        <w:spacing w:line="360" w:lineRule="auto"/>
        <w:jc w:val="center"/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t>(входящий контроль)</w:t>
      </w:r>
    </w:p>
    <w:p w:rsidR="003C66C6" w:rsidRDefault="003C66C6" w:rsidP="009A3BCB">
      <w:pPr>
        <w:pStyle w:val="NormalWeb"/>
        <w:shd w:val="clear" w:color="auto" w:fill="FFFFFF"/>
        <w:spacing w:line="360" w:lineRule="auto"/>
        <w:jc w:val="center"/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b/>
          <w:bCs/>
          <w:color w:val="000000"/>
        </w:rPr>
        <w:t>Теоретическая часть</w:t>
      </w:r>
    </w:p>
    <w:p w:rsidR="003C66C6" w:rsidRDefault="003C66C6" w:rsidP="003732E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 w:cs="Verdana"/>
          <w:color w:val="000000"/>
          <w:sz w:val="20"/>
          <w:szCs w:val="20"/>
        </w:rPr>
      </w:pPr>
      <w:r w:rsidRPr="0039202E">
        <w:rPr>
          <w:noProof/>
          <w:color w:val="000000"/>
        </w:rPr>
        <w:pict>
          <v:shape id="Рисунок 3" o:spid="_x0000_i1025" type="#_x0000_t75" alt="https://xn--j1ahfl.xn--p1ai/data/images/u188567/t1517271263aa.png" style="width:153pt;height:108pt;visibility:visible">
            <v:imagedata r:id="rId10" o:title=""/>
          </v:shape>
        </w:pict>
      </w:r>
    </w:p>
    <w:p w:rsidR="003C66C6" w:rsidRPr="003732E0" w:rsidRDefault="003C66C6" w:rsidP="003732E0">
      <w:pPr>
        <w:pStyle w:val="NormalWeb"/>
        <w:shd w:val="clear" w:color="auto" w:fill="FFFFFF"/>
        <w:jc w:val="both"/>
        <w:rPr>
          <w:color w:val="000000"/>
        </w:rPr>
      </w:pPr>
      <w:r w:rsidRPr="003732E0">
        <w:rPr>
          <w:color w:val="000000"/>
        </w:rPr>
        <w:t>Ключ к тесту</w:t>
      </w:r>
    </w:p>
    <w:tbl>
      <w:tblPr>
        <w:tblW w:w="0" w:type="auto"/>
        <w:tblCellSpacing w:w="15" w:type="dxa"/>
        <w:tblInd w:w="2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1506"/>
        <w:gridCol w:w="1907"/>
        <w:gridCol w:w="1171"/>
        <w:gridCol w:w="1596"/>
        <w:gridCol w:w="1937"/>
      </w:tblGrid>
      <w:tr w:rsidR="003C66C6" w:rsidRPr="003732E0">
        <w:trPr>
          <w:tblCellSpacing w:w="15" w:type="dxa"/>
        </w:trPr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C66C6" w:rsidRPr="003732E0" w:rsidRDefault="003C66C6" w:rsidP="003732E0">
            <w:pPr>
              <w:pStyle w:val="NormalWeb"/>
              <w:jc w:val="both"/>
            </w:pPr>
            <w:r w:rsidRPr="003732E0">
              <w:t>1. Бумага, пластилин, пенопласт, древесина и др.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C66C6" w:rsidRPr="003732E0" w:rsidRDefault="003C66C6" w:rsidP="003732E0">
            <w:pPr>
              <w:pStyle w:val="NormalWeb"/>
              <w:jc w:val="both"/>
            </w:pPr>
            <w:r w:rsidRPr="003732E0">
              <w:t>2. картон, калька, писчая, газетная, гофрированная, офисная, копировальная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C66C6" w:rsidRPr="003732E0" w:rsidRDefault="003C66C6" w:rsidP="003732E0">
            <w:pPr>
              <w:pStyle w:val="NormalWeb"/>
              <w:jc w:val="both"/>
            </w:pPr>
            <w:r w:rsidRPr="003732E0">
              <w:t>3. Легко режется, гибкая, рвется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C66C6" w:rsidRPr="003732E0" w:rsidRDefault="003C66C6" w:rsidP="003732E0">
            <w:pPr>
              <w:pStyle w:val="NormalWeb"/>
              <w:jc w:val="both"/>
            </w:pPr>
            <w:r w:rsidRPr="003732E0">
              <w:t>4. Ножницы, линейка, карандаш, резак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C66C6" w:rsidRPr="003732E0" w:rsidRDefault="003C66C6" w:rsidP="003732E0">
            <w:pPr>
              <w:pStyle w:val="NormalWeb"/>
              <w:jc w:val="both"/>
            </w:pPr>
            <w:r w:rsidRPr="003732E0">
              <w:t>5. круг, треугольник, квадрат, прямоугольник, овал</w:t>
            </w:r>
          </w:p>
        </w:tc>
      </w:tr>
      <w:tr w:rsidR="003C66C6" w:rsidRPr="003732E0">
        <w:trPr>
          <w:tblCellSpacing w:w="15" w:type="dxa"/>
        </w:trPr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C66C6" w:rsidRPr="003732E0" w:rsidRDefault="003C66C6" w:rsidP="003732E0">
            <w:pPr>
              <w:pStyle w:val="NormalWeb"/>
              <w:jc w:val="both"/>
            </w:pPr>
            <w:r w:rsidRPr="003732E0">
              <w:t>6. ножницы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C66C6" w:rsidRPr="003732E0" w:rsidRDefault="003C66C6" w:rsidP="003732E0">
            <w:pPr>
              <w:pStyle w:val="NormalWeb"/>
              <w:jc w:val="both"/>
            </w:pPr>
            <w:r w:rsidRPr="003732E0">
              <w:t>7. Б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C66C6" w:rsidRPr="003732E0" w:rsidRDefault="003C66C6" w:rsidP="003732E0">
            <w:pPr>
              <w:pStyle w:val="NormalWeb"/>
              <w:jc w:val="both"/>
            </w:pPr>
            <w:r w:rsidRPr="003732E0">
              <w:t>8. Б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C66C6" w:rsidRPr="003732E0" w:rsidRDefault="003C66C6" w:rsidP="003732E0">
            <w:pPr>
              <w:pStyle w:val="NormalWeb"/>
              <w:jc w:val="both"/>
            </w:pPr>
            <w:r w:rsidRPr="003732E0">
              <w:t>9. В</w:t>
            </w:r>
          </w:p>
        </w:tc>
        <w:tc>
          <w:tcPr>
            <w:tcW w:w="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C66C6" w:rsidRPr="003732E0" w:rsidRDefault="003C66C6" w:rsidP="003732E0">
            <w:pPr>
              <w:jc w:val="both"/>
            </w:pPr>
            <w:r w:rsidRPr="003732E0">
              <w:t> </w:t>
            </w:r>
          </w:p>
        </w:tc>
      </w:tr>
    </w:tbl>
    <w:p w:rsidR="003C66C6" w:rsidRDefault="003C66C6" w:rsidP="003732E0">
      <w:pPr>
        <w:pStyle w:val="Textbody"/>
        <w:spacing w:after="0"/>
        <w:jc w:val="both"/>
        <w:rPr>
          <w:rFonts w:ascii="Times New Roman" w:hAnsi="Times New Roman" w:cs="Times New Roman"/>
          <w:sz w:val="22"/>
          <w:szCs w:val="22"/>
        </w:rPr>
      </w:pPr>
    </w:p>
    <w:p w:rsidR="003C66C6" w:rsidRPr="009A3BCB" w:rsidRDefault="003C66C6" w:rsidP="009A3BCB">
      <w:pPr>
        <w:shd w:val="clear" w:color="auto" w:fill="FFFFFF"/>
        <w:autoSpaceDE w:val="0"/>
        <w:autoSpaceDN w:val="0"/>
        <w:adjustRightInd w:val="0"/>
        <w:spacing w:after="200" w:line="360" w:lineRule="auto"/>
        <w:jc w:val="both"/>
        <w:rPr>
          <w:color w:val="000000"/>
        </w:rPr>
      </w:pPr>
      <w:r w:rsidRPr="009A3BCB">
        <w:rPr>
          <w:b/>
          <w:bCs/>
          <w:color w:val="000000"/>
        </w:rPr>
        <w:t>Критерии оценивания</w:t>
      </w:r>
    </w:p>
    <w:p w:rsidR="003C66C6" w:rsidRPr="009A3BCB" w:rsidRDefault="003C66C6" w:rsidP="009A3BCB">
      <w:pPr>
        <w:shd w:val="clear" w:color="auto" w:fill="FFFFFF"/>
        <w:autoSpaceDE w:val="0"/>
        <w:autoSpaceDN w:val="0"/>
        <w:adjustRightInd w:val="0"/>
        <w:spacing w:after="200" w:line="360" w:lineRule="auto"/>
        <w:jc w:val="both"/>
        <w:rPr>
          <w:color w:val="000000"/>
        </w:rPr>
      </w:pPr>
      <w:r w:rsidRPr="009A3BCB">
        <w:rPr>
          <w:color w:val="000000"/>
        </w:rPr>
        <w:t>Высокий: 9-10 правильных ответов из 10</w:t>
      </w:r>
    </w:p>
    <w:p w:rsidR="003C66C6" w:rsidRPr="009A3BCB" w:rsidRDefault="003C66C6" w:rsidP="009A3BCB">
      <w:pPr>
        <w:shd w:val="clear" w:color="auto" w:fill="FFFFFF"/>
        <w:autoSpaceDE w:val="0"/>
        <w:autoSpaceDN w:val="0"/>
        <w:adjustRightInd w:val="0"/>
        <w:spacing w:after="200" w:line="360" w:lineRule="auto"/>
        <w:jc w:val="both"/>
        <w:rPr>
          <w:color w:val="000000"/>
        </w:rPr>
      </w:pPr>
      <w:r w:rsidRPr="009A3BCB">
        <w:rPr>
          <w:color w:val="000000"/>
        </w:rPr>
        <w:t>Соответствует базовому уровню обязательных знаний и необходимых умений для занятий моделизмом.</w:t>
      </w:r>
    </w:p>
    <w:p w:rsidR="003C66C6" w:rsidRPr="009A3BCB" w:rsidRDefault="003C66C6" w:rsidP="009A3BCB">
      <w:pPr>
        <w:shd w:val="clear" w:color="auto" w:fill="FFFFFF"/>
        <w:autoSpaceDE w:val="0"/>
        <w:autoSpaceDN w:val="0"/>
        <w:adjustRightInd w:val="0"/>
        <w:spacing w:after="200" w:line="360" w:lineRule="auto"/>
        <w:jc w:val="both"/>
        <w:rPr>
          <w:color w:val="000000"/>
        </w:rPr>
      </w:pPr>
      <w:r w:rsidRPr="009A3BCB">
        <w:rPr>
          <w:color w:val="000000"/>
        </w:rPr>
        <w:t>Средний: 7-8 правильных ответов из 10</w:t>
      </w:r>
    </w:p>
    <w:p w:rsidR="003C66C6" w:rsidRPr="009A3BCB" w:rsidRDefault="003C66C6" w:rsidP="009A3BCB">
      <w:pPr>
        <w:shd w:val="clear" w:color="auto" w:fill="FFFFFF"/>
        <w:autoSpaceDE w:val="0"/>
        <w:autoSpaceDN w:val="0"/>
        <w:adjustRightInd w:val="0"/>
        <w:spacing w:after="200" w:line="360" w:lineRule="auto"/>
        <w:jc w:val="both"/>
        <w:rPr>
          <w:color w:val="000000"/>
        </w:rPr>
      </w:pPr>
      <w:r w:rsidRPr="009A3BCB">
        <w:rPr>
          <w:color w:val="000000"/>
        </w:rPr>
        <w:t>Достаточные базовые знания и развиты необходимые умения для занятий моделизмом.</w:t>
      </w:r>
    </w:p>
    <w:p w:rsidR="003C66C6" w:rsidRPr="009A3BCB" w:rsidRDefault="003C66C6" w:rsidP="009A3BCB">
      <w:pPr>
        <w:shd w:val="clear" w:color="auto" w:fill="FFFFFF"/>
        <w:autoSpaceDE w:val="0"/>
        <w:autoSpaceDN w:val="0"/>
        <w:adjustRightInd w:val="0"/>
        <w:spacing w:after="200" w:line="360" w:lineRule="auto"/>
        <w:jc w:val="both"/>
        <w:rPr>
          <w:color w:val="000000"/>
        </w:rPr>
      </w:pPr>
      <w:r w:rsidRPr="009A3BCB">
        <w:rPr>
          <w:color w:val="000000"/>
        </w:rPr>
        <w:t>Низкий: &lt;6 правильных ответов из 10</w:t>
      </w:r>
    </w:p>
    <w:p w:rsidR="003C66C6" w:rsidRPr="009A3BCB" w:rsidRDefault="003C66C6" w:rsidP="009A3BCB">
      <w:pPr>
        <w:shd w:val="clear" w:color="auto" w:fill="FFFFFF"/>
        <w:autoSpaceDE w:val="0"/>
        <w:autoSpaceDN w:val="0"/>
        <w:adjustRightInd w:val="0"/>
        <w:spacing w:after="200" w:line="360" w:lineRule="auto"/>
        <w:jc w:val="both"/>
        <w:rPr>
          <w:color w:val="000000"/>
        </w:rPr>
      </w:pPr>
      <w:r w:rsidRPr="009A3BCB">
        <w:rPr>
          <w:color w:val="000000"/>
        </w:rPr>
        <w:t>Слабые знания, слаборазвиты умения для занятий моделизмом.</w:t>
      </w:r>
    </w:p>
    <w:p w:rsidR="003C66C6" w:rsidRPr="009A3BCB" w:rsidRDefault="003C66C6" w:rsidP="009A3BCB">
      <w:pPr>
        <w:shd w:val="clear" w:color="auto" w:fill="FFFFFF"/>
        <w:autoSpaceDE w:val="0"/>
        <w:autoSpaceDN w:val="0"/>
        <w:adjustRightInd w:val="0"/>
        <w:spacing w:after="200" w:line="360" w:lineRule="auto"/>
        <w:jc w:val="both"/>
        <w:rPr>
          <w:color w:val="000000"/>
        </w:rPr>
      </w:pPr>
      <w:r w:rsidRPr="009A3BCB">
        <w:rPr>
          <w:b/>
          <w:bCs/>
          <w:color w:val="000000"/>
        </w:rPr>
        <w:t>Тестовое задание: Знание условных обозначений.</w:t>
      </w:r>
    </w:p>
    <w:p w:rsidR="003C66C6" w:rsidRPr="009A3BCB" w:rsidRDefault="003C66C6" w:rsidP="009A3BCB">
      <w:pPr>
        <w:shd w:val="clear" w:color="auto" w:fill="FFFFFF"/>
        <w:autoSpaceDE w:val="0"/>
        <w:autoSpaceDN w:val="0"/>
        <w:adjustRightInd w:val="0"/>
        <w:spacing w:after="200" w:line="360" w:lineRule="auto"/>
        <w:jc w:val="both"/>
        <w:rPr>
          <w:color w:val="000000"/>
        </w:rPr>
      </w:pPr>
      <w:r w:rsidRPr="009A3BCB">
        <w:rPr>
          <w:color w:val="000000"/>
        </w:rPr>
        <w:t>Инструкция: Запиши рядом с цифрами название линий чертежа (впиши карандашом вместо многоточия правильный ответ.</w:t>
      </w:r>
    </w:p>
    <w:p w:rsidR="003C66C6" w:rsidRDefault="003C66C6" w:rsidP="002112D1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112D1">
        <w:rPr>
          <w:color w:val="000000"/>
        </w:rPr>
        <w:t>1</w:t>
      </w:r>
      <w:r>
        <w:rPr>
          <w:noProof/>
        </w:rPr>
        <w:pict>
          <v:shape id="Рисунок 2" o:spid="_x0000_s1027" type="#_x0000_t75" alt="hello_html_m35dd5d7d.gif" style="position:absolute;left:0;text-align:left;margin-left:0;margin-top:0;width:15pt;height:1.5pt;z-index:251655680;visibility:visible;mso-position-horizontal:left;mso-position-horizontal-relative:text;mso-position-vertical-relative:line" o:allowoverlap="f">
            <v:imagedata r:id="rId11" o:title=""/>
            <w10:wrap type="square"/>
          </v:shape>
        </w:pict>
      </w:r>
      <w:r w:rsidRPr="002112D1">
        <w:rPr>
          <w:color w:val="000000"/>
        </w:rPr>
        <w:t>. …………….</w:t>
      </w:r>
    </w:p>
    <w:p w:rsidR="003C66C6" w:rsidRDefault="003C66C6" w:rsidP="002112D1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112D1">
        <w:rPr>
          <w:color w:val="000000"/>
        </w:rPr>
        <w:t>2</w:t>
      </w:r>
      <w:r>
        <w:rPr>
          <w:noProof/>
        </w:rPr>
        <w:pict>
          <v:shape id="Рисунок 3" o:spid="_x0000_s1028" type="#_x0000_t75" alt="hello_html_3c4d5a30.gif" style="position:absolute;left:0;text-align:left;margin-left:0;margin-top:0;width:14.25pt;height:.75pt;z-index:251656704;visibility:visible;mso-position-horizontal:left;mso-position-horizontal-relative:text;mso-position-vertical-relative:line" o:allowoverlap="f">
            <v:imagedata r:id="rId12" o:title=""/>
            <w10:wrap type="square"/>
          </v:shape>
        </w:pict>
      </w:r>
      <w:r w:rsidRPr="002112D1">
        <w:rPr>
          <w:color w:val="000000"/>
        </w:rPr>
        <w:t>. …………….</w:t>
      </w:r>
    </w:p>
    <w:p w:rsidR="003C66C6" w:rsidRPr="002112D1" w:rsidRDefault="003C66C6" w:rsidP="002112D1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</w:t>
      </w:r>
      <w:r w:rsidRPr="002112D1">
        <w:rPr>
          <w:color w:val="000000"/>
        </w:rPr>
        <w:t>3. _ _ _ _ …………….</w:t>
      </w:r>
    </w:p>
    <w:p w:rsidR="003C66C6" w:rsidRPr="002112D1" w:rsidRDefault="003C66C6" w:rsidP="002112D1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</w:t>
      </w:r>
      <w:r w:rsidRPr="002112D1">
        <w:rPr>
          <w:color w:val="000000"/>
        </w:rPr>
        <w:t>4. _._._._ …………….</w:t>
      </w:r>
    </w:p>
    <w:p w:rsidR="003C66C6" w:rsidRPr="002112D1" w:rsidRDefault="003C66C6" w:rsidP="002112D1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</w:t>
      </w:r>
      <w:r w:rsidRPr="002112D1">
        <w:rPr>
          <w:color w:val="000000"/>
        </w:rPr>
        <w:t>5. _.._.._.. ……………</w:t>
      </w:r>
    </w:p>
    <w:p w:rsidR="003C66C6" w:rsidRPr="002112D1" w:rsidRDefault="003C66C6" w:rsidP="002112D1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</w:t>
      </w:r>
      <w:r w:rsidRPr="002112D1">
        <w:rPr>
          <w:color w:val="000000"/>
        </w:rPr>
        <w:t>6. ______ ……………</w:t>
      </w:r>
    </w:p>
    <w:p w:rsidR="003C66C6" w:rsidRPr="002112D1" w:rsidRDefault="003C66C6" w:rsidP="002112D1">
      <w:pPr>
        <w:jc w:val="both"/>
      </w:pPr>
      <w:r>
        <w:rPr>
          <w:noProof/>
        </w:rPr>
        <w:pict>
          <v:rect id="_x0000_s1029" style="position:absolute;left:0;text-align:left;margin-left:18.45pt;margin-top:3.3pt;width:25.5pt;height:8.25pt;z-index:251658752"/>
        </w:pict>
      </w:r>
      <w:r>
        <w:rPr>
          <w:noProof/>
        </w:rPr>
        <w:pict>
          <v:shape id="Рисунок 4" o:spid="_x0000_s1030" type="#_x0000_t75" alt="hello_html_25bf898e.gif" style="position:absolute;left:0;text-align:left;margin-left:0;margin-top:0;width:7.5pt;height:.75pt;z-index:251657728;visibility:visible;mso-position-horizontal:left;mso-position-vertical-relative:line" o:allowoverlap="f">
            <v:imagedata r:id="rId13" o:title=""/>
            <w10:wrap type="square"/>
          </v:shape>
        </w:pict>
      </w:r>
      <w:r>
        <w:rPr>
          <w:color w:val="000000"/>
        </w:rPr>
        <w:t xml:space="preserve">   7. </w:t>
      </w:r>
      <w:r w:rsidRPr="002112D1">
        <w:rPr>
          <w:color w:val="000000"/>
        </w:rPr>
        <w:t>═</w:t>
      </w:r>
      <w:r>
        <w:rPr>
          <w:color w:val="000000"/>
        </w:rPr>
        <w:t xml:space="preserve">      </w:t>
      </w:r>
      <w:r w:rsidRPr="002112D1">
        <w:rPr>
          <w:color w:val="000000"/>
        </w:rPr>
        <w:t>=</w:t>
      </w:r>
    </w:p>
    <w:p w:rsidR="003C66C6" w:rsidRPr="002112D1" w:rsidRDefault="003C66C6" w:rsidP="002112D1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8. </w:t>
      </w:r>
      <w:r w:rsidRPr="002112D1">
        <w:rPr>
          <w:color w:val="000000"/>
        </w:rPr>
        <w:t>░░░░</w:t>
      </w:r>
      <w:r w:rsidRPr="002112D1">
        <w:rPr>
          <w:color w:val="000000"/>
          <w:shd w:val="clear" w:color="auto" w:fill="FFFFFF"/>
        </w:rPr>
        <w:t>● ……………</w:t>
      </w:r>
    </w:p>
    <w:p w:rsidR="003C66C6" w:rsidRPr="00CA0F22" w:rsidRDefault="003C66C6" w:rsidP="002112D1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A0F22">
        <w:rPr>
          <w:color w:val="000000"/>
        </w:rPr>
        <w:t xml:space="preserve">        </w:t>
      </w:r>
      <w:r w:rsidRPr="002112D1">
        <w:rPr>
          <w:color w:val="000000"/>
        </w:rPr>
        <w:t>9. ……………</w:t>
      </w:r>
    </w:p>
    <w:p w:rsidR="003C66C6" w:rsidRPr="009A3BCB" w:rsidRDefault="003C66C6" w:rsidP="009A3BCB">
      <w:pPr>
        <w:shd w:val="clear" w:color="auto" w:fill="FFFFFF"/>
        <w:autoSpaceDE w:val="0"/>
        <w:autoSpaceDN w:val="0"/>
        <w:adjustRightInd w:val="0"/>
        <w:spacing w:after="200" w:line="360" w:lineRule="auto"/>
        <w:jc w:val="both"/>
        <w:rPr>
          <w:color w:val="000000"/>
        </w:rPr>
      </w:pPr>
      <w:r w:rsidRPr="009A3BCB">
        <w:rPr>
          <w:color w:val="000000"/>
        </w:rPr>
        <w:t>Варианты ответов:</w:t>
      </w:r>
    </w:p>
    <w:p w:rsidR="003C66C6" w:rsidRPr="009A3BCB" w:rsidRDefault="003C66C6" w:rsidP="009A3BCB">
      <w:pPr>
        <w:shd w:val="clear" w:color="auto" w:fill="FFFFFF"/>
        <w:autoSpaceDE w:val="0"/>
        <w:autoSpaceDN w:val="0"/>
        <w:adjustRightInd w:val="0"/>
        <w:spacing w:after="200" w:line="360" w:lineRule="auto"/>
        <w:jc w:val="both"/>
        <w:rPr>
          <w:color w:val="000000"/>
        </w:rPr>
      </w:pPr>
      <w:r w:rsidRPr="009A3BCB">
        <w:rPr>
          <w:color w:val="000000"/>
        </w:rPr>
        <w:t>а) Основная линия видимого контура</w:t>
      </w:r>
    </w:p>
    <w:p w:rsidR="003C66C6" w:rsidRPr="009A3BCB" w:rsidRDefault="003C66C6" w:rsidP="009A3BCB">
      <w:pPr>
        <w:shd w:val="clear" w:color="auto" w:fill="FFFFFF"/>
        <w:autoSpaceDE w:val="0"/>
        <w:autoSpaceDN w:val="0"/>
        <w:adjustRightInd w:val="0"/>
        <w:spacing w:after="200" w:line="360" w:lineRule="auto"/>
        <w:jc w:val="both"/>
        <w:rPr>
          <w:color w:val="000000"/>
        </w:rPr>
      </w:pPr>
      <w:r w:rsidRPr="009A3BCB">
        <w:rPr>
          <w:color w:val="000000"/>
        </w:rPr>
        <w:t>б) тонкая, выносная линия</w:t>
      </w:r>
    </w:p>
    <w:p w:rsidR="003C66C6" w:rsidRPr="009A3BCB" w:rsidRDefault="003C66C6" w:rsidP="009A3BCB">
      <w:pPr>
        <w:shd w:val="clear" w:color="auto" w:fill="FFFFFF"/>
        <w:autoSpaceDE w:val="0"/>
        <w:autoSpaceDN w:val="0"/>
        <w:adjustRightInd w:val="0"/>
        <w:spacing w:after="200" w:line="360" w:lineRule="auto"/>
        <w:jc w:val="both"/>
        <w:rPr>
          <w:color w:val="000000"/>
        </w:rPr>
      </w:pPr>
      <w:r w:rsidRPr="009A3BCB">
        <w:rPr>
          <w:color w:val="000000"/>
        </w:rPr>
        <w:t>в) линия невидимого контура</w:t>
      </w:r>
    </w:p>
    <w:p w:rsidR="003C66C6" w:rsidRPr="009A3BCB" w:rsidRDefault="003C66C6" w:rsidP="009A3BCB">
      <w:pPr>
        <w:shd w:val="clear" w:color="auto" w:fill="FFFFFF"/>
        <w:autoSpaceDE w:val="0"/>
        <w:autoSpaceDN w:val="0"/>
        <w:adjustRightInd w:val="0"/>
        <w:spacing w:after="200" w:line="360" w:lineRule="auto"/>
        <w:jc w:val="both"/>
        <w:rPr>
          <w:color w:val="000000"/>
        </w:rPr>
      </w:pPr>
      <w:r w:rsidRPr="009A3BCB">
        <w:rPr>
          <w:color w:val="000000"/>
        </w:rPr>
        <w:t>г) осевая линия</w:t>
      </w:r>
    </w:p>
    <w:p w:rsidR="003C66C6" w:rsidRPr="009A3BCB" w:rsidRDefault="003C66C6" w:rsidP="009A3BCB">
      <w:pPr>
        <w:shd w:val="clear" w:color="auto" w:fill="FFFFFF"/>
        <w:autoSpaceDE w:val="0"/>
        <w:autoSpaceDN w:val="0"/>
        <w:adjustRightInd w:val="0"/>
        <w:spacing w:after="200" w:line="360" w:lineRule="auto"/>
        <w:jc w:val="both"/>
        <w:rPr>
          <w:color w:val="000000"/>
        </w:rPr>
      </w:pPr>
      <w:r w:rsidRPr="009A3BCB">
        <w:rPr>
          <w:color w:val="000000"/>
        </w:rPr>
        <w:t>д) линия сгиба</w:t>
      </w:r>
    </w:p>
    <w:p w:rsidR="003C66C6" w:rsidRPr="009A3BCB" w:rsidRDefault="003C66C6" w:rsidP="009A3BCB">
      <w:pPr>
        <w:shd w:val="clear" w:color="auto" w:fill="FFFFFF"/>
        <w:autoSpaceDE w:val="0"/>
        <w:autoSpaceDN w:val="0"/>
        <w:adjustRightInd w:val="0"/>
        <w:spacing w:after="200" w:line="360" w:lineRule="auto"/>
        <w:jc w:val="both"/>
        <w:rPr>
          <w:color w:val="000000"/>
        </w:rPr>
      </w:pPr>
      <w:r w:rsidRPr="009A3BCB">
        <w:rPr>
          <w:color w:val="000000"/>
        </w:rPr>
        <w:t>е) линия надрезов</w:t>
      </w:r>
    </w:p>
    <w:p w:rsidR="003C66C6" w:rsidRPr="009A3BCB" w:rsidRDefault="003C66C6" w:rsidP="009A3BCB">
      <w:pPr>
        <w:shd w:val="clear" w:color="auto" w:fill="FFFFFF"/>
        <w:autoSpaceDE w:val="0"/>
        <w:autoSpaceDN w:val="0"/>
        <w:adjustRightInd w:val="0"/>
        <w:spacing w:after="200" w:line="360" w:lineRule="auto"/>
        <w:jc w:val="both"/>
        <w:rPr>
          <w:color w:val="000000"/>
        </w:rPr>
      </w:pPr>
      <w:r w:rsidRPr="009A3BCB">
        <w:rPr>
          <w:color w:val="000000"/>
        </w:rPr>
        <w:t>ж) линия прорезей</w:t>
      </w:r>
    </w:p>
    <w:p w:rsidR="003C66C6" w:rsidRPr="009A3BCB" w:rsidRDefault="003C66C6" w:rsidP="009A3BCB">
      <w:pPr>
        <w:shd w:val="clear" w:color="auto" w:fill="FFFFFF"/>
        <w:autoSpaceDE w:val="0"/>
        <w:autoSpaceDN w:val="0"/>
        <w:adjustRightInd w:val="0"/>
        <w:spacing w:after="200" w:line="360" w:lineRule="auto"/>
        <w:jc w:val="both"/>
        <w:rPr>
          <w:color w:val="000000"/>
        </w:rPr>
      </w:pPr>
      <w:r w:rsidRPr="009A3BCB">
        <w:rPr>
          <w:color w:val="000000"/>
        </w:rPr>
        <w:t>з) обозначение прокола</w:t>
      </w:r>
    </w:p>
    <w:p w:rsidR="003C66C6" w:rsidRPr="009A3BCB" w:rsidRDefault="003C66C6" w:rsidP="009A3BCB">
      <w:pPr>
        <w:shd w:val="clear" w:color="auto" w:fill="FFFFFF"/>
        <w:autoSpaceDE w:val="0"/>
        <w:autoSpaceDN w:val="0"/>
        <w:adjustRightInd w:val="0"/>
        <w:spacing w:after="200" w:line="360" w:lineRule="auto"/>
        <w:jc w:val="both"/>
        <w:rPr>
          <w:color w:val="000000"/>
        </w:rPr>
      </w:pPr>
      <w:r w:rsidRPr="009A3BCB">
        <w:rPr>
          <w:color w:val="000000"/>
        </w:rPr>
        <w:t>и) линия нанесения клея.</w:t>
      </w:r>
    </w:p>
    <w:p w:rsidR="003C66C6" w:rsidRPr="009A3BCB" w:rsidRDefault="003C66C6" w:rsidP="009A3BCB">
      <w:pPr>
        <w:shd w:val="clear" w:color="auto" w:fill="FFFFFF"/>
        <w:autoSpaceDE w:val="0"/>
        <w:autoSpaceDN w:val="0"/>
        <w:adjustRightInd w:val="0"/>
        <w:spacing w:after="200" w:line="360" w:lineRule="auto"/>
        <w:jc w:val="both"/>
        <w:rPr>
          <w:color w:val="000000"/>
        </w:rPr>
      </w:pPr>
      <w:r w:rsidRPr="009A3BCB">
        <w:rPr>
          <w:color w:val="000000"/>
        </w:rPr>
        <w:t>Ключ:</w:t>
      </w:r>
    </w:p>
    <w:p w:rsidR="003C66C6" w:rsidRPr="009A3BCB" w:rsidRDefault="003C66C6" w:rsidP="009A3BCB">
      <w:pPr>
        <w:shd w:val="clear" w:color="auto" w:fill="FFFFFF"/>
        <w:autoSpaceDE w:val="0"/>
        <w:autoSpaceDN w:val="0"/>
        <w:adjustRightInd w:val="0"/>
        <w:spacing w:after="200" w:line="360" w:lineRule="auto"/>
        <w:jc w:val="both"/>
        <w:rPr>
          <w:color w:val="000000"/>
        </w:rPr>
      </w:pPr>
      <w:r w:rsidRPr="009A3BCB">
        <w:rPr>
          <w:color w:val="000000"/>
        </w:rPr>
        <w:t>1 (а) 5 (д)</w:t>
      </w:r>
    </w:p>
    <w:p w:rsidR="003C66C6" w:rsidRPr="009A3BCB" w:rsidRDefault="003C66C6" w:rsidP="009A3BCB">
      <w:pPr>
        <w:shd w:val="clear" w:color="auto" w:fill="FFFFFF"/>
        <w:autoSpaceDE w:val="0"/>
        <w:autoSpaceDN w:val="0"/>
        <w:adjustRightInd w:val="0"/>
        <w:spacing w:after="200" w:line="360" w:lineRule="auto"/>
        <w:jc w:val="both"/>
        <w:rPr>
          <w:color w:val="000000"/>
        </w:rPr>
      </w:pPr>
      <w:r w:rsidRPr="009A3BCB">
        <w:rPr>
          <w:color w:val="000000"/>
        </w:rPr>
        <w:t>2 (б) 6 (е)</w:t>
      </w:r>
    </w:p>
    <w:p w:rsidR="003C66C6" w:rsidRPr="009A3BCB" w:rsidRDefault="003C66C6" w:rsidP="009A3BCB">
      <w:pPr>
        <w:shd w:val="clear" w:color="auto" w:fill="FFFFFF"/>
        <w:autoSpaceDE w:val="0"/>
        <w:autoSpaceDN w:val="0"/>
        <w:adjustRightInd w:val="0"/>
        <w:spacing w:after="200" w:line="360" w:lineRule="auto"/>
        <w:jc w:val="both"/>
        <w:rPr>
          <w:color w:val="000000"/>
        </w:rPr>
      </w:pPr>
      <w:r w:rsidRPr="009A3BCB">
        <w:rPr>
          <w:color w:val="000000"/>
        </w:rPr>
        <w:t>3 (в) 7 (е)</w:t>
      </w:r>
    </w:p>
    <w:p w:rsidR="003C66C6" w:rsidRPr="009A3BCB" w:rsidRDefault="003C66C6" w:rsidP="009A3BCB">
      <w:pPr>
        <w:shd w:val="clear" w:color="auto" w:fill="FFFFFF"/>
        <w:autoSpaceDE w:val="0"/>
        <w:autoSpaceDN w:val="0"/>
        <w:adjustRightInd w:val="0"/>
        <w:spacing w:after="200" w:line="360" w:lineRule="auto"/>
        <w:jc w:val="both"/>
        <w:rPr>
          <w:color w:val="000000"/>
        </w:rPr>
      </w:pPr>
      <w:r w:rsidRPr="009A3BCB">
        <w:rPr>
          <w:color w:val="000000"/>
        </w:rPr>
        <w:t>4 (г) 8 (ж) 9 (з)</w:t>
      </w:r>
    </w:p>
    <w:p w:rsidR="003C66C6" w:rsidRPr="009A3BCB" w:rsidRDefault="003C66C6" w:rsidP="009A3BCB">
      <w:pPr>
        <w:shd w:val="clear" w:color="auto" w:fill="FFFFFF"/>
        <w:autoSpaceDE w:val="0"/>
        <w:autoSpaceDN w:val="0"/>
        <w:adjustRightInd w:val="0"/>
        <w:spacing w:after="200" w:line="360" w:lineRule="auto"/>
        <w:jc w:val="both"/>
        <w:rPr>
          <w:color w:val="000000"/>
        </w:rPr>
      </w:pPr>
      <w:r w:rsidRPr="009A3BCB">
        <w:rPr>
          <w:b/>
          <w:bCs/>
          <w:color w:val="000000"/>
        </w:rPr>
        <w:t>Тестовое задание № 1</w:t>
      </w:r>
    </w:p>
    <w:p w:rsidR="003C66C6" w:rsidRPr="009A3BCB" w:rsidRDefault="003C66C6" w:rsidP="009A3BCB">
      <w:pPr>
        <w:shd w:val="clear" w:color="auto" w:fill="FFFFFF"/>
        <w:autoSpaceDE w:val="0"/>
        <w:autoSpaceDN w:val="0"/>
        <w:adjustRightInd w:val="0"/>
        <w:spacing w:after="200" w:line="360" w:lineRule="auto"/>
        <w:jc w:val="both"/>
        <w:rPr>
          <w:color w:val="000000"/>
        </w:rPr>
      </w:pPr>
      <w:r w:rsidRPr="009A3BCB">
        <w:rPr>
          <w:b/>
          <w:bCs/>
          <w:color w:val="000000"/>
        </w:rPr>
        <w:t>Инструкция</w:t>
      </w:r>
      <w:r w:rsidRPr="009A3BCB">
        <w:rPr>
          <w:color w:val="000000"/>
        </w:rPr>
        <w:t>: если ты согласен с утверждением – обведи кружком «да» в строке ответов, если не согласен - « нет».</w:t>
      </w:r>
    </w:p>
    <w:p w:rsidR="003C66C6" w:rsidRPr="009A3BCB" w:rsidRDefault="003C66C6" w:rsidP="009A3BCB">
      <w:pPr>
        <w:shd w:val="clear" w:color="auto" w:fill="FFFFFF"/>
        <w:autoSpaceDE w:val="0"/>
        <w:autoSpaceDN w:val="0"/>
        <w:adjustRightInd w:val="0"/>
        <w:spacing w:after="200" w:line="360" w:lineRule="auto"/>
        <w:jc w:val="both"/>
        <w:rPr>
          <w:color w:val="000000"/>
        </w:rPr>
      </w:pPr>
      <w:r w:rsidRPr="009A3BCB">
        <w:rPr>
          <w:color w:val="000000"/>
        </w:rPr>
        <w:t>Да ----- нет - нельзя держать ножницы концами вниз</w:t>
      </w:r>
    </w:p>
    <w:p w:rsidR="003C66C6" w:rsidRPr="009A3BCB" w:rsidRDefault="003C66C6" w:rsidP="009A3BCB">
      <w:pPr>
        <w:shd w:val="clear" w:color="auto" w:fill="FFFFFF"/>
        <w:autoSpaceDE w:val="0"/>
        <w:autoSpaceDN w:val="0"/>
        <w:adjustRightInd w:val="0"/>
        <w:spacing w:after="200" w:line="360" w:lineRule="auto"/>
        <w:jc w:val="both"/>
        <w:rPr>
          <w:color w:val="000000"/>
        </w:rPr>
      </w:pPr>
      <w:r w:rsidRPr="009A3BCB">
        <w:rPr>
          <w:color w:val="000000"/>
        </w:rPr>
        <w:t>Да ----- нет - нельзя работать с ножницами с ослабленным креплением.</w:t>
      </w:r>
    </w:p>
    <w:p w:rsidR="003C66C6" w:rsidRPr="009A3BCB" w:rsidRDefault="003C66C6" w:rsidP="009A3BCB">
      <w:pPr>
        <w:shd w:val="clear" w:color="auto" w:fill="FFFFFF"/>
        <w:autoSpaceDE w:val="0"/>
        <w:autoSpaceDN w:val="0"/>
        <w:adjustRightInd w:val="0"/>
        <w:spacing w:after="200" w:line="360" w:lineRule="auto"/>
        <w:jc w:val="both"/>
        <w:rPr>
          <w:color w:val="000000"/>
        </w:rPr>
      </w:pPr>
      <w:r w:rsidRPr="009A3BCB">
        <w:rPr>
          <w:color w:val="000000"/>
        </w:rPr>
        <w:t>Да ----- нет - можно резать ножницами на ходу.</w:t>
      </w:r>
    </w:p>
    <w:p w:rsidR="003C66C6" w:rsidRPr="009A3BCB" w:rsidRDefault="003C66C6" w:rsidP="009A3BCB">
      <w:pPr>
        <w:shd w:val="clear" w:color="auto" w:fill="FFFFFF"/>
        <w:autoSpaceDE w:val="0"/>
        <w:autoSpaceDN w:val="0"/>
        <w:adjustRightInd w:val="0"/>
        <w:spacing w:after="200" w:line="360" w:lineRule="auto"/>
        <w:jc w:val="both"/>
        <w:rPr>
          <w:color w:val="000000"/>
        </w:rPr>
      </w:pPr>
      <w:r w:rsidRPr="009A3BCB">
        <w:rPr>
          <w:color w:val="000000"/>
        </w:rPr>
        <w:t>Да ----- нет - можно оставлять ножницы в открытом виде.</w:t>
      </w:r>
    </w:p>
    <w:p w:rsidR="003C66C6" w:rsidRPr="009A3BCB" w:rsidRDefault="003C66C6" w:rsidP="009A3BCB">
      <w:pPr>
        <w:shd w:val="clear" w:color="auto" w:fill="FFFFFF"/>
        <w:autoSpaceDE w:val="0"/>
        <w:autoSpaceDN w:val="0"/>
        <w:adjustRightInd w:val="0"/>
        <w:spacing w:after="200" w:line="360" w:lineRule="auto"/>
        <w:jc w:val="both"/>
        <w:rPr>
          <w:color w:val="000000"/>
        </w:rPr>
      </w:pPr>
      <w:r w:rsidRPr="009A3BCB">
        <w:rPr>
          <w:color w:val="000000"/>
        </w:rPr>
        <w:t>Да ----- нет - передавать ножницы нужно в закрытом виде, держа</w:t>
      </w:r>
    </w:p>
    <w:p w:rsidR="003C66C6" w:rsidRPr="009A3BCB" w:rsidRDefault="003C66C6" w:rsidP="009A3BCB">
      <w:pPr>
        <w:shd w:val="clear" w:color="auto" w:fill="FFFFFF"/>
        <w:autoSpaceDE w:val="0"/>
        <w:autoSpaceDN w:val="0"/>
        <w:adjustRightInd w:val="0"/>
        <w:spacing w:after="200" w:line="360" w:lineRule="auto"/>
        <w:jc w:val="both"/>
        <w:rPr>
          <w:color w:val="000000"/>
        </w:rPr>
      </w:pPr>
      <w:r w:rsidRPr="009A3BCB">
        <w:rPr>
          <w:color w:val="000000"/>
        </w:rPr>
        <w:t>за рабочую часть.</w:t>
      </w:r>
    </w:p>
    <w:p w:rsidR="003C66C6" w:rsidRPr="009A3BCB" w:rsidRDefault="003C66C6" w:rsidP="009A3BCB">
      <w:pPr>
        <w:shd w:val="clear" w:color="auto" w:fill="FFFFFF"/>
        <w:autoSpaceDE w:val="0"/>
        <w:autoSpaceDN w:val="0"/>
        <w:adjustRightInd w:val="0"/>
        <w:spacing w:after="200" w:line="360" w:lineRule="auto"/>
        <w:jc w:val="both"/>
        <w:rPr>
          <w:color w:val="000000"/>
        </w:rPr>
      </w:pPr>
      <w:r w:rsidRPr="009A3BCB">
        <w:rPr>
          <w:color w:val="000000"/>
        </w:rPr>
        <w:t>Да ----- нет - ножницы на столе следует держать так, чтобы они не</w:t>
      </w:r>
    </w:p>
    <w:p w:rsidR="003C66C6" w:rsidRPr="009A3BCB" w:rsidRDefault="003C66C6" w:rsidP="009A3BCB">
      <w:pPr>
        <w:shd w:val="clear" w:color="auto" w:fill="FFFFFF"/>
        <w:autoSpaceDE w:val="0"/>
        <w:autoSpaceDN w:val="0"/>
        <w:adjustRightInd w:val="0"/>
        <w:spacing w:after="200" w:line="360" w:lineRule="auto"/>
        <w:jc w:val="both"/>
        <w:rPr>
          <w:color w:val="000000"/>
        </w:rPr>
      </w:pPr>
      <w:r w:rsidRPr="009A3BCB">
        <w:rPr>
          <w:color w:val="000000"/>
        </w:rPr>
        <w:t>свешивались с края стола.</w:t>
      </w:r>
    </w:p>
    <w:p w:rsidR="003C66C6" w:rsidRPr="009A3BCB" w:rsidRDefault="003C66C6" w:rsidP="009A3BCB">
      <w:pPr>
        <w:shd w:val="clear" w:color="auto" w:fill="FFFFFF"/>
        <w:autoSpaceDE w:val="0"/>
        <w:autoSpaceDN w:val="0"/>
        <w:adjustRightInd w:val="0"/>
        <w:spacing w:after="200" w:line="360" w:lineRule="auto"/>
        <w:jc w:val="both"/>
        <w:rPr>
          <w:color w:val="000000"/>
        </w:rPr>
      </w:pPr>
      <w:r w:rsidRPr="009A3BCB">
        <w:rPr>
          <w:color w:val="000000"/>
        </w:rPr>
        <w:t>Да ----- нет - при работе нужно следить за линией отреза и за пальцами</w:t>
      </w:r>
    </w:p>
    <w:p w:rsidR="003C66C6" w:rsidRPr="009A3BCB" w:rsidRDefault="003C66C6" w:rsidP="009A3BCB">
      <w:pPr>
        <w:shd w:val="clear" w:color="auto" w:fill="FFFFFF"/>
        <w:autoSpaceDE w:val="0"/>
        <w:autoSpaceDN w:val="0"/>
        <w:adjustRightInd w:val="0"/>
        <w:spacing w:after="200" w:line="360" w:lineRule="auto"/>
        <w:jc w:val="both"/>
        <w:rPr>
          <w:color w:val="000000"/>
        </w:rPr>
      </w:pPr>
      <w:r w:rsidRPr="009A3BCB">
        <w:rPr>
          <w:color w:val="000000"/>
        </w:rPr>
        <w:t>левой руки.</w:t>
      </w:r>
    </w:p>
    <w:p w:rsidR="003C66C6" w:rsidRPr="009A3BCB" w:rsidRDefault="003C66C6" w:rsidP="009A3BCB">
      <w:pPr>
        <w:shd w:val="clear" w:color="auto" w:fill="FFFFFF"/>
        <w:autoSpaceDE w:val="0"/>
        <w:autoSpaceDN w:val="0"/>
        <w:adjustRightInd w:val="0"/>
        <w:spacing w:after="200" w:line="360" w:lineRule="auto"/>
        <w:jc w:val="both"/>
        <w:rPr>
          <w:color w:val="000000"/>
        </w:rPr>
      </w:pPr>
      <w:r w:rsidRPr="009A3BCB">
        <w:rPr>
          <w:b/>
          <w:bCs/>
          <w:color w:val="000000"/>
        </w:rPr>
        <w:t>Ключ:</w:t>
      </w:r>
      <w:r w:rsidRPr="009A3BCB">
        <w:rPr>
          <w:color w:val="000000"/>
        </w:rPr>
        <w:t> нет, да, нет, нет, да, да, да</w:t>
      </w:r>
    </w:p>
    <w:p w:rsidR="003C66C6" w:rsidRPr="009A3BCB" w:rsidRDefault="003C66C6" w:rsidP="009A3BCB">
      <w:pPr>
        <w:shd w:val="clear" w:color="auto" w:fill="FFFFFF"/>
        <w:autoSpaceDE w:val="0"/>
        <w:autoSpaceDN w:val="0"/>
        <w:adjustRightInd w:val="0"/>
        <w:spacing w:after="200" w:line="360" w:lineRule="auto"/>
        <w:jc w:val="both"/>
        <w:rPr>
          <w:color w:val="000000"/>
        </w:rPr>
      </w:pPr>
      <w:r w:rsidRPr="009A3BCB">
        <w:rPr>
          <w:color w:val="000000"/>
        </w:rPr>
        <w:t>Уровни</w:t>
      </w:r>
    </w:p>
    <w:p w:rsidR="003C66C6" w:rsidRPr="009A3BCB" w:rsidRDefault="003C66C6" w:rsidP="009A3BCB">
      <w:pPr>
        <w:shd w:val="clear" w:color="auto" w:fill="FFFFFF"/>
        <w:autoSpaceDE w:val="0"/>
        <w:autoSpaceDN w:val="0"/>
        <w:adjustRightInd w:val="0"/>
        <w:spacing w:after="200" w:line="360" w:lineRule="auto"/>
        <w:jc w:val="both"/>
        <w:rPr>
          <w:color w:val="000000"/>
        </w:rPr>
      </w:pPr>
      <w:r w:rsidRPr="009A3BCB">
        <w:rPr>
          <w:b/>
          <w:bCs/>
          <w:color w:val="000000"/>
        </w:rPr>
        <w:t>Базовые знания по моделированию</w:t>
      </w:r>
    </w:p>
    <w:p w:rsidR="003C66C6" w:rsidRPr="009A3BCB" w:rsidRDefault="003C66C6" w:rsidP="009A3BCB">
      <w:pPr>
        <w:shd w:val="clear" w:color="auto" w:fill="FFFFFF"/>
        <w:autoSpaceDE w:val="0"/>
        <w:autoSpaceDN w:val="0"/>
        <w:adjustRightInd w:val="0"/>
        <w:spacing w:after="200" w:line="360" w:lineRule="auto"/>
        <w:jc w:val="both"/>
        <w:rPr>
          <w:color w:val="000000"/>
        </w:rPr>
      </w:pPr>
      <w:r w:rsidRPr="009A3BCB">
        <w:rPr>
          <w:color w:val="000000"/>
        </w:rPr>
        <w:t>Высокий 12-16 баллов</w:t>
      </w:r>
    </w:p>
    <w:p w:rsidR="003C66C6" w:rsidRPr="009A3BCB" w:rsidRDefault="003C66C6" w:rsidP="009A3BCB">
      <w:pPr>
        <w:shd w:val="clear" w:color="auto" w:fill="FFFFFF"/>
        <w:autoSpaceDE w:val="0"/>
        <w:autoSpaceDN w:val="0"/>
        <w:adjustRightInd w:val="0"/>
        <w:spacing w:after="200" w:line="360" w:lineRule="auto"/>
        <w:jc w:val="both"/>
        <w:rPr>
          <w:color w:val="000000"/>
        </w:rPr>
      </w:pPr>
      <w:r w:rsidRPr="009A3BCB">
        <w:rPr>
          <w:color w:val="000000"/>
        </w:rPr>
        <w:t>Соответствует базовому уровню обязательных знаний и необходимых умений для занятий моделизмом.</w:t>
      </w:r>
    </w:p>
    <w:p w:rsidR="003C66C6" w:rsidRPr="009A3BCB" w:rsidRDefault="003C66C6" w:rsidP="009A3BCB">
      <w:pPr>
        <w:shd w:val="clear" w:color="auto" w:fill="FFFFFF"/>
        <w:autoSpaceDE w:val="0"/>
        <w:autoSpaceDN w:val="0"/>
        <w:adjustRightInd w:val="0"/>
        <w:spacing w:after="200" w:line="360" w:lineRule="auto"/>
        <w:jc w:val="both"/>
        <w:rPr>
          <w:color w:val="000000"/>
        </w:rPr>
      </w:pPr>
      <w:r w:rsidRPr="009A3BCB">
        <w:rPr>
          <w:color w:val="000000"/>
        </w:rPr>
        <w:t>Средний 6-11 баллов</w:t>
      </w:r>
    </w:p>
    <w:p w:rsidR="003C66C6" w:rsidRPr="009A3BCB" w:rsidRDefault="003C66C6" w:rsidP="009A3BCB">
      <w:pPr>
        <w:shd w:val="clear" w:color="auto" w:fill="FFFFFF"/>
        <w:autoSpaceDE w:val="0"/>
        <w:autoSpaceDN w:val="0"/>
        <w:adjustRightInd w:val="0"/>
        <w:spacing w:after="200" w:line="360" w:lineRule="auto"/>
        <w:jc w:val="both"/>
        <w:rPr>
          <w:color w:val="000000"/>
        </w:rPr>
      </w:pPr>
      <w:r w:rsidRPr="009A3BCB">
        <w:rPr>
          <w:color w:val="000000"/>
        </w:rPr>
        <w:t>Достаточные базовые знания и развиты необходимые умения для занятий моделизмом.</w:t>
      </w:r>
    </w:p>
    <w:p w:rsidR="003C66C6" w:rsidRPr="009A3BCB" w:rsidRDefault="003C66C6" w:rsidP="009A3BCB">
      <w:pPr>
        <w:shd w:val="clear" w:color="auto" w:fill="FFFFFF"/>
        <w:autoSpaceDE w:val="0"/>
        <w:autoSpaceDN w:val="0"/>
        <w:adjustRightInd w:val="0"/>
        <w:spacing w:after="200" w:line="360" w:lineRule="auto"/>
        <w:jc w:val="both"/>
        <w:rPr>
          <w:color w:val="000000"/>
        </w:rPr>
      </w:pPr>
      <w:r w:rsidRPr="009A3BCB">
        <w:rPr>
          <w:color w:val="000000"/>
        </w:rPr>
        <w:t>Низкий 1-5 баллов</w:t>
      </w:r>
    </w:p>
    <w:p w:rsidR="003C66C6" w:rsidRPr="009A3BCB" w:rsidRDefault="003C66C6" w:rsidP="009A3BCB">
      <w:pPr>
        <w:shd w:val="clear" w:color="auto" w:fill="FFFFFF"/>
        <w:autoSpaceDE w:val="0"/>
        <w:autoSpaceDN w:val="0"/>
        <w:adjustRightInd w:val="0"/>
        <w:spacing w:after="200" w:line="360" w:lineRule="auto"/>
        <w:jc w:val="both"/>
        <w:rPr>
          <w:color w:val="000000"/>
        </w:rPr>
      </w:pPr>
      <w:r w:rsidRPr="009A3BCB">
        <w:rPr>
          <w:color w:val="000000"/>
        </w:rPr>
        <w:t>Слабые знания слаборазвиты умения для занятий моделизмом.</w:t>
      </w: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66C6" w:rsidRDefault="003C66C6" w:rsidP="008A5FDB">
      <w:pPr>
        <w:pStyle w:val="BodyText"/>
        <w:spacing w:line="360" w:lineRule="auto"/>
        <w:jc w:val="righ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66C6" w:rsidRDefault="003C66C6" w:rsidP="008A5FDB">
      <w:pPr>
        <w:pStyle w:val="BodyText"/>
        <w:spacing w:line="360" w:lineRule="auto"/>
        <w:jc w:val="righ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66C6" w:rsidRDefault="003C66C6" w:rsidP="008A5FDB">
      <w:pPr>
        <w:pStyle w:val="BodyText"/>
        <w:spacing w:line="360" w:lineRule="auto"/>
        <w:jc w:val="righ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66C6" w:rsidRDefault="003C66C6" w:rsidP="008A5FDB">
      <w:pPr>
        <w:pStyle w:val="BodyText"/>
        <w:spacing w:line="360" w:lineRule="auto"/>
        <w:jc w:val="righ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66C6" w:rsidRDefault="003C66C6" w:rsidP="005B6EC2">
      <w:pPr>
        <w:pStyle w:val="BodyText"/>
        <w:spacing w:line="360" w:lineRule="auto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66C6" w:rsidRDefault="003C66C6" w:rsidP="008A5FDB">
      <w:pPr>
        <w:pStyle w:val="BodyText"/>
        <w:spacing w:line="360" w:lineRule="auto"/>
        <w:jc w:val="right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>Приложение 2.</w:t>
      </w:r>
    </w:p>
    <w:p w:rsidR="003C66C6" w:rsidRDefault="003C66C6" w:rsidP="008A5FDB">
      <w:pPr>
        <w:pStyle w:val="Body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66C6" w:rsidRDefault="003C66C6" w:rsidP="008A5FDB">
      <w:pPr>
        <w:pStyle w:val="Body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Развертки для моделирования (примеры).</w:t>
      </w:r>
    </w:p>
    <w:p w:rsidR="003C66C6" w:rsidRDefault="003C66C6" w:rsidP="008A5FDB">
      <w:pPr>
        <w:pStyle w:val="Body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02E">
        <w:rPr>
          <w:rFonts w:ascii="Times New Roman" w:hAnsi="Times New Roman" w:cs="Times New Roman"/>
          <w:noProof/>
          <w:sz w:val="24"/>
          <w:szCs w:val="24"/>
        </w:rPr>
        <w:pict>
          <v:shape id="Рисунок 5" o:spid="_x0000_i1026" type="#_x0000_t75" style="width:464.25pt;height:366pt;visibility:visible">
            <v:imagedata r:id="rId14" o:title=""/>
          </v:shape>
        </w:pict>
      </w:r>
    </w:p>
    <w:p w:rsidR="003C66C6" w:rsidRDefault="003C66C6" w:rsidP="008A5FDB">
      <w:pPr>
        <w:pStyle w:val="Body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02E">
        <w:rPr>
          <w:rFonts w:ascii="Times New Roman" w:hAnsi="Times New Roman" w:cs="Times New Roman"/>
          <w:noProof/>
          <w:sz w:val="24"/>
          <w:szCs w:val="24"/>
        </w:rPr>
        <w:pict>
          <v:shape id="Рисунок 6" o:spid="_x0000_i1027" type="#_x0000_t75" style="width:467.25pt;height:228pt;visibility:visible">
            <v:imagedata r:id="rId15" o:title=""/>
          </v:shape>
        </w:pict>
      </w:r>
    </w:p>
    <w:p w:rsidR="003C66C6" w:rsidRDefault="003C66C6" w:rsidP="008A5FDB">
      <w:pPr>
        <w:pStyle w:val="Body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66C6" w:rsidRDefault="003C66C6" w:rsidP="008A5FDB">
      <w:pPr>
        <w:pStyle w:val="Body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02E">
        <w:rPr>
          <w:rFonts w:ascii="Times New Roman" w:hAnsi="Times New Roman" w:cs="Times New Roman"/>
          <w:noProof/>
          <w:sz w:val="24"/>
          <w:szCs w:val="24"/>
        </w:rPr>
        <w:pict>
          <v:shape id="Рисунок 7" o:spid="_x0000_i1028" type="#_x0000_t75" style="width:467.25pt;height:414.75pt;visibility:visible">
            <v:imagedata r:id="rId16" o:title=""/>
          </v:shape>
        </w:pict>
      </w:r>
    </w:p>
    <w:p w:rsidR="003C66C6" w:rsidRDefault="003C66C6" w:rsidP="008A5FDB">
      <w:pPr>
        <w:pStyle w:val="Body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02E">
        <w:rPr>
          <w:rFonts w:ascii="Times New Roman" w:hAnsi="Times New Roman" w:cs="Times New Roman"/>
          <w:noProof/>
          <w:sz w:val="24"/>
          <w:szCs w:val="24"/>
        </w:rPr>
        <w:pict>
          <v:shape id="Рисунок 9" o:spid="_x0000_i1029" type="#_x0000_t75" style="width:402.75pt;height:267pt;visibility:visible">
            <v:imagedata r:id="rId17" o:title=""/>
          </v:shape>
        </w:pict>
      </w:r>
    </w:p>
    <w:p w:rsidR="003C66C6" w:rsidRPr="008A5FDB" w:rsidRDefault="003C66C6" w:rsidP="008A5FDB">
      <w:pPr>
        <w:pStyle w:val="BodyTex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02E">
        <w:rPr>
          <w:rFonts w:ascii="Times New Roman" w:hAnsi="Times New Roman" w:cs="Times New Roman"/>
          <w:noProof/>
          <w:sz w:val="24"/>
          <w:szCs w:val="24"/>
        </w:rPr>
        <w:pict>
          <v:shape id="Рисунок 8" o:spid="_x0000_i1030" type="#_x0000_t75" style="width:463.5pt;height:642.75pt;visibility:visible">
            <v:imagedata r:id="rId18" o:title=""/>
          </v:shape>
        </w:pict>
      </w: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9202E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pict>
          <v:shape id="Рисунок 10" o:spid="_x0000_i1031" type="#_x0000_t75" style="width:468pt;height:570pt;visibility:visible">
            <v:imagedata r:id="rId19" o:title=""/>
          </v:shape>
        </w:pict>
      </w: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9202E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pict>
          <v:shape id="Рисунок 11" o:spid="_x0000_i1032" type="#_x0000_t75" style="width:414pt;height:338.25pt;visibility:visible">
            <v:imagedata r:id="rId20" o:title=""/>
          </v:shape>
        </w:pict>
      </w: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9202E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pict>
          <v:shape id="Рисунок 12" o:spid="_x0000_i1033" type="#_x0000_t75" style="width:243pt;height:351pt;visibility:visible">
            <v:imagedata r:id="rId21" o:title=""/>
          </v:shape>
        </w:pict>
      </w: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9202E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pict>
          <v:shape id="Рисунок 13" o:spid="_x0000_i1034" type="#_x0000_t75" style="width:465pt;height:328.5pt;visibility:visible">
            <v:imagedata r:id="rId22" o:title=""/>
          </v:shape>
        </w:pict>
      </w: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9202E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pict>
          <v:shape id="Рисунок 14" o:spid="_x0000_i1035" type="#_x0000_t75" style="width:463.5pt;height:328.5pt;visibility:visible">
            <v:imagedata r:id="rId23" o:title=""/>
          </v:shape>
        </w:pict>
      </w: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9202E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pict>
          <v:shape id="Рисунок 15" o:spid="_x0000_i1036" type="#_x0000_t75" style="width:463.5pt;height:357.75pt;visibility:visible">
            <v:imagedata r:id="rId24" o:title=""/>
          </v:shape>
        </w:pict>
      </w: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9202E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pict>
          <v:shape id="Рисунок 16" o:spid="_x0000_i1037" type="#_x0000_t75" style="width:426pt;height:300pt;visibility:visible">
            <v:imagedata r:id="rId25" o:title=""/>
          </v:shape>
        </w:pict>
      </w: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9202E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pict>
          <v:shape id="Рисунок 17" o:spid="_x0000_i1038" type="#_x0000_t75" style="width:381.75pt;height:333.75pt;visibility:visible">
            <v:imagedata r:id="rId26" o:title=""/>
          </v:shape>
        </w:pict>
      </w: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9202E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pict>
          <v:shape id="Рисунок 18" o:spid="_x0000_i1039" type="#_x0000_t75" style="width:462.75pt;height:357.75pt;visibility:visible">
            <v:imagedata r:id="rId27" o:title=""/>
          </v:shape>
        </w:pict>
      </w: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FC5523">
        <w:rPr>
          <w:rFonts w:cs="Times New Roman"/>
          <w:noProof/>
        </w:rPr>
        <w:pict>
          <v:shape id="Рисунок 19" o:spid="_x0000_i1040" type="#_x0000_t75" alt="https://im0-tub-ru.yandex.net/i?id=9c2d5c8ea1e41e6a9ee262d2ef031594&amp;n=13" style="width:329.25pt;height:240pt;visibility:visible">
            <v:imagedata r:id="rId28" o:title=""/>
          </v:shape>
        </w:pict>
      </w: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FC5523">
        <w:rPr>
          <w:rFonts w:cs="Times New Roman"/>
          <w:noProof/>
        </w:rPr>
        <w:pict>
          <v:shape id="Рисунок 22" o:spid="_x0000_i1041" type="#_x0000_t75" alt="https://st.depositphotos.com/2465573/4009/v/950/depositphotos_40098277-stock-illustration-paper-model-house-yellow.jpg" style="width:468pt;height:329.25pt;visibility:visible">
            <v:imagedata r:id="rId29" o:title=""/>
          </v:shape>
        </w:pict>
      </w: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FC5523">
        <w:rPr>
          <w:rFonts w:cs="Times New Roman"/>
          <w:noProof/>
        </w:rPr>
        <w:pict>
          <v:shape id="Рисунок 25" o:spid="_x0000_i1042" type="#_x0000_t75" alt="https://i.pinimg.com/736x/22/5e/9a/225e9a873270959e43d85b6d055f83d7.jpg" style="width:463.5pt;height:331.5pt;visibility:visible">
            <v:imagedata r:id="rId30" o:title=""/>
          </v:shape>
        </w:pict>
      </w: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FC5523">
        <w:rPr>
          <w:rFonts w:cs="Times New Roman"/>
          <w:noProof/>
        </w:rPr>
        <w:pict>
          <v:shape id="Рисунок 28" o:spid="_x0000_i1043" type="#_x0000_t75" alt="https://i.pinimg.com/originals/db/73/3c/db733ced9c60193fa3f59b52d6fee05d.jpg" style="width:380.25pt;height:336.75pt;visibility:visible">
            <v:imagedata r:id="rId31" o:title=""/>
          </v:shape>
        </w:pict>
      </w: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FC5523">
        <w:rPr>
          <w:rFonts w:cs="Times New Roman"/>
          <w:noProof/>
        </w:rPr>
        <w:pict>
          <v:shape id="Рисунок 31" o:spid="_x0000_i1044" type="#_x0000_t75" alt="https://i.pinimg.com/736x/2b/33/06/2b3306d8aadd7b86607457ef003d62e3--putz-houses-doll-houses.jpg" style="width:465.75pt;height:385.5pt;visibility:visible">
            <v:imagedata r:id="rId32" o:title=""/>
          </v:shape>
        </w:pict>
      </w: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FC5523">
        <w:rPr>
          <w:rFonts w:cs="Times New Roman"/>
          <w:noProof/>
        </w:rPr>
        <w:pict>
          <v:shape id="Рисунок 34" o:spid="_x0000_i1045" type="#_x0000_t75" alt="https://i.pinimg.com/736x/65/d1/02/65d10223a3ea68676f0f22ff849cc9c2.jpg" style="width:382.5pt;height:287.25pt;visibility:visible">
            <v:imagedata r:id="rId33" o:title=""/>
          </v:shape>
        </w:pict>
      </w: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FC5523">
        <w:rPr>
          <w:rFonts w:cs="Times New Roman"/>
          <w:noProof/>
        </w:rPr>
        <w:pict>
          <v:shape id="Рисунок 37" o:spid="_x0000_i1046" type="#_x0000_t75" alt="https://i.pinimg.com/originals/01/6a/a9/016aa961169cbf6e501ea86c87fcfa9b.jpg" style="width:462pt;height:627pt;visibility:visible">
            <v:imagedata r:id="rId34" o:title=""/>
          </v:shape>
        </w:pict>
      </w: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9202E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pict>
          <v:shape id="Рисунок 0" o:spid="_x0000_i1047" type="#_x0000_t75" alt="0_dc1638bc8eab2179282b2db7d21f245d_1391591463.jpg" style="width:464.25pt;height:687.75pt;visibility:visible">
            <v:imagedata r:id="rId35" o:title=""/>
          </v:shape>
        </w:pict>
      </w: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9202E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pict>
          <v:shape id="_x0000_i1048" type="#_x0000_t75" alt="1-20-3D.jpg_q50.jpg" style="width:420.75pt;height:278.25pt;visibility:visible">
            <v:imagedata r:id="rId36" o:title=""/>
          </v:shape>
        </w:pict>
      </w: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66C6" w:rsidRDefault="003C66C6" w:rsidP="009A3BCB">
      <w:pPr>
        <w:pStyle w:val="BodyText"/>
        <w:spacing w:line="36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9202E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pict>
          <v:shape id="_x0000_i1049" type="#_x0000_t75" alt="287f3d1s-1920.jpg" style="width:251.25pt;height:351pt;visibility:visible">
            <v:imagedata r:id="rId37" o:title=""/>
          </v:shape>
        </w:pict>
      </w:r>
    </w:p>
    <w:p w:rsidR="003C66C6" w:rsidRDefault="003C66C6" w:rsidP="00A82FF1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9202E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pict>
          <v:shape id="Рисунок 23" o:spid="_x0000_i1050" type="#_x0000_t75" alt="1fc891f2b3d49a36e0f903a1b27fe147.jpg" style="width:468pt;height:661.5pt;visibility:visible">
            <v:imagedata r:id="rId38" o:title=""/>
          </v:shape>
        </w:pict>
      </w:r>
    </w:p>
    <w:p w:rsidR="003C66C6" w:rsidRPr="00504FD0" w:rsidRDefault="003C66C6" w:rsidP="00504FD0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66C6" w:rsidRPr="00971F85" w:rsidRDefault="003C66C6" w:rsidP="00971F85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66C6" w:rsidRPr="00971F85" w:rsidRDefault="003C66C6" w:rsidP="00971F85">
      <w:pPr>
        <w:pStyle w:val="BodyText"/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66C6" w:rsidRDefault="003C66C6" w:rsidP="0019545D">
      <w:r w:rsidRPr="00FC5523">
        <w:rPr>
          <w:noProof/>
        </w:rPr>
        <w:pict>
          <v:shape id="_x0000_i1051" type="#_x0000_t75" alt="06f288d9a1f077f09111592e49d79e41.jpg" style="width:463.5pt;height:333.75pt;visibility:visible">
            <v:imagedata r:id="rId39" o:title=""/>
          </v:shape>
        </w:pict>
      </w:r>
    </w:p>
    <w:p w:rsidR="003C66C6" w:rsidRPr="0019545D" w:rsidRDefault="003C66C6" w:rsidP="0019545D">
      <w:pPr>
        <w:pStyle w:val="BodyText"/>
        <w:spacing w:before="120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66C6" w:rsidRPr="00265070" w:rsidRDefault="003C66C6" w:rsidP="009870E2">
      <w:pPr>
        <w:pStyle w:val="BodyText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66C6" w:rsidRDefault="003C66C6" w:rsidP="006B62C2">
      <w:pPr>
        <w:pStyle w:val="BodyText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66C6" w:rsidRDefault="003C66C6" w:rsidP="00925C14">
      <w:pPr>
        <w:pStyle w:val="BodyText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66C6" w:rsidRPr="00847A42" w:rsidRDefault="003C66C6" w:rsidP="00925C14">
      <w:pPr>
        <w:pStyle w:val="BodyText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9202E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pict>
          <v:shape id="Рисунок 26" o:spid="_x0000_i1052" type="#_x0000_t75" alt="14_aae10.jpg" style="width:407.25pt;height:277.5pt;visibility:visible">
            <v:imagedata r:id="rId40" o:title=""/>
          </v:shape>
        </w:pict>
      </w:r>
    </w:p>
    <w:p w:rsidR="003C66C6" w:rsidRDefault="003C66C6" w:rsidP="00925C14">
      <w:pPr>
        <w:pStyle w:val="BodyText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9202E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pict>
          <v:shape id="_x0000_i1053" type="#_x0000_t75" alt="2004313abefda08407ea84160c6afb5a.jpg" style="width:455.25pt;height:245.25pt;visibility:visible">
            <v:imagedata r:id="rId41" o:title=""/>
          </v:shape>
        </w:pict>
      </w:r>
    </w:p>
    <w:p w:rsidR="003C66C6" w:rsidRDefault="003C66C6" w:rsidP="004119C6">
      <w:pPr>
        <w:pStyle w:val="BodyText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66C6" w:rsidRPr="004119C6" w:rsidRDefault="003C66C6" w:rsidP="004119C6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  <w:r w:rsidRPr="0039202E">
        <w:rPr>
          <w:rFonts w:ascii="Times New Roman" w:hAnsi="Times New Roman" w:cs="Times New Roman"/>
          <w:noProof/>
          <w:sz w:val="24"/>
          <w:szCs w:val="24"/>
        </w:rPr>
        <w:pict>
          <v:shape id="Рисунок 29" o:spid="_x0000_i1054" type="#_x0000_t75" alt="4707af05776a91972102a892f598b62b.jpg" style="width:460.5pt;height:347.25pt;visibility:visible">
            <v:imagedata r:id="rId42" o:title=""/>
          </v:shape>
        </w:pict>
      </w:r>
    </w:p>
    <w:p w:rsidR="003C66C6" w:rsidRDefault="003C66C6" w:rsidP="004119C6">
      <w:pPr>
        <w:pStyle w:val="BodyText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66C6" w:rsidRPr="00F20B68" w:rsidRDefault="003C66C6" w:rsidP="00BD0302">
      <w:pPr>
        <w:pStyle w:val="Textbody"/>
        <w:spacing w:after="0"/>
        <w:jc w:val="both"/>
        <w:rPr>
          <w:rFonts w:ascii="Times New Roman" w:hAnsi="Times New Roman" w:cs="Times New Roman"/>
        </w:rPr>
      </w:pPr>
    </w:p>
    <w:p w:rsidR="003C66C6" w:rsidRDefault="003C66C6" w:rsidP="000B5BCB">
      <w:pPr>
        <w:spacing w:line="360" w:lineRule="auto"/>
        <w:jc w:val="both"/>
      </w:pPr>
    </w:p>
    <w:p w:rsidR="003C66C6" w:rsidRDefault="003C66C6" w:rsidP="000B5BCB">
      <w:pPr>
        <w:spacing w:line="360" w:lineRule="auto"/>
        <w:jc w:val="both"/>
      </w:pPr>
    </w:p>
    <w:p w:rsidR="003C66C6" w:rsidRDefault="003C66C6" w:rsidP="000B5BCB">
      <w:pPr>
        <w:spacing w:line="360" w:lineRule="auto"/>
        <w:jc w:val="both"/>
      </w:pPr>
    </w:p>
    <w:p w:rsidR="003C66C6" w:rsidRDefault="003C66C6" w:rsidP="000B5BCB">
      <w:pPr>
        <w:spacing w:line="360" w:lineRule="auto"/>
        <w:jc w:val="both"/>
      </w:pPr>
    </w:p>
    <w:p w:rsidR="003C66C6" w:rsidRDefault="003C66C6" w:rsidP="000B5BCB">
      <w:pPr>
        <w:spacing w:line="360" w:lineRule="auto"/>
        <w:jc w:val="both"/>
      </w:pPr>
      <w:r w:rsidRPr="00FC5523">
        <w:rPr>
          <w:noProof/>
        </w:rPr>
        <w:pict>
          <v:shape id="_x0000_i1055" type="#_x0000_t75" alt="246.jpg" style="width:462.75pt;height:292.5pt;visibility:visible">
            <v:imagedata r:id="rId43" o:title=""/>
          </v:shape>
        </w:pict>
      </w:r>
    </w:p>
    <w:p w:rsidR="003C66C6" w:rsidRPr="00816BAC" w:rsidRDefault="003C66C6" w:rsidP="000B5BCB">
      <w:pPr>
        <w:spacing w:line="360" w:lineRule="auto"/>
        <w:jc w:val="both"/>
      </w:pPr>
    </w:p>
    <w:p w:rsidR="003C66C6" w:rsidRDefault="003C66C6" w:rsidP="009A3BCB">
      <w:pPr>
        <w:pStyle w:val="NormalWeb"/>
        <w:spacing w:before="0" w:beforeAutospacing="0" w:after="0" w:afterAutospacing="0" w:line="360" w:lineRule="auto"/>
        <w:ind w:right="-2" w:firstLine="567"/>
        <w:jc w:val="center"/>
        <w:rPr>
          <w:sz w:val="28"/>
          <w:szCs w:val="28"/>
        </w:rPr>
      </w:pPr>
      <w:r w:rsidRPr="0039202E">
        <w:rPr>
          <w:noProof/>
          <w:sz w:val="28"/>
          <w:szCs w:val="28"/>
        </w:rPr>
        <w:pict>
          <v:shape id="Рисунок 32" o:spid="_x0000_i1056" type="#_x0000_t75" alt="4666d32aba51b5fde759518cf4e67f35.jpg" style="width:298.5pt;height:396pt;visibility:visible">
            <v:imagedata r:id="rId44" o:title=""/>
          </v:shape>
        </w:pict>
      </w:r>
    </w:p>
    <w:p w:rsidR="003C66C6" w:rsidRDefault="003C66C6" w:rsidP="00192489">
      <w:pPr>
        <w:pStyle w:val="Textbody"/>
        <w:spacing w:after="0"/>
        <w:jc w:val="both"/>
        <w:rPr>
          <w:rFonts w:cs="Times New Roman"/>
        </w:rPr>
      </w:pPr>
    </w:p>
    <w:p w:rsidR="003C66C6" w:rsidRDefault="003C66C6" w:rsidP="009A3BCB">
      <w:pPr>
        <w:pStyle w:val="Textbody"/>
        <w:spacing w:after="0"/>
        <w:jc w:val="center"/>
        <w:rPr>
          <w:rFonts w:cs="Times New Roman"/>
        </w:rPr>
      </w:pPr>
      <w:r w:rsidRPr="00FC5523">
        <w:rPr>
          <w:rFonts w:cs="Times New Roman"/>
          <w:noProof/>
          <w:lang w:eastAsia="ru-RU"/>
        </w:rPr>
        <w:pict>
          <v:shape id="Рисунок 35" o:spid="_x0000_i1057" type="#_x0000_t75" alt="a3aa8891b4e9bc27ee1c5884455fe81e.jpg" style="width:325.5pt;height:6in;visibility:visible">
            <v:imagedata r:id="rId45" o:title=""/>
          </v:shape>
        </w:pict>
      </w:r>
    </w:p>
    <w:p w:rsidR="003C66C6" w:rsidRDefault="003C66C6" w:rsidP="00192489">
      <w:pPr>
        <w:pStyle w:val="Textbody"/>
        <w:spacing w:after="0"/>
        <w:jc w:val="both"/>
        <w:rPr>
          <w:rFonts w:cs="Times New Roman"/>
        </w:rPr>
      </w:pPr>
    </w:p>
    <w:p w:rsidR="003C66C6" w:rsidRDefault="003C66C6" w:rsidP="00192489">
      <w:pPr>
        <w:pStyle w:val="Textbody"/>
        <w:spacing w:after="0"/>
        <w:jc w:val="both"/>
        <w:rPr>
          <w:rFonts w:cs="Times New Roman"/>
        </w:rPr>
      </w:pPr>
    </w:p>
    <w:p w:rsidR="003C66C6" w:rsidRDefault="003C66C6" w:rsidP="00192489">
      <w:pPr>
        <w:pStyle w:val="Textbody"/>
        <w:spacing w:after="0"/>
        <w:jc w:val="both"/>
        <w:rPr>
          <w:rFonts w:cs="Times New Roman"/>
        </w:rPr>
      </w:pPr>
    </w:p>
    <w:p w:rsidR="003C66C6" w:rsidRDefault="003C66C6" w:rsidP="009A3BCB">
      <w:pPr>
        <w:pStyle w:val="Textbody"/>
        <w:spacing w:after="0"/>
        <w:jc w:val="center"/>
        <w:rPr>
          <w:rFonts w:cs="Times New Roman"/>
        </w:rPr>
      </w:pPr>
      <w:r w:rsidRPr="00FC5523">
        <w:rPr>
          <w:rFonts w:cs="Times New Roman"/>
          <w:noProof/>
          <w:lang w:eastAsia="ru-RU"/>
        </w:rPr>
        <w:pict>
          <v:shape id="_x0000_i1058" type="#_x0000_t75" alt="0de3a9306963fdcdfc9be17bbcfe4440.gif" style="width:312.75pt;height:214.5pt;visibility:visible">
            <v:imagedata r:id="rId46" o:title=""/>
          </v:shape>
        </w:pict>
      </w:r>
    </w:p>
    <w:p w:rsidR="003C66C6" w:rsidRDefault="003C66C6" w:rsidP="00192489">
      <w:pPr>
        <w:pStyle w:val="Textbody"/>
        <w:spacing w:after="0"/>
        <w:jc w:val="both"/>
        <w:rPr>
          <w:rFonts w:cs="Times New Roman"/>
        </w:rPr>
      </w:pPr>
      <w:r w:rsidRPr="00FC5523">
        <w:rPr>
          <w:rFonts w:cs="Times New Roman"/>
          <w:noProof/>
          <w:lang w:eastAsia="ru-RU"/>
        </w:rPr>
        <w:pict>
          <v:shape id="Рисунок 38" o:spid="_x0000_i1059" type="#_x0000_t75" alt="Blog_Paper_Toy_papertoy_Rorobotan_Dyadic_template_preview.jpg" style="width:457.5pt;height:646.5pt;visibility:visible">
            <v:imagedata r:id="rId47" o:title=""/>
          </v:shape>
        </w:pict>
      </w:r>
    </w:p>
    <w:p w:rsidR="003C66C6" w:rsidRDefault="003C66C6" w:rsidP="00192489">
      <w:pPr>
        <w:pStyle w:val="Textbody"/>
        <w:spacing w:after="0"/>
        <w:jc w:val="both"/>
        <w:rPr>
          <w:rFonts w:cs="Times New Roman"/>
        </w:rPr>
      </w:pPr>
    </w:p>
    <w:p w:rsidR="003C66C6" w:rsidRDefault="003C66C6" w:rsidP="00192489">
      <w:pPr>
        <w:pStyle w:val="Textbody"/>
        <w:spacing w:after="0"/>
        <w:jc w:val="both"/>
        <w:rPr>
          <w:rFonts w:cs="Times New Roman"/>
        </w:rPr>
      </w:pPr>
    </w:p>
    <w:p w:rsidR="003C66C6" w:rsidRDefault="003C66C6" w:rsidP="00192489">
      <w:pPr>
        <w:pStyle w:val="Textbody"/>
        <w:spacing w:after="0"/>
        <w:jc w:val="both"/>
        <w:rPr>
          <w:rFonts w:cs="Times New Roman"/>
        </w:rPr>
      </w:pPr>
    </w:p>
    <w:p w:rsidR="003C66C6" w:rsidRDefault="003C66C6" w:rsidP="00192489">
      <w:pPr>
        <w:pStyle w:val="Textbody"/>
        <w:spacing w:after="0"/>
        <w:jc w:val="both"/>
        <w:rPr>
          <w:rFonts w:cs="Times New Roman"/>
        </w:rPr>
      </w:pPr>
    </w:p>
    <w:p w:rsidR="003C66C6" w:rsidRDefault="003C66C6" w:rsidP="00192489">
      <w:pPr>
        <w:pStyle w:val="Textbody"/>
        <w:spacing w:after="0"/>
        <w:jc w:val="both"/>
        <w:rPr>
          <w:rFonts w:cs="Times New Roman"/>
        </w:rPr>
      </w:pPr>
      <w:r w:rsidRPr="00FC5523">
        <w:rPr>
          <w:rFonts w:cs="Times New Roman"/>
          <w:noProof/>
          <w:lang w:eastAsia="ru-RU"/>
        </w:rPr>
        <w:pict>
          <v:shape id="Рисунок 1" o:spid="_x0000_i1060" type="#_x0000_t75" alt="https://linen-bed.ru/wp-content/uploads/87ddb60f047c5e7db58d638a42489a2b.jpg" style="width:402pt;height:323.25pt;visibility:visible">
            <v:imagedata r:id="rId48" o:title=""/>
          </v:shape>
        </w:pict>
      </w:r>
    </w:p>
    <w:p w:rsidR="003C66C6" w:rsidRDefault="003C66C6" w:rsidP="00192489">
      <w:pPr>
        <w:pStyle w:val="Textbody"/>
        <w:spacing w:after="0"/>
        <w:jc w:val="both"/>
        <w:rPr>
          <w:rFonts w:cs="Times New Roman"/>
        </w:rPr>
      </w:pPr>
      <w:r w:rsidRPr="00FC5523">
        <w:rPr>
          <w:rFonts w:cs="Times New Roman"/>
          <w:noProof/>
          <w:lang w:eastAsia="ru-RU"/>
        </w:rPr>
        <w:pict>
          <v:shape id="Рисунок 4" o:spid="_x0000_i1061" type="#_x0000_t75" alt="https://umm4.com/wp-content/uploads/2012/06/robot-vall-i-wall-e-iz-bumagi-sxema.jpg" style="width:408pt;height:5in;visibility:visible">
            <v:imagedata r:id="rId49" o:title=""/>
          </v:shape>
        </w:pict>
      </w:r>
    </w:p>
    <w:p w:rsidR="003C66C6" w:rsidRDefault="003C66C6" w:rsidP="00192489">
      <w:pPr>
        <w:pStyle w:val="Textbody"/>
        <w:spacing w:after="0"/>
        <w:jc w:val="both"/>
        <w:rPr>
          <w:rFonts w:cs="Times New Roman"/>
        </w:rPr>
      </w:pPr>
    </w:p>
    <w:p w:rsidR="003C66C6" w:rsidRDefault="003C66C6" w:rsidP="00192489">
      <w:pPr>
        <w:pStyle w:val="Textbody"/>
        <w:spacing w:after="0"/>
        <w:jc w:val="both"/>
        <w:rPr>
          <w:rFonts w:cs="Times New Roman"/>
        </w:rPr>
      </w:pPr>
    </w:p>
    <w:p w:rsidR="003C66C6" w:rsidRPr="00751F5D" w:rsidRDefault="003C66C6" w:rsidP="00751F5D">
      <w:pPr>
        <w:autoSpaceDE w:val="0"/>
        <w:autoSpaceDN w:val="0"/>
        <w:adjustRightInd w:val="0"/>
        <w:spacing w:line="360" w:lineRule="auto"/>
        <w:jc w:val="right"/>
        <w:rPr>
          <w:color w:val="000000"/>
          <w:shd w:val="clear" w:color="auto" w:fill="FFFFFF"/>
        </w:rPr>
      </w:pPr>
      <w:r w:rsidRPr="00751F5D">
        <w:rPr>
          <w:color w:val="000000"/>
          <w:shd w:val="clear" w:color="auto" w:fill="FFFFFF"/>
        </w:rPr>
        <w:t>Приложение 3</w:t>
      </w:r>
    </w:p>
    <w:p w:rsidR="003C66C6" w:rsidRPr="00C27983" w:rsidRDefault="003C66C6" w:rsidP="00751F5D">
      <w:pPr>
        <w:autoSpaceDE w:val="0"/>
        <w:autoSpaceDN w:val="0"/>
        <w:adjustRightInd w:val="0"/>
        <w:spacing w:line="360" w:lineRule="auto"/>
        <w:rPr>
          <w:b/>
          <w:bCs/>
          <w:color w:val="000000"/>
          <w:shd w:val="clear" w:color="auto" w:fill="FFFFFF"/>
        </w:rPr>
      </w:pPr>
      <w:r>
        <w:rPr>
          <w:b/>
          <w:bCs/>
          <w:color w:val="000000"/>
          <w:shd w:val="clear" w:color="auto" w:fill="FFFFFF"/>
        </w:rPr>
        <w:t>Пальчиковые гимнастики «Транспорт»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b/>
          <w:bCs/>
          <w:color w:val="000000"/>
        </w:rPr>
      </w:pPr>
      <w:r w:rsidRPr="0043544D">
        <w:rPr>
          <w:b/>
          <w:bCs/>
          <w:color w:val="000000"/>
          <w:shd w:val="clear" w:color="auto" w:fill="FFFFFF"/>
        </w:rPr>
        <w:t>Автобус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Едет-едет наш автобус,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Крутит, крутит колесом.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(вращаем сжатые кулачки)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Едет-едет наш автобус,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Крутит, крутит руль, руль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(изображаем как крутим руль)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Едет-едет наш автобус,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Дворниками бжик-бжик бжик-бжик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(параллельно двумя руками влево-вправо)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Едет едет наш автобус,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Крутит, крутит колесом.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Двери открываются — двери закрываются.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(ладошки сводим и разводим)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Едет-едет наш автобус,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Крутит, крутит колесом.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Едет-едет наш автобус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Всем сигналит биииииип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(нажимаем себе на нос)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b/>
          <w:bCs/>
          <w:color w:val="000000"/>
        </w:rPr>
      </w:pPr>
      <w:r w:rsidRPr="0043544D">
        <w:rPr>
          <w:b/>
          <w:bCs/>
          <w:color w:val="000000"/>
          <w:shd w:val="clear" w:color="auto" w:fill="FFFFFF"/>
        </w:rPr>
        <w:t>Велосипед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У него два колеса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(показываем два колеса)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И седло на раме,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(кулачок сверху накрываем ладонью)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Две педали есть внизу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(хлопаем ладошками по воздуху)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Крутят их ногами.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(топаем ножками)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b/>
          <w:bCs/>
          <w:color w:val="000000"/>
        </w:rPr>
      </w:pPr>
      <w:r w:rsidRPr="0043544D">
        <w:rPr>
          <w:b/>
          <w:bCs/>
          <w:color w:val="000000"/>
          <w:shd w:val="clear" w:color="auto" w:fill="FFFFFF"/>
        </w:rPr>
        <w:t>Кораблик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По реке плывет кораблик,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(прижимаем нижние части ладошек друг другу, верхние открыты: показываем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«кораблик»)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Он плывет издалека,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(приставляем горизонтально левую руку к глазам)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На кораблике четыре очень храбрых моряка.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(показать четыре пальца)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У них ушки на макушке,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(приставляем обе ладошки к своим ушам)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У них длинные хвосты,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(кончики пальцев обеих рук соединяем вместе и далее медленно разводим руки в стороны)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И страшны им только кошки,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(показываем две открытые от себя ладошки)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Только кошки да коты!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(пальчики слегка сгибаем — получаются «коготки»)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b/>
          <w:bCs/>
          <w:color w:val="000000"/>
        </w:rPr>
      </w:pPr>
      <w:r w:rsidRPr="0043544D">
        <w:rPr>
          <w:b/>
          <w:bCs/>
          <w:color w:val="000000"/>
          <w:shd w:val="clear" w:color="auto" w:fill="FFFFFF"/>
        </w:rPr>
        <w:t>Кораблик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Вот плывет кораблик мой,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(руки — «полочка», покачиваются)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Он плывет ко мне домой.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(руки вперед, ладони сомкнуть углом, имитируя нос корабля)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Крепко я держу штурвал,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(«держать штурвал»)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Я ведь главный капитан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(четыре хлопка в ладоши)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b/>
          <w:bCs/>
          <w:color w:val="000000"/>
        </w:rPr>
      </w:pPr>
      <w:r w:rsidRPr="0043544D">
        <w:rPr>
          <w:b/>
          <w:bCs/>
          <w:color w:val="000000"/>
          <w:shd w:val="clear" w:color="auto" w:fill="FFFFFF"/>
        </w:rPr>
        <w:t>Лодочка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Две ладошки прижму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И по морю поплыву.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(ладони сложить лодочкой и совершать волнообразные движения рук)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Две ладошки — друзья,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Это лодочка моя.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Паруса подниму,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Синим морем поплыву.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(поднять выпрямленные ладони вверх)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А по бурным волнам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Плывут рыбки тут и там.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(имитация движений волн и рыбок)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b/>
          <w:bCs/>
          <w:color w:val="000000"/>
        </w:rPr>
      </w:pPr>
      <w:r w:rsidRPr="0043544D">
        <w:rPr>
          <w:b/>
          <w:bCs/>
          <w:color w:val="000000"/>
          <w:shd w:val="clear" w:color="auto" w:fill="FFFFFF"/>
        </w:rPr>
        <w:t>Машина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Заведу мою машину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(повороты кистями руки сжатой в кулак, как будто заводим машину)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Би-би-би, налью бензину.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(три раза хлопнуть в ладоши и одновременно топать)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Крепко-крепко руль держу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(имитировать движения водителя)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На педаль ногою жму.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(топать правой ногой)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b/>
          <w:bCs/>
          <w:color w:val="000000"/>
        </w:rPr>
      </w:pPr>
      <w:r w:rsidRPr="0043544D">
        <w:rPr>
          <w:b/>
          <w:bCs/>
          <w:color w:val="000000"/>
          <w:shd w:val="clear" w:color="auto" w:fill="FFFFFF"/>
        </w:rPr>
        <w:t>Паровоз, Поезд, Самолеты, Светофор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Паровоз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Ехал, ехал паровоз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(руки сцепить в «замок», вращая большими пальцами)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Прицепил вагон, повез.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(сцепить указательные пальцы)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Ехал, ехал паровоз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(руки сцепить в «замок», вращая большими пальцами)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Прицепил вагон, повез.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(сцепить указательные пальцы)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b/>
          <w:bCs/>
          <w:color w:val="000000"/>
        </w:rPr>
      </w:pPr>
      <w:r w:rsidRPr="0043544D">
        <w:rPr>
          <w:b/>
          <w:bCs/>
          <w:color w:val="000000"/>
          <w:shd w:val="clear" w:color="auto" w:fill="FFFFFF"/>
        </w:rPr>
        <w:t>Поезд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Дети сели на бревно: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Будет поездом оно.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(присаживаемся и встаем)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Загудели: «У-У-У-У!!!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Мы поехали в Москву!»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(играем на «дудочке»)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Дети едут и гудят,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Точно паровозы,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(топаем ногами и «гудим»)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А вверху грачи кричат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На ветвях березы.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(поднимаем руки вверх)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b/>
          <w:bCs/>
          <w:color w:val="000000"/>
        </w:rPr>
      </w:pPr>
      <w:r w:rsidRPr="0043544D">
        <w:rPr>
          <w:b/>
          <w:bCs/>
          <w:color w:val="000000"/>
          <w:shd w:val="clear" w:color="auto" w:fill="FFFFFF"/>
        </w:rPr>
        <w:t>Самолет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Я построю самолет,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(разводим руки широко в стороны)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Шлем надену — и в полет.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(показываем «шлем» над головой)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Сквозь волнистые туманы,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Полечу в другие страны,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(шевелим пальчиками)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Над морями и лесами,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Над горами и полями,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(делаем «брызгающие» движения пальцами)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Облечу весь шар земной.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(обхватываем воображаемый шар)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43544D">
        <w:rPr>
          <w:color w:val="000000"/>
          <w:shd w:val="clear" w:color="auto" w:fill="FFFFFF"/>
        </w:rPr>
        <w:t>А потом вернусь домой.</w:t>
      </w:r>
    </w:p>
    <w:p w:rsidR="003C66C6" w:rsidRPr="0043544D" w:rsidRDefault="003C66C6" w:rsidP="00751F5D">
      <w:pPr>
        <w:autoSpaceDE w:val="0"/>
        <w:autoSpaceDN w:val="0"/>
        <w:adjustRightInd w:val="0"/>
        <w:spacing w:line="360" w:lineRule="auto"/>
      </w:pPr>
      <w:r w:rsidRPr="0043544D">
        <w:rPr>
          <w:color w:val="000000"/>
          <w:shd w:val="clear" w:color="auto" w:fill="FFFFFF"/>
        </w:rPr>
        <w:t>(взмахивающие движения ладонями)</w:t>
      </w:r>
    </w:p>
    <w:p w:rsidR="003C66C6" w:rsidRDefault="003C66C6" w:rsidP="00751F5D">
      <w:pPr>
        <w:suppressAutoHyphens/>
        <w:autoSpaceDE w:val="0"/>
        <w:autoSpaceDN w:val="0"/>
        <w:adjustRightInd w:val="0"/>
        <w:spacing w:line="360" w:lineRule="auto"/>
        <w:ind w:firstLine="708"/>
        <w:jc w:val="both"/>
      </w:pPr>
    </w:p>
    <w:p w:rsidR="003C66C6" w:rsidRDefault="003C66C6" w:rsidP="00751F5D">
      <w:pPr>
        <w:suppressAutoHyphens/>
        <w:autoSpaceDE w:val="0"/>
        <w:autoSpaceDN w:val="0"/>
        <w:adjustRightInd w:val="0"/>
        <w:spacing w:line="360" w:lineRule="auto"/>
        <w:ind w:firstLine="708"/>
        <w:jc w:val="both"/>
      </w:pPr>
    </w:p>
    <w:p w:rsidR="003C66C6" w:rsidRDefault="003C66C6" w:rsidP="00192489">
      <w:pPr>
        <w:pStyle w:val="Textbody"/>
        <w:spacing w:after="0"/>
        <w:jc w:val="both"/>
        <w:rPr>
          <w:rFonts w:cs="Times New Roman"/>
        </w:rPr>
      </w:pPr>
    </w:p>
    <w:p w:rsidR="003C66C6" w:rsidRDefault="003C66C6" w:rsidP="00192489">
      <w:pPr>
        <w:pStyle w:val="Textbody"/>
        <w:spacing w:after="0"/>
        <w:jc w:val="both"/>
        <w:rPr>
          <w:rFonts w:cs="Times New Roman"/>
        </w:rPr>
      </w:pPr>
    </w:p>
    <w:p w:rsidR="003C66C6" w:rsidRDefault="003C66C6" w:rsidP="00192489">
      <w:pPr>
        <w:pStyle w:val="Textbody"/>
        <w:spacing w:after="0"/>
        <w:jc w:val="both"/>
        <w:rPr>
          <w:rFonts w:cs="Times New Roman"/>
        </w:rPr>
      </w:pPr>
    </w:p>
    <w:p w:rsidR="003C66C6" w:rsidRDefault="003C66C6" w:rsidP="00192489">
      <w:pPr>
        <w:pStyle w:val="Textbody"/>
        <w:spacing w:after="0"/>
        <w:jc w:val="both"/>
        <w:rPr>
          <w:rFonts w:cs="Times New Roman"/>
        </w:rPr>
      </w:pPr>
    </w:p>
    <w:p w:rsidR="003C66C6" w:rsidRDefault="003C66C6" w:rsidP="00192489">
      <w:pPr>
        <w:pStyle w:val="Textbody"/>
        <w:spacing w:after="0"/>
        <w:jc w:val="both"/>
        <w:rPr>
          <w:rFonts w:cs="Times New Roman"/>
        </w:rPr>
      </w:pPr>
    </w:p>
    <w:p w:rsidR="003C66C6" w:rsidRDefault="003C66C6" w:rsidP="00192489">
      <w:pPr>
        <w:pStyle w:val="Textbody"/>
        <w:spacing w:after="0"/>
        <w:jc w:val="both"/>
        <w:rPr>
          <w:rFonts w:cs="Times New Roman"/>
        </w:rPr>
      </w:pPr>
    </w:p>
    <w:p w:rsidR="003C66C6" w:rsidRDefault="003C66C6" w:rsidP="00192489">
      <w:pPr>
        <w:pStyle w:val="Textbody"/>
        <w:spacing w:after="0"/>
        <w:jc w:val="both"/>
        <w:rPr>
          <w:rFonts w:cs="Times New Roman"/>
        </w:rPr>
      </w:pPr>
    </w:p>
    <w:p w:rsidR="003C66C6" w:rsidRDefault="003C66C6" w:rsidP="00192489">
      <w:pPr>
        <w:pStyle w:val="Textbody"/>
        <w:spacing w:after="0"/>
        <w:jc w:val="both"/>
        <w:rPr>
          <w:rFonts w:cs="Times New Roman"/>
        </w:rPr>
      </w:pPr>
    </w:p>
    <w:p w:rsidR="003C66C6" w:rsidRDefault="003C66C6" w:rsidP="00192489">
      <w:pPr>
        <w:pStyle w:val="Textbody"/>
        <w:spacing w:after="0"/>
        <w:jc w:val="both"/>
        <w:rPr>
          <w:rFonts w:cs="Times New Roman"/>
        </w:rPr>
      </w:pPr>
    </w:p>
    <w:p w:rsidR="003C66C6" w:rsidRDefault="003C66C6" w:rsidP="00192489">
      <w:pPr>
        <w:pStyle w:val="Textbody"/>
        <w:spacing w:after="0"/>
        <w:jc w:val="both"/>
        <w:rPr>
          <w:rFonts w:cs="Times New Roman"/>
        </w:rPr>
      </w:pPr>
    </w:p>
    <w:p w:rsidR="003C66C6" w:rsidRDefault="003C66C6" w:rsidP="00192489">
      <w:pPr>
        <w:pStyle w:val="Textbody"/>
        <w:spacing w:after="0"/>
        <w:jc w:val="both"/>
        <w:rPr>
          <w:rFonts w:cs="Times New Roman"/>
        </w:rPr>
      </w:pPr>
    </w:p>
    <w:p w:rsidR="003C66C6" w:rsidRDefault="003C66C6" w:rsidP="00192489">
      <w:pPr>
        <w:pStyle w:val="Textbody"/>
        <w:spacing w:after="0"/>
        <w:jc w:val="both"/>
        <w:rPr>
          <w:rFonts w:cs="Times New Roman"/>
        </w:rPr>
      </w:pPr>
    </w:p>
    <w:p w:rsidR="003C66C6" w:rsidRDefault="003C66C6" w:rsidP="00192489">
      <w:pPr>
        <w:pStyle w:val="Textbody"/>
        <w:spacing w:after="0"/>
        <w:jc w:val="both"/>
        <w:rPr>
          <w:rFonts w:cs="Times New Roman"/>
        </w:rPr>
      </w:pPr>
    </w:p>
    <w:p w:rsidR="003C66C6" w:rsidRDefault="003C66C6" w:rsidP="00192489">
      <w:pPr>
        <w:pStyle w:val="Textbody"/>
        <w:spacing w:after="0"/>
        <w:jc w:val="both"/>
        <w:rPr>
          <w:rFonts w:cs="Times New Roman"/>
        </w:rPr>
      </w:pPr>
    </w:p>
    <w:p w:rsidR="003C66C6" w:rsidRDefault="003C66C6" w:rsidP="00192489">
      <w:pPr>
        <w:pStyle w:val="Textbody"/>
        <w:spacing w:after="0"/>
        <w:jc w:val="both"/>
        <w:rPr>
          <w:rFonts w:cs="Times New Roman"/>
        </w:rPr>
      </w:pPr>
    </w:p>
    <w:p w:rsidR="003C66C6" w:rsidRDefault="003C66C6" w:rsidP="00192489">
      <w:pPr>
        <w:pStyle w:val="Textbody"/>
        <w:spacing w:after="0"/>
        <w:jc w:val="both"/>
        <w:rPr>
          <w:rFonts w:cs="Times New Roman"/>
        </w:rPr>
      </w:pPr>
    </w:p>
    <w:p w:rsidR="003C66C6" w:rsidRDefault="003C66C6" w:rsidP="00192489">
      <w:pPr>
        <w:pStyle w:val="Textbody"/>
        <w:spacing w:after="0"/>
        <w:jc w:val="both"/>
        <w:rPr>
          <w:rFonts w:cs="Times New Roman"/>
        </w:rPr>
      </w:pPr>
    </w:p>
    <w:p w:rsidR="003C66C6" w:rsidRDefault="003C66C6" w:rsidP="00192489">
      <w:pPr>
        <w:pStyle w:val="Textbody"/>
        <w:spacing w:after="0"/>
        <w:jc w:val="both"/>
        <w:rPr>
          <w:rFonts w:cs="Times New Roman"/>
        </w:rPr>
      </w:pPr>
    </w:p>
    <w:p w:rsidR="003C66C6" w:rsidRDefault="003C66C6" w:rsidP="00192489">
      <w:pPr>
        <w:pStyle w:val="Textbody"/>
        <w:spacing w:after="0"/>
        <w:jc w:val="both"/>
        <w:rPr>
          <w:rFonts w:cs="Times New Roman"/>
        </w:rPr>
      </w:pPr>
    </w:p>
    <w:p w:rsidR="003C66C6" w:rsidRDefault="003C66C6" w:rsidP="00192489">
      <w:pPr>
        <w:pStyle w:val="Textbody"/>
        <w:spacing w:after="0"/>
        <w:jc w:val="both"/>
        <w:rPr>
          <w:rFonts w:cs="Times New Roman"/>
        </w:rPr>
      </w:pPr>
    </w:p>
    <w:p w:rsidR="003C66C6" w:rsidRDefault="003C66C6" w:rsidP="00192489">
      <w:pPr>
        <w:pStyle w:val="Textbody"/>
        <w:spacing w:after="0"/>
        <w:jc w:val="both"/>
        <w:rPr>
          <w:rFonts w:cs="Times New Roman"/>
        </w:rPr>
      </w:pPr>
    </w:p>
    <w:p w:rsidR="003C66C6" w:rsidRDefault="003C66C6" w:rsidP="00192489">
      <w:pPr>
        <w:pStyle w:val="Textbody"/>
        <w:spacing w:after="0"/>
        <w:jc w:val="both"/>
        <w:rPr>
          <w:rFonts w:cs="Times New Roman"/>
        </w:rPr>
      </w:pPr>
    </w:p>
    <w:p w:rsidR="003C66C6" w:rsidRDefault="003C66C6" w:rsidP="00192489">
      <w:pPr>
        <w:pStyle w:val="Textbody"/>
        <w:spacing w:after="0"/>
        <w:jc w:val="both"/>
        <w:rPr>
          <w:rFonts w:cs="Times New Roman"/>
        </w:rPr>
      </w:pPr>
    </w:p>
    <w:p w:rsidR="003C66C6" w:rsidRDefault="003C66C6" w:rsidP="00192489">
      <w:pPr>
        <w:pStyle w:val="Textbody"/>
        <w:spacing w:after="0"/>
        <w:jc w:val="both"/>
        <w:rPr>
          <w:rFonts w:cs="Times New Roman"/>
        </w:rPr>
      </w:pPr>
    </w:p>
    <w:p w:rsidR="003C66C6" w:rsidRDefault="003C66C6" w:rsidP="00192489">
      <w:pPr>
        <w:pStyle w:val="Textbody"/>
        <w:spacing w:after="0"/>
        <w:jc w:val="both"/>
        <w:rPr>
          <w:rFonts w:cs="Times New Roman"/>
        </w:rPr>
      </w:pPr>
    </w:p>
    <w:p w:rsidR="003C66C6" w:rsidRDefault="003C66C6" w:rsidP="00192489">
      <w:pPr>
        <w:pStyle w:val="Textbody"/>
        <w:spacing w:after="0"/>
        <w:jc w:val="both"/>
        <w:rPr>
          <w:rFonts w:cs="Times New Roman"/>
        </w:rPr>
      </w:pPr>
    </w:p>
    <w:p w:rsidR="003C66C6" w:rsidRDefault="003C66C6" w:rsidP="00192489">
      <w:pPr>
        <w:pStyle w:val="Textbody"/>
        <w:spacing w:after="0"/>
        <w:jc w:val="both"/>
        <w:rPr>
          <w:rFonts w:cs="Times New Roman"/>
        </w:rPr>
      </w:pPr>
    </w:p>
    <w:p w:rsidR="003C66C6" w:rsidRDefault="003C66C6" w:rsidP="00192489">
      <w:pPr>
        <w:pStyle w:val="Textbody"/>
        <w:spacing w:after="0"/>
        <w:jc w:val="both"/>
        <w:rPr>
          <w:rFonts w:cs="Times New Roman"/>
        </w:rPr>
      </w:pPr>
    </w:p>
    <w:p w:rsidR="003C66C6" w:rsidRDefault="003C66C6" w:rsidP="00192489">
      <w:pPr>
        <w:pStyle w:val="Textbody"/>
        <w:spacing w:after="0"/>
        <w:jc w:val="both"/>
        <w:rPr>
          <w:rFonts w:cs="Times New Roman"/>
        </w:rPr>
      </w:pPr>
    </w:p>
    <w:p w:rsidR="003C66C6" w:rsidRDefault="003C66C6" w:rsidP="00185304">
      <w:pPr>
        <w:pStyle w:val="Textbody"/>
        <w:spacing w:after="0"/>
        <w:jc w:val="right"/>
      </w:pPr>
      <w:r>
        <w:t>Приложение 4</w:t>
      </w:r>
    </w:p>
    <w:p w:rsidR="003C66C6" w:rsidRDefault="003C66C6" w:rsidP="00185304">
      <w:pPr>
        <w:pStyle w:val="Textbody"/>
        <w:spacing w:after="0"/>
        <w:jc w:val="both"/>
        <w:rPr>
          <w:rFonts w:cs="Times New Roman"/>
        </w:rPr>
      </w:pPr>
    </w:p>
    <w:p w:rsidR="003C66C6" w:rsidRDefault="003C66C6" w:rsidP="00185304">
      <w:pPr>
        <w:pStyle w:val="Textbody"/>
        <w:spacing w:after="0"/>
        <w:jc w:val="both"/>
        <w:rPr>
          <w:rFonts w:cs="Times New Roman"/>
        </w:rPr>
      </w:pPr>
      <w:r w:rsidRPr="00FC5523">
        <w:rPr>
          <w:rFonts w:cs="Times New Roman"/>
          <w:noProof/>
          <w:lang w:eastAsia="ru-RU"/>
        </w:rPr>
        <w:pict>
          <v:shape id="_x0000_i1062" type="#_x0000_t75" alt="https://mypresentation.ru/documents/5365f7ba4dc3636a34f739edbb709785/img8.jpg" style="width:240pt;height:180pt;visibility:visible">
            <v:imagedata r:id="rId50" o:title=""/>
          </v:shape>
        </w:pict>
      </w:r>
      <w:r w:rsidRPr="00FC5523">
        <w:rPr>
          <w:rFonts w:cs="Times New Roman"/>
          <w:noProof/>
          <w:lang w:eastAsia="ru-RU"/>
        </w:rPr>
        <w:pict>
          <v:shape id="_x0000_i1063" type="#_x0000_t75" alt="https://myslide.ru/documents_2/e416f0bad7a39817b453c57f12ee6afc/img7.jpg" style="width:210pt;height:180pt;visibility:visible">
            <v:imagedata r:id="rId51" o:title=""/>
          </v:shape>
        </w:pict>
      </w:r>
    </w:p>
    <w:p w:rsidR="003C66C6" w:rsidRDefault="003C66C6" w:rsidP="00185304">
      <w:pPr>
        <w:pStyle w:val="Textbody"/>
        <w:spacing w:after="0"/>
        <w:jc w:val="both"/>
        <w:rPr>
          <w:rFonts w:cs="Times New Roman"/>
        </w:rPr>
      </w:pPr>
      <w:r w:rsidRPr="00FC5523">
        <w:rPr>
          <w:rFonts w:cs="Times New Roman"/>
          <w:noProof/>
          <w:lang w:eastAsia="ru-RU"/>
        </w:rPr>
        <w:pict>
          <v:shape id="_x0000_i1064" type="#_x0000_t75" alt="https://myslide.ru/documents_2/e416f0bad7a39817b453c57f12ee6afc/img4.jpg" style="width:234pt;height:175.5pt;visibility:visible">
            <v:imagedata r:id="rId52" o:title=""/>
          </v:shape>
        </w:pict>
      </w:r>
      <w:r w:rsidRPr="00FC5523">
        <w:rPr>
          <w:rFonts w:cs="Times New Roman"/>
          <w:noProof/>
          <w:lang w:eastAsia="ru-RU"/>
        </w:rPr>
        <w:pict>
          <v:shape id="_x0000_i1065" type="#_x0000_t75" alt="https://pbs.twimg.com/media/ELBCIVrWkAA2kwb.jpg:large" style="width:3in;height:172.5pt;visibility:visible">
            <v:imagedata r:id="rId53" o:title=""/>
          </v:shape>
        </w:pict>
      </w:r>
    </w:p>
    <w:p w:rsidR="003C66C6" w:rsidRDefault="003C66C6" w:rsidP="00185304">
      <w:pPr>
        <w:pStyle w:val="Textbody"/>
        <w:spacing w:after="0"/>
        <w:jc w:val="both"/>
        <w:rPr>
          <w:rFonts w:cs="Times New Roman"/>
        </w:rPr>
      </w:pPr>
      <w:r w:rsidRPr="00FC5523">
        <w:rPr>
          <w:rFonts w:cs="Times New Roman"/>
          <w:noProof/>
          <w:lang w:eastAsia="ru-RU"/>
        </w:rPr>
        <w:pict>
          <v:shape id="_x0000_i1066" type="#_x0000_t75" alt="https://ds03.infourok.ru/uploads/ex/0368/00061de7-5259fbd5/1/img105.jpg" style="width:233.25pt;height:174.75pt;visibility:visible">
            <v:imagedata r:id="rId54" o:title=""/>
          </v:shape>
        </w:pict>
      </w:r>
      <w:r w:rsidRPr="00FC5523">
        <w:rPr>
          <w:rFonts w:cs="Times New Roman"/>
          <w:noProof/>
          <w:lang w:eastAsia="ru-RU"/>
        </w:rPr>
        <w:pict>
          <v:shape id="_x0000_i1067" type="#_x0000_t75" alt="https://ds04.infourok.ru/uploads/ex/0065/0014fb7c-2e622fb9/img16.jpg" style="width:222pt;height:174.75pt;visibility:visible">
            <v:imagedata r:id="rId55" o:title=""/>
          </v:shape>
        </w:pict>
      </w:r>
    </w:p>
    <w:p w:rsidR="003C66C6" w:rsidRDefault="003C66C6" w:rsidP="00185304">
      <w:pPr>
        <w:pStyle w:val="Textbody"/>
        <w:spacing w:after="0"/>
        <w:jc w:val="both"/>
        <w:rPr>
          <w:rFonts w:cs="Times New Roman"/>
        </w:rPr>
      </w:pPr>
      <w:r w:rsidRPr="00FC5523">
        <w:rPr>
          <w:rFonts w:cs="Times New Roman"/>
          <w:noProof/>
          <w:lang w:eastAsia="ru-RU"/>
        </w:rPr>
        <w:pict>
          <v:shape id="_x0000_i1068" type="#_x0000_t75" alt="https://pickimage.ru/wp-content/uploads/2018/09/rebuspdd1.jpg" style="width:371.25pt;height:126pt;visibility:visible">
            <v:imagedata r:id="rId56" o:title=""/>
          </v:shape>
        </w:pict>
      </w:r>
    </w:p>
    <w:p w:rsidR="003C66C6" w:rsidRDefault="003C66C6" w:rsidP="00185304">
      <w:pPr>
        <w:pStyle w:val="Textbody"/>
        <w:spacing w:after="0"/>
        <w:jc w:val="both"/>
        <w:rPr>
          <w:rFonts w:cs="Times New Roman"/>
        </w:rPr>
      </w:pPr>
    </w:p>
    <w:p w:rsidR="003C66C6" w:rsidRPr="006143FE" w:rsidRDefault="003C66C6" w:rsidP="00185304">
      <w:pPr>
        <w:pStyle w:val="Textbody"/>
        <w:spacing w:after="0"/>
        <w:jc w:val="both"/>
        <w:rPr>
          <w:rFonts w:ascii="Times New Roman" w:hAnsi="Times New Roman" w:cs="Times New Roman"/>
          <w:b/>
          <w:bCs/>
        </w:rPr>
      </w:pPr>
      <w:r w:rsidRPr="006143FE">
        <w:rPr>
          <w:rFonts w:ascii="Times New Roman" w:hAnsi="Times New Roman" w:cs="Times New Roman"/>
          <w:b/>
          <w:bCs/>
        </w:rPr>
        <w:t>Дидактические игры по теме «Транспорт»</w:t>
      </w:r>
    </w:p>
    <w:p w:rsidR="003C66C6" w:rsidRPr="00242535" w:rsidRDefault="003C66C6" w:rsidP="00242535">
      <w:pPr>
        <w:jc w:val="both"/>
      </w:pPr>
      <w:r w:rsidRPr="00242535">
        <w:rPr>
          <w:b/>
          <w:bCs/>
        </w:rPr>
        <w:t>Узнай по описанию»</w:t>
      </w:r>
    </w:p>
    <w:p w:rsidR="003C66C6" w:rsidRPr="00242535" w:rsidRDefault="003C66C6" w:rsidP="00242535">
      <w:pPr>
        <w:jc w:val="both"/>
      </w:pPr>
      <w:r w:rsidRPr="00242535">
        <w:rPr>
          <w:u w:val="single"/>
        </w:rPr>
        <w:t>Цель</w:t>
      </w:r>
      <w:r w:rsidRPr="00242535">
        <w:t>:</w:t>
      </w:r>
      <w:r w:rsidRPr="00242535">
        <w:rPr>
          <w:u w:val="single"/>
        </w:rPr>
        <w:t xml:space="preserve"> </w:t>
      </w:r>
      <w:r w:rsidRPr="00242535">
        <w:t>развивать воображение,</w:t>
      </w:r>
      <w:r w:rsidRPr="00242535">
        <w:rPr>
          <w:u w:val="single"/>
        </w:rPr>
        <w:t xml:space="preserve"> </w:t>
      </w:r>
      <w:r w:rsidRPr="00242535">
        <w:t>речь</w:t>
      </w:r>
      <w:r w:rsidRPr="00242535">
        <w:rPr>
          <w:u w:val="single"/>
        </w:rPr>
        <w:t xml:space="preserve"> </w:t>
      </w:r>
      <w:r w:rsidRPr="00242535">
        <w:t>(составление описательных рассказов).</w:t>
      </w:r>
    </w:p>
    <w:p w:rsidR="003C66C6" w:rsidRPr="00242535" w:rsidRDefault="003C66C6" w:rsidP="00242535">
      <w:pPr>
        <w:jc w:val="both"/>
      </w:pPr>
      <w:r w:rsidRPr="00242535">
        <w:rPr>
          <w:u w:val="single"/>
        </w:rPr>
        <w:t>Материал</w:t>
      </w:r>
      <w:r w:rsidRPr="00242535">
        <w:t>:</w:t>
      </w:r>
      <w:r w:rsidRPr="00242535">
        <w:rPr>
          <w:u w:val="single"/>
        </w:rPr>
        <w:t xml:space="preserve"> </w:t>
      </w:r>
      <w:r w:rsidRPr="00242535">
        <w:t>набор карточек с изображением разных видов транспорта.</w:t>
      </w:r>
    </w:p>
    <w:p w:rsidR="003C66C6" w:rsidRPr="00242535" w:rsidRDefault="003C66C6" w:rsidP="00242535">
      <w:pPr>
        <w:jc w:val="both"/>
      </w:pPr>
      <w:r w:rsidRPr="00242535">
        <w:rPr>
          <w:u w:val="single"/>
        </w:rPr>
        <w:t>Ход игры.</w:t>
      </w:r>
    </w:p>
    <w:p w:rsidR="003C66C6" w:rsidRPr="00242535" w:rsidRDefault="003C66C6" w:rsidP="00242535">
      <w:pPr>
        <w:jc w:val="both"/>
      </w:pPr>
      <w:r w:rsidRPr="00242535">
        <w:t>Взрослый вызывает одного ребенка, дает ему карточку и предлагает описать, какой автомобиль на ней изображен, но не называть его. Остальные дети угадывают по описанию и называют, какой это автомобиль. Первый из детей, кто правильно угадал, получает следующую карточку и игра продолжается.</w:t>
      </w:r>
    </w:p>
    <w:p w:rsidR="003C66C6" w:rsidRPr="00242535" w:rsidRDefault="003C66C6" w:rsidP="00242535">
      <w:pPr>
        <w:jc w:val="both"/>
      </w:pPr>
      <w:r w:rsidRPr="00242535">
        <w:rPr>
          <w:b/>
          <w:bCs/>
        </w:rPr>
        <w:t>«Назови часть целого».</w:t>
      </w:r>
    </w:p>
    <w:p w:rsidR="003C66C6" w:rsidRPr="00242535" w:rsidRDefault="003C66C6" w:rsidP="00242535">
      <w:pPr>
        <w:jc w:val="both"/>
      </w:pPr>
      <w:r w:rsidRPr="00242535">
        <w:rPr>
          <w:u w:val="single"/>
        </w:rPr>
        <w:t>Цель</w:t>
      </w:r>
      <w:r w:rsidRPr="00242535">
        <w:t>:</w:t>
      </w:r>
      <w:r w:rsidRPr="00242535">
        <w:rPr>
          <w:u w:val="single"/>
        </w:rPr>
        <w:t xml:space="preserve"> </w:t>
      </w:r>
      <w:r w:rsidRPr="00242535">
        <w:t>научить ребенка наряду с системой</w:t>
      </w:r>
      <w:r w:rsidRPr="00242535">
        <w:rPr>
          <w:u w:val="single"/>
        </w:rPr>
        <w:t xml:space="preserve"> </w:t>
      </w:r>
      <w:r w:rsidRPr="00242535">
        <w:t>(целым)</w:t>
      </w:r>
      <w:r w:rsidRPr="00242535">
        <w:rPr>
          <w:u w:val="single"/>
        </w:rPr>
        <w:t xml:space="preserve"> </w:t>
      </w:r>
      <w:r w:rsidRPr="00242535">
        <w:t>видеть подсистему</w:t>
      </w:r>
      <w:r w:rsidRPr="00242535">
        <w:rPr>
          <w:u w:val="single"/>
        </w:rPr>
        <w:t xml:space="preserve"> </w:t>
      </w:r>
      <w:r w:rsidRPr="00242535">
        <w:t>(часть).</w:t>
      </w:r>
    </w:p>
    <w:p w:rsidR="003C66C6" w:rsidRPr="00242535" w:rsidRDefault="003C66C6" w:rsidP="00242535">
      <w:pPr>
        <w:jc w:val="both"/>
      </w:pPr>
      <w:r w:rsidRPr="00242535">
        <w:rPr>
          <w:u w:val="single"/>
        </w:rPr>
        <w:t>Ход игры:</w:t>
      </w:r>
    </w:p>
    <w:p w:rsidR="003C66C6" w:rsidRPr="00242535" w:rsidRDefault="003C66C6" w:rsidP="00242535">
      <w:pPr>
        <w:jc w:val="both"/>
      </w:pPr>
      <w:r w:rsidRPr="00242535">
        <w:t>Автомобиль (целое) – колеса, стекла, руль, сиденья, двери, педали, мотор, багажник, бензобак, дверные ручки, коврики под ноги, фары, сигнал и т.д.(части) Гараж – машина, инструменты, крыша, стены, замок, бензин в канистре, дверная ручка, запасные шины и т.д.</w:t>
      </w:r>
    </w:p>
    <w:p w:rsidR="003C66C6" w:rsidRPr="00242535" w:rsidRDefault="003C66C6" w:rsidP="00242535">
      <w:pPr>
        <w:jc w:val="both"/>
      </w:pPr>
      <w:r w:rsidRPr="00242535">
        <w:rPr>
          <w:b/>
          <w:bCs/>
        </w:rPr>
        <w:t>«Автомобиль из геометрических фигур»</w:t>
      </w:r>
    </w:p>
    <w:p w:rsidR="003C66C6" w:rsidRPr="00242535" w:rsidRDefault="003C66C6" w:rsidP="00242535">
      <w:pPr>
        <w:jc w:val="both"/>
      </w:pPr>
      <w:r w:rsidRPr="00242535">
        <w:rPr>
          <w:u w:val="single"/>
        </w:rPr>
        <w:t xml:space="preserve">Цель: </w:t>
      </w:r>
      <w:r w:rsidRPr="00242535">
        <w:t>развивать воображение,</w:t>
      </w:r>
      <w:r w:rsidRPr="00242535">
        <w:rPr>
          <w:u w:val="single"/>
        </w:rPr>
        <w:t xml:space="preserve"> </w:t>
      </w:r>
      <w:r w:rsidRPr="00242535">
        <w:t>творческое мышление,</w:t>
      </w:r>
      <w:r w:rsidRPr="00242535">
        <w:rPr>
          <w:u w:val="single"/>
        </w:rPr>
        <w:t xml:space="preserve"> </w:t>
      </w:r>
      <w:r w:rsidRPr="00242535">
        <w:t>комбинаторные способности детей.</w:t>
      </w:r>
    </w:p>
    <w:p w:rsidR="003C66C6" w:rsidRPr="00242535" w:rsidRDefault="003C66C6" w:rsidP="00242535">
      <w:pPr>
        <w:jc w:val="both"/>
      </w:pPr>
      <w:r w:rsidRPr="00242535">
        <w:rPr>
          <w:u w:val="single"/>
        </w:rPr>
        <w:t>Ход игры</w:t>
      </w:r>
      <w:r w:rsidRPr="00242535">
        <w:t>:</w:t>
      </w:r>
    </w:p>
    <w:p w:rsidR="003C66C6" w:rsidRPr="00242535" w:rsidRDefault="003C66C6" w:rsidP="00242535">
      <w:pPr>
        <w:spacing w:line="6" w:lineRule="exact"/>
        <w:jc w:val="both"/>
      </w:pPr>
    </w:p>
    <w:p w:rsidR="003C66C6" w:rsidRPr="00242535" w:rsidRDefault="003C66C6" w:rsidP="00242535">
      <w:pPr>
        <w:spacing w:line="241" w:lineRule="auto"/>
        <w:jc w:val="both"/>
      </w:pPr>
      <w:r w:rsidRPr="00242535">
        <w:t>Детям предлагается набор геометрических фигур разного размера и цвета. Задание –используя эти фигуры, «построить» автомобиль (для детей младшего возраста  возможно использование карточек с образцами).</w:t>
      </w:r>
    </w:p>
    <w:p w:rsidR="003C66C6" w:rsidRPr="00242535" w:rsidRDefault="003C66C6" w:rsidP="00242535">
      <w:pPr>
        <w:jc w:val="both"/>
      </w:pPr>
      <w:r w:rsidRPr="00242535">
        <w:rPr>
          <w:b/>
          <w:bCs/>
        </w:rPr>
        <w:t>«Что лишнее?»</w:t>
      </w:r>
    </w:p>
    <w:p w:rsidR="003C66C6" w:rsidRPr="00242535" w:rsidRDefault="003C66C6" w:rsidP="00242535">
      <w:pPr>
        <w:spacing w:line="11" w:lineRule="exact"/>
        <w:jc w:val="both"/>
      </w:pPr>
    </w:p>
    <w:p w:rsidR="003C66C6" w:rsidRPr="00242535" w:rsidRDefault="003C66C6" w:rsidP="00242535">
      <w:pPr>
        <w:spacing w:line="243" w:lineRule="auto"/>
        <w:ind w:right="940"/>
        <w:jc w:val="both"/>
      </w:pPr>
      <w:r w:rsidRPr="00242535">
        <w:rPr>
          <w:u w:val="single"/>
        </w:rPr>
        <w:t>Цель</w:t>
      </w:r>
      <w:r w:rsidRPr="00242535">
        <w:t>:</w:t>
      </w:r>
      <w:r w:rsidRPr="00242535">
        <w:rPr>
          <w:u w:val="single"/>
        </w:rPr>
        <w:t xml:space="preserve"> </w:t>
      </w:r>
      <w:r w:rsidRPr="00242535">
        <w:t>учить детей классифицировать предметы;</w:t>
      </w:r>
      <w:r w:rsidRPr="00242535">
        <w:rPr>
          <w:u w:val="single"/>
        </w:rPr>
        <w:t xml:space="preserve"> </w:t>
      </w:r>
      <w:r w:rsidRPr="00242535">
        <w:t>находить предмет,</w:t>
      </w:r>
      <w:r w:rsidRPr="00242535">
        <w:rPr>
          <w:u w:val="single"/>
        </w:rPr>
        <w:t xml:space="preserve"> </w:t>
      </w:r>
      <w:r>
        <w:t xml:space="preserve">который </w:t>
      </w:r>
      <w:r w:rsidRPr="00242535">
        <w:t>отличается от остальных по одному или ряду признаков.</w:t>
      </w:r>
    </w:p>
    <w:p w:rsidR="003C66C6" w:rsidRPr="00242535" w:rsidRDefault="003C66C6" w:rsidP="00242535">
      <w:pPr>
        <w:spacing w:line="2" w:lineRule="exact"/>
        <w:jc w:val="both"/>
      </w:pPr>
    </w:p>
    <w:p w:rsidR="003C66C6" w:rsidRPr="00242535" w:rsidRDefault="003C66C6" w:rsidP="00242535">
      <w:pPr>
        <w:spacing w:line="231" w:lineRule="auto"/>
        <w:jc w:val="both"/>
      </w:pPr>
      <w:r w:rsidRPr="00242535">
        <w:rPr>
          <w:u w:val="single"/>
        </w:rPr>
        <w:t>Материал</w:t>
      </w:r>
      <w:r w:rsidRPr="00242535">
        <w:t>:</w:t>
      </w:r>
      <w:r w:rsidRPr="00242535">
        <w:rPr>
          <w:u w:val="single"/>
        </w:rPr>
        <w:t xml:space="preserve"> </w:t>
      </w:r>
      <w:r w:rsidRPr="00242535">
        <w:t>набор карточек,</w:t>
      </w:r>
      <w:r w:rsidRPr="00242535">
        <w:rPr>
          <w:u w:val="single"/>
        </w:rPr>
        <w:t xml:space="preserve"> </w:t>
      </w:r>
      <w:r w:rsidRPr="00242535">
        <w:t>на каждой из которых нарисовано несколько предметов,</w:t>
      </w:r>
      <w:r w:rsidRPr="00242535">
        <w:rPr>
          <w:u w:val="single"/>
        </w:rPr>
        <w:t xml:space="preserve"> </w:t>
      </w:r>
      <w:r w:rsidRPr="00242535">
        <w:t>один из которых отличается от остальных.</w:t>
      </w:r>
    </w:p>
    <w:p w:rsidR="003C66C6" w:rsidRPr="00242535" w:rsidRDefault="003C66C6" w:rsidP="00242535">
      <w:pPr>
        <w:jc w:val="both"/>
      </w:pPr>
      <w:r w:rsidRPr="00242535">
        <w:rPr>
          <w:u w:val="single"/>
        </w:rPr>
        <w:t>Например</w:t>
      </w:r>
      <w:r w:rsidRPr="00242535">
        <w:t>:</w:t>
      </w:r>
    </w:p>
    <w:p w:rsidR="003C66C6" w:rsidRPr="00242535" w:rsidRDefault="003C66C6" w:rsidP="00242535">
      <w:pPr>
        <w:jc w:val="both"/>
      </w:pPr>
      <w:r w:rsidRPr="00242535">
        <w:t>1. автобус, легковой автомобиль, пожарная машина, велосипед</w:t>
      </w:r>
    </w:p>
    <w:p w:rsidR="003C66C6" w:rsidRPr="00242535" w:rsidRDefault="003C66C6" w:rsidP="00242535">
      <w:pPr>
        <w:jc w:val="both"/>
      </w:pPr>
      <w:r w:rsidRPr="00242535">
        <w:t>2. автомобильная дверь, колесо, руль, стол</w:t>
      </w:r>
    </w:p>
    <w:p w:rsidR="003C66C6" w:rsidRPr="00242535" w:rsidRDefault="003C66C6" w:rsidP="00242535">
      <w:pPr>
        <w:jc w:val="both"/>
      </w:pPr>
      <w:r w:rsidRPr="00242535">
        <w:t>3. грузовик, автобус, легковой автомобиль, самолет и т. д.</w:t>
      </w:r>
    </w:p>
    <w:p w:rsidR="003C66C6" w:rsidRPr="00242535" w:rsidRDefault="003C66C6" w:rsidP="00242535">
      <w:r w:rsidRPr="00242535">
        <w:rPr>
          <w:b/>
          <w:bCs/>
        </w:rPr>
        <w:t>«Перечислить как можно способов использования автомобиля»</w:t>
      </w:r>
    </w:p>
    <w:p w:rsidR="003C66C6" w:rsidRPr="00242535" w:rsidRDefault="003C66C6" w:rsidP="00242535">
      <w:pPr>
        <w:spacing w:line="236" w:lineRule="auto"/>
      </w:pPr>
      <w:r w:rsidRPr="00242535">
        <w:rPr>
          <w:u w:val="single"/>
        </w:rPr>
        <w:t>Цель</w:t>
      </w:r>
      <w:r w:rsidRPr="00242535">
        <w:t>:</w:t>
      </w:r>
      <w:r w:rsidRPr="00242535">
        <w:rPr>
          <w:u w:val="single"/>
        </w:rPr>
        <w:t xml:space="preserve"> </w:t>
      </w:r>
      <w:r w:rsidRPr="00242535">
        <w:t>развивать воображение,</w:t>
      </w:r>
      <w:r w:rsidRPr="00242535">
        <w:rPr>
          <w:u w:val="single"/>
        </w:rPr>
        <w:t xml:space="preserve"> </w:t>
      </w:r>
      <w:r w:rsidRPr="00242535">
        <w:t>логическое мышление. Взрослый предлагает детям перечислить, как можно использовать автомобиль.</w:t>
      </w:r>
    </w:p>
    <w:p w:rsidR="003C66C6" w:rsidRPr="00242535" w:rsidRDefault="003C66C6" w:rsidP="00242535">
      <w:pPr>
        <w:spacing w:line="2" w:lineRule="exact"/>
      </w:pPr>
    </w:p>
    <w:p w:rsidR="003C66C6" w:rsidRPr="00242535" w:rsidRDefault="003C66C6" w:rsidP="00242535">
      <w:r w:rsidRPr="00242535">
        <w:rPr>
          <w:u w:val="single"/>
        </w:rPr>
        <w:t>Например</w:t>
      </w:r>
      <w:r w:rsidRPr="00242535">
        <w:t>:</w:t>
      </w:r>
    </w:p>
    <w:p w:rsidR="003C66C6" w:rsidRPr="00242535" w:rsidRDefault="003C66C6" w:rsidP="00242535">
      <w:pPr>
        <w:spacing w:line="12" w:lineRule="exact"/>
      </w:pPr>
    </w:p>
    <w:p w:rsidR="003C66C6" w:rsidRPr="00242535" w:rsidRDefault="003C66C6" w:rsidP="00242535">
      <w:r w:rsidRPr="00242535">
        <w:t>- передвижение по поверхности земли</w:t>
      </w:r>
    </w:p>
    <w:p w:rsidR="003C66C6" w:rsidRPr="00242535" w:rsidRDefault="003C66C6" w:rsidP="00242535">
      <w:r w:rsidRPr="00242535">
        <w:t>- перевозить грузы</w:t>
      </w:r>
    </w:p>
    <w:p w:rsidR="003C66C6" w:rsidRPr="00242535" w:rsidRDefault="003C66C6" w:rsidP="00242535">
      <w:r w:rsidRPr="00242535">
        <w:t>- укрываться от дождя</w:t>
      </w:r>
    </w:p>
    <w:p w:rsidR="003C66C6" w:rsidRPr="00242535" w:rsidRDefault="003C66C6" w:rsidP="00242535">
      <w:r w:rsidRPr="00242535">
        <w:t>- путешествовать</w:t>
      </w:r>
    </w:p>
    <w:p w:rsidR="003C66C6" w:rsidRPr="00242535" w:rsidRDefault="003C66C6" w:rsidP="00242535">
      <w:r w:rsidRPr="00242535">
        <w:t>- в машине можно переночевать</w:t>
      </w:r>
    </w:p>
    <w:p w:rsidR="003C66C6" w:rsidRPr="00242535" w:rsidRDefault="003C66C6" w:rsidP="00242535">
      <w:r w:rsidRPr="00242535">
        <w:t>- часть машины можно использовать для оформления клумбы (колесо)</w:t>
      </w:r>
    </w:p>
    <w:p w:rsidR="003C66C6" w:rsidRPr="00242535" w:rsidRDefault="003C66C6" w:rsidP="00242535">
      <w:r w:rsidRPr="00242535">
        <w:t>- выставки автомобилей в музее</w:t>
      </w:r>
    </w:p>
    <w:p w:rsidR="003C66C6" w:rsidRPr="00242535" w:rsidRDefault="003C66C6" w:rsidP="00242535">
      <w:r w:rsidRPr="00242535">
        <w:t>- спортивные соревнования – гонки</w:t>
      </w:r>
    </w:p>
    <w:p w:rsidR="003C66C6" w:rsidRPr="00242535" w:rsidRDefault="003C66C6" w:rsidP="00242535">
      <w:r w:rsidRPr="00242535">
        <w:t>- часть машины можно использовать для обучения плаванью (шина)</w:t>
      </w:r>
    </w:p>
    <w:p w:rsidR="003C66C6" w:rsidRPr="00242535" w:rsidRDefault="003C66C6" w:rsidP="00242535">
      <w:r w:rsidRPr="00242535">
        <w:t>- металлолом</w:t>
      </w:r>
    </w:p>
    <w:p w:rsidR="003C66C6" w:rsidRPr="00242535" w:rsidRDefault="003C66C6" w:rsidP="00242535">
      <w:r w:rsidRPr="00242535">
        <w:t>- освещение в темноте (фары)</w:t>
      </w:r>
    </w:p>
    <w:p w:rsidR="003C66C6" w:rsidRPr="00242535" w:rsidRDefault="003C66C6" w:rsidP="00242535">
      <w:r w:rsidRPr="00242535">
        <w:t>- подача разных сигналов (звуковые, световые)</w:t>
      </w:r>
    </w:p>
    <w:p w:rsidR="003C66C6" w:rsidRPr="00242535" w:rsidRDefault="003C66C6" w:rsidP="00242535">
      <w:r w:rsidRPr="00242535">
        <w:t>- рисование (на дверях машины)</w:t>
      </w:r>
    </w:p>
    <w:p w:rsidR="003C66C6" w:rsidRPr="00242535" w:rsidRDefault="003C66C6" w:rsidP="00242535">
      <w:r w:rsidRPr="00242535">
        <w:t>- игры для детей (старый автомобиль) и т.д.</w:t>
      </w:r>
    </w:p>
    <w:p w:rsidR="003C66C6" w:rsidRPr="00242535" w:rsidRDefault="003C66C6" w:rsidP="00242535">
      <w:r w:rsidRPr="00242535">
        <w:rPr>
          <w:b/>
          <w:bCs/>
        </w:rPr>
        <w:t>«Придумай новую машину»</w:t>
      </w:r>
    </w:p>
    <w:p w:rsidR="003C66C6" w:rsidRPr="00242535" w:rsidRDefault="003C66C6" w:rsidP="00242535">
      <w:pPr>
        <w:spacing w:line="8" w:lineRule="exact"/>
      </w:pPr>
    </w:p>
    <w:p w:rsidR="003C66C6" w:rsidRPr="00242535" w:rsidRDefault="003C66C6" w:rsidP="00242535">
      <w:pPr>
        <w:spacing w:line="243" w:lineRule="auto"/>
        <w:ind w:right="1000" w:firstLine="1"/>
      </w:pPr>
      <w:r w:rsidRPr="00242535">
        <w:rPr>
          <w:u w:val="single"/>
        </w:rPr>
        <w:t>Цель</w:t>
      </w:r>
      <w:r w:rsidRPr="00242535">
        <w:t>:</w:t>
      </w:r>
      <w:r w:rsidRPr="00242535">
        <w:rPr>
          <w:u w:val="single"/>
        </w:rPr>
        <w:t xml:space="preserve"> </w:t>
      </w:r>
      <w:r w:rsidRPr="00242535">
        <w:t>–</w:t>
      </w:r>
      <w:r w:rsidRPr="00242535">
        <w:rPr>
          <w:u w:val="single"/>
        </w:rPr>
        <w:t xml:space="preserve"> </w:t>
      </w:r>
      <w:r w:rsidRPr="00242535">
        <w:t>развивать воображение детей,</w:t>
      </w:r>
      <w:r w:rsidRPr="00242535">
        <w:rPr>
          <w:u w:val="single"/>
        </w:rPr>
        <w:t xml:space="preserve"> </w:t>
      </w:r>
      <w:r w:rsidRPr="00242535">
        <w:t>развитие мелкой моторики рук,</w:t>
      </w:r>
      <w:r w:rsidRPr="00242535">
        <w:rPr>
          <w:u w:val="single"/>
        </w:rPr>
        <w:t xml:space="preserve"> </w:t>
      </w:r>
      <w:r w:rsidRPr="00242535">
        <w:t>учить</w:t>
      </w:r>
      <w:r w:rsidRPr="00242535">
        <w:rPr>
          <w:u w:val="single"/>
        </w:rPr>
        <w:t xml:space="preserve"> </w:t>
      </w:r>
      <w:r w:rsidRPr="00242535">
        <w:t xml:space="preserve"> разрешать проблемные ситуации.</w:t>
      </w:r>
    </w:p>
    <w:p w:rsidR="003C66C6" w:rsidRPr="00242535" w:rsidRDefault="003C66C6" w:rsidP="00242535">
      <w:r w:rsidRPr="00242535">
        <w:rPr>
          <w:u w:val="single"/>
        </w:rPr>
        <w:t>Ход игры.</w:t>
      </w:r>
    </w:p>
    <w:p w:rsidR="003C66C6" w:rsidRPr="00242535" w:rsidRDefault="003C66C6" w:rsidP="00242535">
      <w:pPr>
        <w:spacing w:line="1" w:lineRule="exact"/>
      </w:pPr>
    </w:p>
    <w:p w:rsidR="003C66C6" w:rsidRDefault="003C66C6" w:rsidP="00242535">
      <w:pPr>
        <w:spacing w:line="247" w:lineRule="auto"/>
        <w:ind w:right="340"/>
        <w:rPr>
          <w:sz w:val="20"/>
          <w:szCs w:val="20"/>
        </w:rPr>
      </w:pPr>
      <w:r w:rsidRPr="00242535">
        <w:t>Взрослый просит детей придумать новую машину и нарисовать ее. Затем каждый  ребенок рассказывает о своем рисунке</w:t>
      </w:r>
      <w:r>
        <w:rPr>
          <w:sz w:val="28"/>
          <w:szCs w:val="28"/>
        </w:rPr>
        <w:t>.</w:t>
      </w:r>
    </w:p>
    <w:p w:rsidR="003C66C6" w:rsidRPr="006D6F7E" w:rsidRDefault="003C66C6" w:rsidP="006D6F7E">
      <w:pPr>
        <w:jc w:val="both"/>
      </w:pPr>
      <w:r w:rsidRPr="006D6F7E">
        <w:rPr>
          <w:b/>
          <w:bCs/>
        </w:rPr>
        <w:t>«Противоречия»</w:t>
      </w:r>
    </w:p>
    <w:p w:rsidR="003C66C6" w:rsidRPr="006D6F7E" w:rsidRDefault="003C66C6" w:rsidP="006D6F7E">
      <w:pPr>
        <w:jc w:val="both"/>
      </w:pPr>
      <w:r w:rsidRPr="006D6F7E">
        <w:rPr>
          <w:u w:val="single"/>
        </w:rPr>
        <w:t>Цель</w:t>
      </w:r>
      <w:r w:rsidRPr="006D6F7E">
        <w:t>:</w:t>
      </w:r>
      <w:r w:rsidRPr="006D6F7E">
        <w:rPr>
          <w:u w:val="single"/>
        </w:rPr>
        <w:t xml:space="preserve">  </w:t>
      </w:r>
      <w:r w:rsidRPr="006D6F7E">
        <w:t>учить детей разрешать противоречия,</w:t>
      </w:r>
      <w:r w:rsidRPr="006D6F7E">
        <w:rPr>
          <w:u w:val="single"/>
        </w:rPr>
        <w:t xml:space="preserve"> </w:t>
      </w:r>
      <w:r w:rsidRPr="006D6F7E">
        <w:t>логически мыслить,</w:t>
      </w:r>
      <w:r w:rsidRPr="006D6F7E">
        <w:rPr>
          <w:u w:val="single"/>
        </w:rPr>
        <w:t xml:space="preserve"> </w:t>
      </w:r>
      <w:r w:rsidRPr="006D6F7E">
        <w:t>развивать</w:t>
      </w:r>
    </w:p>
    <w:p w:rsidR="003C66C6" w:rsidRPr="006D6F7E" w:rsidRDefault="003C66C6" w:rsidP="006D6F7E">
      <w:pPr>
        <w:jc w:val="both"/>
      </w:pPr>
      <w:r w:rsidRPr="006D6F7E">
        <w:t>воображение</w:t>
      </w:r>
    </w:p>
    <w:p w:rsidR="003C66C6" w:rsidRPr="006D6F7E" w:rsidRDefault="003C66C6" w:rsidP="006D6F7E">
      <w:pPr>
        <w:jc w:val="both"/>
      </w:pPr>
      <w:r w:rsidRPr="006D6F7E">
        <w:rPr>
          <w:u w:val="single"/>
        </w:rPr>
        <w:t>Примеры возможных противоречий:</w:t>
      </w:r>
    </w:p>
    <w:p w:rsidR="003C66C6" w:rsidRPr="006D6F7E" w:rsidRDefault="003C66C6" w:rsidP="006D6F7E">
      <w:pPr>
        <w:jc w:val="both"/>
      </w:pPr>
      <w:r w:rsidRPr="006D6F7E">
        <w:t>1. машина должна шуметь, чтобы ехать; и не должна, чтобы не мешать людям (решение – беззвучная машина, люди в наушниках)</w:t>
      </w:r>
    </w:p>
    <w:p w:rsidR="003C66C6" w:rsidRPr="006D6F7E" w:rsidRDefault="003C66C6" w:rsidP="006D6F7E">
      <w:pPr>
        <w:jc w:val="both"/>
      </w:pPr>
      <w:r w:rsidRPr="006D6F7E">
        <w:t>2. машина должна быть большая, чтобы перевезти больше грузов; и машина не должна быть большая, т.к. она занимает много места (решение – многоэтажная машина, передвигается по воздуху, не мешая остальным)</w:t>
      </w:r>
    </w:p>
    <w:p w:rsidR="003C66C6" w:rsidRPr="006D6F7E" w:rsidRDefault="003C66C6" w:rsidP="006D6F7E">
      <w:pPr>
        <w:jc w:val="both"/>
      </w:pPr>
      <w:r w:rsidRPr="006D6F7E">
        <w:t>3. машину нужно заправлять бензином, чтобы она ехала; и не нужно, т.к. это дорого (машина, работающая на солнечных батареях).</w:t>
      </w:r>
    </w:p>
    <w:p w:rsidR="003C66C6" w:rsidRPr="006D6F7E" w:rsidRDefault="003C66C6" w:rsidP="006D6F7E">
      <w:pPr>
        <w:jc w:val="both"/>
      </w:pPr>
      <w:r w:rsidRPr="006D6F7E">
        <w:rPr>
          <w:b/>
          <w:bCs/>
        </w:rPr>
        <w:t>«Что общего?»</w:t>
      </w:r>
    </w:p>
    <w:p w:rsidR="003C66C6" w:rsidRPr="006D6F7E" w:rsidRDefault="003C66C6" w:rsidP="006D6F7E">
      <w:pPr>
        <w:jc w:val="both"/>
      </w:pPr>
      <w:r w:rsidRPr="006D6F7E">
        <w:rPr>
          <w:u w:val="single"/>
        </w:rPr>
        <w:t xml:space="preserve">Цель: </w:t>
      </w:r>
      <w:r w:rsidRPr="006D6F7E">
        <w:t>выделение общего и различного в предметах транспорта.</w:t>
      </w:r>
    </w:p>
    <w:p w:rsidR="003C66C6" w:rsidRPr="006D6F7E" w:rsidRDefault="003C66C6" w:rsidP="006D6F7E">
      <w:pPr>
        <w:jc w:val="both"/>
      </w:pPr>
      <w:r w:rsidRPr="006D6F7E">
        <w:rPr>
          <w:u w:val="single"/>
        </w:rPr>
        <w:t xml:space="preserve">Материал: </w:t>
      </w:r>
      <w:r w:rsidRPr="006D6F7E">
        <w:t>предметные картинки транспортных средств,</w:t>
      </w:r>
      <w:r w:rsidRPr="006D6F7E">
        <w:rPr>
          <w:u w:val="single"/>
        </w:rPr>
        <w:t xml:space="preserve"> </w:t>
      </w:r>
      <w:r w:rsidRPr="006D6F7E">
        <w:t>фишки.</w:t>
      </w:r>
    </w:p>
    <w:p w:rsidR="003C66C6" w:rsidRPr="006D6F7E" w:rsidRDefault="003C66C6" w:rsidP="006D6F7E">
      <w:pPr>
        <w:jc w:val="both"/>
      </w:pPr>
      <w:r w:rsidRPr="006D6F7E">
        <w:rPr>
          <w:u w:val="single"/>
        </w:rPr>
        <w:t>Ход игры.</w:t>
      </w:r>
    </w:p>
    <w:p w:rsidR="003C66C6" w:rsidRPr="006D6F7E" w:rsidRDefault="003C66C6" w:rsidP="006D6F7E">
      <w:pPr>
        <w:jc w:val="both"/>
      </w:pPr>
      <w:r w:rsidRPr="006D6F7E">
        <w:rPr>
          <w:i/>
          <w:iCs/>
        </w:rPr>
        <w:t xml:space="preserve">Взрослый. </w:t>
      </w:r>
      <w:r w:rsidRPr="006D6F7E">
        <w:t>Назовите,</w:t>
      </w:r>
      <w:r w:rsidRPr="006D6F7E">
        <w:rPr>
          <w:i/>
          <w:iCs/>
        </w:rPr>
        <w:t xml:space="preserve"> </w:t>
      </w:r>
      <w:r w:rsidRPr="006D6F7E">
        <w:t>что обязательно есть у любой машины? (Колёса,</w:t>
      </w:r>
      <w:r w:rsidRPr="006D6F7E">
        <w:rPr>
          <w:i/>
          <w:iCs/>
        </w:rPr>
        <w:t xml:space="preserve"> </w:t>
      </w:r>
      <w:r w:rsidRPr="006D6F7E">
        <w:t>мотор,</w:t>
      </w:r>
    </w:p>
    <w:p w:rsidR="003C66C6" w:rsidRPr="006D6F7E" w:rsidRDefault="003C66C6" w:rsidP="006D6F7E">
      <w:pPr>
        <w:jc w:val="both"/>
      </w:pPr>
      <w:r w:rsidRPr="006D6F7E">
        <w:t>бензобак, руль…)</w:t>
      </w:r>
    </w:p>
    <w:p w:rsidR="003C66C6" w:rsidRPr="006D6F7E" w:rsidRDefault="003C66C6" w:rsidP="006D6F7E">
      <w:pPr>
        <w:jc w:val="both"/>
      </w:pPr>
      <w:r w:rsidRPr="006D6F7E">
        <w:t>Как называется руль у самолёта? (Штурвал.) Колёса? (Шасси.)</w:t>
      </w:r>
    </w:p>
    <w:p w:rsidR="003C66C6" w:rsidRPr="006D6F7E" w:rsidRDefault="003C66C6" w:rsidP="006D6F7E">
      <w:pPr>
        <w:jc w:val="both"/>
      </w:pPr>
      <w:r w:rsidRPr="006D6F7E">
        <w:t>Какой руль у корабля?  У трамвая?</w:t>
      </w:r>
    </w:p>
    <w:p w:rsidR="003C66C6" w:rsidRPr="006D6F7E" w:rsidRDefault="003C66C6" w:rsidP="006D6F7E">
      <w:pPr>
        <w:jc w:val="both"/>
      </w:pPr>
      <w:r w:rsidRPr="006D6F7E">
        <w:t>Педагог раздаёт каждому по 2 картинки из набора транспортных средств и просит найти как можно больше сходства между ними, а затем — различий.</w:t>
      </w:r>
    </w:p>
    <w:p w:rsidR="003C66C6" w:rsidRPr="006D6F7E" w:rsidRDefault="003C66C6" w:rsidP="006D6F7E">
      <w:pPr>
        <w:jc w:val="both"/>
      </w:pPr>
      <w:r w:rsidRPr="006D6F7E">
        <w:t>За каждый названный верно признак сходства (различия) — фишка. Побеждает игрок с большим количеством фишек.</w:t>
      </w:r>
    </w:p>
    <w:p w:rsidR="003C66C6" w:rsidRPr="006D6F7E" w:rsidRDefault="003C66C6" w:rsidP="006D6F7E">
      <w:r w:rsidRPr="006D6F7E">
        <w:rPr>
          <w:b/>
          <w:bCs/>
        </w:rPr>
        <w:t>«Где чья машина?»</w:t>
      </w:r>
    </w:p>
    <w:p w:rsidR="003C66C6" w:rsidRPr="006D6F7E" w:rsidRDefault="003C66C6" w:rsidP="006D6F7E">
      <w:r w:rsidRPr="006D6F7E">
        <w:rPr>
          <w:u w:val="single"/>
        </w:rPr>
        <w:t>Цель</w:t>
      </w:r>
      <w:r w:rsidRPr="006D6F7E">
        <w:rPr>
          <w:b/>
          <w:bCs/>
        </w:rPr>
        <w:t>:</w:t>
      </w:r>
      <w:r w:rsidRPr="006D6F7E">
        <w:rPr>
          <w:u w:val="single"/>
        </w:rPr>
        <w:t xml:space="preserve"> </w:t>
      </w:r>
      <w:r w:rsidRPr="006D6F7E">
        <w:t>закреплять знания детей о транспортных средствах;</w:t>
      </w:r>
      <w:r w:rsidRPr="006D6F7E">
        <w:rPr>
          <w:u w:val="single"/>
        </w:rPr>
        <w:t xml:space="preserve"> </w:t>
      </w:r>
      <w:r w:rsidRPr="006D6F7E">
        <w:t>упражнять в соотнесении транспортного средства с его назначением.</w:t>
      </w:r>
    </w:p>
    <w:p w:rsidR="003C66C6" w:rsidRPr="006D6F7E" w:rsidRDefault="003C66C6" w:rsidP="006D6F7E">
      <w:r w:rsidRPr="006D6F7E">
        <w:rPr>
          <w:u w:val="single"/>
        </w:rPr>
        <w:t>Материал</w:t>
      </w:r>
      <w:r w:rsidRPr="006D6F7E">
        <w:rPr>
          <w:b/>
          <w:bCs/>
        </w:rPr>
        <w:t>:</w:t>
      </w:r>
      <w:r w:rsidRPr="006D6F7E">
        <w:rPr>
          <w:u w:val="single"/>
        </w:rPr>
        <w:t xml:space="preserve"> </w:t>
      </w:r>
      <w:r w:rsidRPr="006D6F7E">
        <w:t>предметные и сюжетные картинки к  теме</w:t>
      </w:r>
      <w:r w:rsidRPr="006D6F7E">
        <w:rPr>
          <w:u w:val="single"/>
        </w:rPr>
        <w:t xml:space="preserve"> </w:t>
      </w:r>
      <w:r w:rsidRPr="006D6F7E">
        <w:t>«Транспорт».</w:t>
      </w:r>
    </w:p>
    <w:p w:rsidR="003C66C6" w:rsidRPr="006D6F7E" w:rsidRDefault="003C66C6" w:rsidP="006D6F7E">
      <w:r w:rsidRPr="006D6F7E">
        <w:rPr>
          <w:u w:val="single"/>
        </w:rPr>
        <w:t>Ход игры.</w:t>
      </w:r>
    </w:p>
    <w:p w:rsidR="003C66C6" w:rsidRPr="006D6F7E" w:rsidRDefault="003C66C6" w:rsidP="006D6F7E">
      <w:r w:rsidRPr="006D6F7E">
        <w:rPr>
          <w:i/>
          <w:iCs/>
        </w:rPr>
        <w:t xml:space="preserve">Взрослый. </w:t>
      </w:r>
      <w:r w:rsidRPr="006D6F7E">
        <w:t>Назовите автомобильный транспорт,</w:t>
      </w:r>
      <w:r w:rsidRPr="006D6F7E">
        <w:rPr>
          <w:i/>
          <w:iCs/>
        </w:rPr>
        <w:t xml:space="preserve"> </w:t>
      </w:r>
      <w:r w:rsidRPr="006D6F7E">
        <w:t>который движется по улице</w:t>
      </w:r>
    </w:p>
    <w:p w:rsidR="003C66C6" w:rsidRPr="006D6F7E" w:rsidRDefault="003C66C6" w:rsidP="006D6F7E">
      <w:r w:rsidRPr="006D6F7E">
        <w:t>города (</w:t>
      </w:r>
      <w:r w:rsidRPr="006D6F7E">
        <w:rPr>
          <w:i/>
          <w:iCs/>
        </w:rPr>
        <w:t>автобус,</w:t>
      </w:r>
      <w:r w:rsidRPr="006D6F7E">
        <w:t xml:space="preserve"> </w:t>
      </w:r>
      <w:r w:rsidRPr="006D6F7E">
        <w:rPr>
          <w:i/>
          <w:iCs/>
        </w:rPr>
        <w:t>автомобиль,</w:t>
      </w:r>
      <w:r w:rsidRPr="006D6F7E">
        <w:t xml:space="preserve"> </w:t>
      </w:r>
      <w:r w:rsidRPr="006D6F7E">
        <w:rPr>
          <w:i/>
          <w:iCs/>
        </w:rPr>
        <w:t>пожарная машина,</w:t>
      </w:r>
      <w:r w:rsidRPr="006D6F7E">
        <w:t xml:space="preserve"> </w:t>
      </w:r>
      <w:r w:rsidRPr="006D6F7E">
        <w:rPr>
          <w:i/>
          <w:iCs/>
        </w:rPr>
        <w:t>скорая помощь,</w:t>
      </w:r>
      <w:r w:rsidRPr="006D6F7E">
        <w:t xml:space="preserve"> </w:t>
      </w:r>
      <w:r w:rsidRPr="006D6F7E">
        <w:rPr>
          <w:i/>
          <w:iCs/>
        </w:rPr>
        <w:t>милицейская машина, такси, маршрутное такси</w:t>
      </w:r>
      <w:r w:rsidRPr="006D6F7E">
        <w:t>).</w:t>
      </w:r>
    </w:p>
    <w:p w:rsidR="003C66C6" w:rsidRPr="006D6F7E" w:rsidRDefault="003C66C6" w:rsidP="006D6F7E">
      <w:r w:rsidRPr="006D6F7E">
        <w:t>«Каждый из автомобилей предназначен для выполнения разной работы.</w:t>
      </w:r>
    </w:p>
    <w:p w:rsidR="003C66C6" w:rsidRPr="006D6F7E" w:rsidRDefault="003C66C6" w:rsidP="006D6F7E">
      <w:r w:rsidRPr="006D6F7E">
        <w:t>Посмотрите на картинки и соедините пассажиров и тот автомобиль, в котором они поедут»</w:t>
      </w:r>
    </w:p>
    <w:p w:rsidR="003C66C6" w:rsidRPr="006D6F7E" w:rsidRDefault="003C66C6" w:rsidP="006D6F7E">
      <w:r w:rsidRPr="006D6F7E">
        <w:t>Воспитатель и дети — маршрутное такси, автобус, троллейбус.</w:t>
      </w:r>
    </w:p>
    <w:p w:rsidR="003C66C6" w:rsidRPr="006D6F7E" w:rsidRDefault="003C66C6" w:rsidP="006D6F7E">
      <w:pPr>
        <w:spacing w:line="224" w:lineRule="auto"/>
      </w:pPr>
      <w:r w:rsidRPr="006D6F7E">
        <w:t>Мужчина с портфелем — Мерседес.</w:t>
      </w:r>
    </w:p>
    <w:p w:rsidR="003C66C6" w:rsidRPr="006D6F7E" w:rsidRDefault="003C66C6" w:rsidP="006D6F7E">
      <w:r w:rsidRPr="006D6F7E">
        <w:t xml:space="preserve">Пожарные </w:t>
      </w:r>
      <w:r w:rsidRPr="006D6F7E">
        <w:rPr>
          <w:i/>
          <w:iCs/>
        </w:rPr>
        <w:t>—</w:t>
      </w:r>
      <w:r w:rsidRPr="006D6F7E">
        <w:t xml:space="preserve"> пожарная машина.</w:t>
      </w:r>
    </w:p>
    <w:p w:rsidR="003C66C6" w:rsidRPr="006D6F7E" w:rsidRDefault="003C66C6" w:rsidP="006D6F7E">
      <w:r w:rsidRPr="006D6F7E">
        <w:t>Доктор и медсестра — скорая помощь.</w:t>
      </w:r>
    </w:p>
    <w:p w:rsidR="003C66C6" w:rsidRPr="006D6F7E" w:rsidRDefault="003C66C6" w:rsidP="006D6F7E">
      <w:r w:rsidRPr="006D6F7E">
        <w:t>Тракторист (комбайнёр) — трактор, комбайн.</w:t>
      </w:r>
    </w:p>
    <w:p w:rsidR="003C66C6" w:rsidRPr="006D6F7E" w:rsidRDefault="003C66C6" w:rsidP="006D6F7E">
      <w:r w:rsidRPr="006D6F7E">
        <w:t>Строитель — подъёмный кран.</w:t>
      </w:r>
    </w:p>
    <w:p w:rsidR="003C66C6" w:rsidRPr="00097CC8" w:rsidRDefault="003C66C6" w:rsidP="006D6F7E">
      <w:r w:rsidRPr="006D6F7E">
        <w:t>Рабочие «дорожной службы» — снегоуборочная, мусороуборочная и т.д.</w:t>
      </w:r>
    </w:p>
    <w:p w:rsidR="003C66C6" w:rsidRPr="00097CC8" w:rsidRDefault="003C66C6" w:rsidP="006D6F7E"/>
    <w:p w:rsidR="003C66C6" w:rsidRPr="00097CC8" w:rsidRDefault="003C66C6" w:rsidP="006D6F7E"/>
    <w:p w:rsidR="003C66C6" w:rsidRPr="00097CC8" w:rsidRDefault="003C66C6" w:rsidP="006D6F7E"/>
    <w:p w:rsidR="003C66C6" w:rsidRPr="00097CC8" w:rsidRDefault="003C66C6" w:rsidP="006D6F7E"/>
    <w:p w:rsidR="003C66C6" w:rsidRPr="00097CC8" w:rsidRDefault="003C66C6" w:rsidP="006D6F7E"/>
    <w:p w:rsidR="003C66C6" w:rsidRPr="00097CC8" w:rsidRDefault="003C66C6" w:rsidP="006D6F7E"/>
    <w:p w:rsidR="003C66C6" w:rsidRDefault="003C66C6" w:rsidP="00097CC8">
      <w:pPr>
        <w:pStyle w:val="Textbody"/>
        <w:spacing w:after="0"/>
        <w:ind w:left="420"/>
        <w:jc w:val="center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 w:rsidRPr="00453E48">
        <w:rPr>
          <w:rFonts w:ascii="Times New Roman" w:hAnsi="Times New Roman" w:cs="Times New Roman"/>
          <w:b/>
          <w:bCs/>
          <w:color w:val="000000"/>
          <w:sz w:val="22"/>
          <w:szCs w:val="22"/>
        </w:rPr>
        <w:t>Календарно-учебный график</w:t>
      </w:r>
    </w:p>
    <w:p w:rsidR="003C66C6" w:rsidRPr="00453E48" w:rsidRDefault="003C66C6" w:rsidP="00097CC8">
      <w:pPr>
        <w:pStyle w:val="Textbody"/>
        <w:spacing w:after="0"/>
        <w:ind w:left="420"/>
        <w:jc w:val="center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>1-го года обучения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34"/>
        <w:gridCol w:w="1465"/>
        <w:gridCol w:w="1937"/>
        <w:gridCol w:w="708"/>
        <w:gridCol w:w="709"/>
        <w:gridCol w:w="669"/>
        <w:gridCol w:w="1024"/>
        <w:gridCol w:w="1365"/>
        <w:gridCol w:w="1160"/>
      </w:tblGrid>
      <w:tr w:rsidR="003C66C6" w:rsidRPr="00453E48">
        <w:tc>
          <w:tcPr>
            <w:tcW w:w="534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1465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Дата проведения занятия</w:t>
            </w:r>
          </w:p>
        </w:tc>
        <w:tc>
          <w:tcPr>
            <w:tcW w:w="1937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Тема занятия</w:t>
            </w:r>
          </w:p>
        </w:tc>
        <w:tc>
          <w:tcPr>
            <w:tcW w:w="708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Кол-во часов</w:t>
            </w:r>
          </w:p>
        </w:tc>
        <w:tc>
          <w:tcPr>
            <w:tcW w:w="709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Теория</w:t>
            </w:r>
          </w:p>
        </w:tc>
        <w:tc>
          <w:tcPr>
            <w:tcW w:w="669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Практика</w:t>
            </w:r>
          </w:p>
        </w:tc>
        <w:tc>
          <w:tcPr>
            <w:tcW w:w="1024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Форма занятия</w:t>
            </w:r>
          </w:p>
        </w:tc>
        <w:tc>
          <w:tcPr>
            <w:tcW w:w="1365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Методы проведения занятия</w:t>
            </w:r>
          </w:p>
        </w:tc>
        <w:tc>
          <w:tcPr>
            <w:tcW w:w="1160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Форма контроля</w:t>
            </w:r>
          </w:p>
        </w:tc>
      </w:tr>
      <w:tr w:rsidR="003C66C6" w:rsidRPr="00453E48">
        <w:tc>
          <w:tcPr>
            <w:tcW w:w="534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39202E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</w:t>
            </w:r>
            <w:r w:rsidRPr="0039202E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  <w:t>.</w:t>
            </w:r>
          </w:p>
        </w:tc>
        <w:tc>
          <w:tcPr>
            <w:tcW w:w="1465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37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Вводное занятие.</w:t>
            </w:r>
          </w:p>
          <w:p w:rsidR="003C66C6" w:rsidRPr="004E4810" w:rsidRDefault="003C66C6" w:rsidP="007F652B">
            <w:r w:rsidRPr="004E4810">
              <w:t>Понятие о материалах и инструментах</w:t>
            </w:r>
          </w:p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09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24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Практическая деятельность, беседа</w:t>
            </w:r>
          </w:p>
        </w:tc>
        <w:tc>
          <w:tcPr>
            <w:tcW w:w="1365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C66C6" w:rsidRPr="00453E48">
        <w:tc>
          <w:tcPr>
            <w:tcW w:w="534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65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37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Раздел    «Автомобильный транспорт. Легковые автомобили»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color w:val="FF0000"/>
                <w:sz w:val="22"/>
                <w:szCs w:val="22"/>
                <w:lang w:val="en-US"/>
              </w:rPr>
            </w:pPr>
            <w:r w:rsidRPr="0039202E">
              <w:rPr>
                <w:rFonts w:ascii="Times New Roman" w:hAnsi="Times New Roman" w:cs="Times New Roman"/>
                <w:color w:val="FF0000"/>
                <w:sz w:val="22"/>
                <w:szCs w:val="22"/>
                <w:lang w:val="en-US"/>
              </w:rPr>
              <w:t>26</w:t>
            </w:r>
          </w:p>
        </w:tc>
        <w:tc>
          <w:tcPr>
            <w:tcW w:w="709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9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4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65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160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</w:tr>
      <w:tr w:rsidR="003C66C6" w:rsidRPr="00453E48">
        <w:tc>
          <w:tcPr>
            <w:tcW w:w="534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2.</w:t>
            </w:r>
          </w:p>
        </w:tc>
        <w:tc>
          <w:tcPr>
            <w:tcW w:w="1465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37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Тема: «Автомобили отечественного производства»</w:t>
            </w:r>
          </w:p>
        </w:tc>
        <w:tc>
          <w:tcPr>
            <w:tcW w:w="708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709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024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Практическая деятельность, беседа</w:t>
            </w:r>
          </w:p>
        </w:tc>
        <w:tc>
          <w:tcPr>
            <w:tcW w:w="1365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C66C6" w:rsidRPr="00453E48">
        <w:tc>
          <w:tcPr>
            <w:tcW w:w="534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2.2</w:t>
            </w:r>
          </w:p>
        </w:tc>
        <w:tc>
          <w:tcPr>
            <w:tcW w:w="1465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37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Тема: «Автомобили отечественного производства»</w:t>
            </w:r>
          </w:p>
        </w:tc>
        <w:tc>
          <w:tcPr>
            <w:tcW w:w="708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70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024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Практическая деятельность, беседа</w:t>
            </w:r>
          </w:p>
        </w:tc>
        <w:tc>
          <w:tcPr>
            <w:tcW w:w="1365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C66C6" w:rsidRPr="00453E48">
        <w:tc>
          <w:tcPr>
            <w:tcW w:w="534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2.3</w:t>
            </w:r>
          </w:p>
        </w:tc>
        <w:tc>
          <w:tcPr>
            <w:tcW w:w="1465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37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Тема: «Лимузины»</w:t>
            </w:r>
          </w:p>
        </w:tc>
        <w:tc>
          <w:tcPr>
            <w:tcW w:w="708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024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Практическая деятельность, беседа</w:t>
            </w:r>
          </w:p>
        </w:tc>
        <w:tc>
          <w:tcPr>
            <w:tcW w:w="1365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C66C6" w:rsidRPr="00453E48">
        <w:tc>
          <w:tcPr>
            <w:tcW w:w="534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2.4</w:t>
            </w:r>
          </w:p>
        </w:tc>
        <w:tc>
          <w:tcPr>
            <w:tcW w:w="1465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37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Тема: «Минивэны»</w:t>
            </w:r>
          </w:p>
        </w:tc>
        <w:tc>
          <w:tcPr>
            <w:tcW w:w="708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</w:t>
            </w:r>
          </w:p>
        </w:tc>
        <w:tc>
          <w:tcPr>
            <w:tcW w:w="70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</w:t>
            </w:r>
          </w:p>
        </w:tc>
        <w:tc>
          <w:tcPr>
            <w:tcW w:w="1024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Практическая деятельность, беседа</w:t>
            </w:r>
          </w:p>
        </w:tc>
        <w:tc>
          <w:tcPr>
            <w:tcW w:w="1365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C66C6" w:rsidRPr="00453E48">
        <w:tc>
          <w:tcPr>
            <w:tcW w:w="534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3.</w:t>
            </w:r>
          </w:p>
        </w:tc>
        <w:tc>
          <w:tcPr>
            <w:tcW w:w="1465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37" w:type="dxa"/>
          </w:tcPr>
          <w:p w:rsidR="003C66C6" w:rsidRPr="0039202E" w:rsidRDefault="003C66C6" w:rsidP="007F652B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202E">
              <w:rPr>
                <w:rFonts w:ascii="Times New Roman" w:hAnsi="Times New Roman" w:cs="Times New Roman"/>
                <w:sz w:val="24"/>
                <w:szCs w:val="24"/>
              </w:rPr>
              <w:t>Раздел   «Грузовые автомобили»</w:t>
            </w:r>
          </w:p>
        </w:tc>
        <w:tc>
          <w:tcPr>
            <w:tcW w:w="708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color w:val="FF0000"/>
                <w:sz w:val="22"/>
                <w:szCs w:val="22"/>
                <w:lang w:val="en-US"/>
              </w:rPr>
            </w:pPr>
            <w:r w:rsidRPr="0039202E">
              <w:rPr>
                <w:rFonts w:ascii="Times New Roman" w:hAnsi="Times New Roman" w:cs="Times New Roman"/>
                <w:color w:val="FF0000"/>
                <w:sz w:val="22"/>
                <w:szCs w:val="22"/>
                <w:lang w:val="en-US"/>
              </w:rPr>
              <w:t>26</w:t>
            </w:r>
          </w:p>
        </w:tc>
        <w:tc>
          <w:tcPr>
            <w:tcW w:w="709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9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4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65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60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C66C6" w:rsidRPr="00453E48">
        <w:tc>
          <w:tcPr>
            <w:tcW w:w="534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3.1</w:t>
            </w:r>
          </w:p>
        </w:tc>
        <w:tc>
          <w:tcPr>
            <w:tcW w:w="1465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37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Тема: «Автофургоны»</w:t>
            </w:r>
          </w:p>
        </w:tc>
        <w:tc>
          <w:tcPr>
            <w:tcW w:w="708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024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Практическая деятельность, беседа</w:t>
            </w:r>
          </w:p>
        </w:tc>
        <w:tc>
          <w:tcPr>
            <w:tcW w:w="1365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C66C6" w:rsidRPr="00453E48">
        <w:tc>
          <w:tcPr>
            <w:tcW w:w="534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3.2</w:t>
            </w:r>
          </w:p>
        </w:tc>
        <w:tc>
          <w:tcPr>
            <w:tcW w:w="1465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37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Тема: «Самосвалы»</w:t>
            </w:r>
          </w:p>
        </w:tc>
        <w:tc>
          <w:tcPr>
            <w:tcW w:w="708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70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024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Практическая деятельность, беседа</w:t>
            </w:r>
          </w:p>
        </w:tc>
        <w:tc>
          <w:tcPr>
            <w:tcW w:w="1365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C66C6" w:rsidRPr="00453E48">
        <w:tc>
          <w:tcPr>
            <w:tcW w:w="534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3.3</w:t>
            </w:r>
          </w:p>
        </w:tc>
        <w:tc>
          <w:tcPr>
            <w:tcW w:w="1465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37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Тема: «Авторефрижераторы»</w:t>
            </w:r>
          </w:p>
        </w:tc>
        <w:tc>
          <w:tcPr>
            <w:tcW w:w="708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024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Практическая деятельность, беседа</w:t>
            </w:r>
          </w:p>
        </w:tc>
        <w:tc>
          <w:tcPr>
            <w:tcW w:w="1365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C66C6" w:rsidRPr="00453E48">
        <w:tc>
          <w:tcPr>
            <w:tcW w:w="534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3.4</w:t>
            </w:r>
          </w:p>
        </w:tc>
        <w:tc>
          <w:tcPr>
            <w:tcW w:w="1465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37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Тема: «Автоплатформы»</w:t>
            </w:r>
          </w:p>
        </w:tc>
        <w:tc>
          <w:tcPr>
            <w:tcW w:w="708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024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Практическая деятельность, беседа</w:t>
            </w:r>
          </w:p>
        </w:tc>
        <w:tc>
          <w:tcPr>
            <w:tcW w:w="1365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C66C6" w:rsidRPr="00453E48">
        <w:tc>
          <w:tcPr>
            <w:tcW w:w="534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4.</w:t>
            </w:r>
          </w:p>
        </w:tc>
        <w:tc>
          <w:tcPr>
            <w:tcW w:w="1465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37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9202E">
              <w:rPr>
                <w:sz w:val="22"/>
                <w:szCs w:val="22"/>
              </w:rPr>
              <w:t>Раздел   «Пассажирский транспорт»</w:t>
            </w:r>
          </w:p>
        </w:tc>
        <w:tc>
          <w:tcPr>
            <w:tcW w:w="708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color w:val="FF0000"/>
                <w:sz w:val="22"/>
                <w:szCs w:val="22"/>
                <w:lang w:val="en-US"/>
              </w:rPr>
            </w:pPr>
            <w:r w:rsidRPr="0039202E">
              <w:rPr>
                <w:rFonts w:ascii="Times New Roman" w:hAnsi="Times New Roman" w:cs="Times New Roman"/>
                <w:color w:val="FF0000"/>
                <w:sz w:val="22"/>
                <w:szCs w:val="22"/>
                <w:lang w:val="en-US"/>
              </w:rPr>
              <w:t>24</w:t>
            </w:r>
          </w:p>
        </w:tc>
        <w:tc>
          <w:tcPr>
            <w:tcW w:w="709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9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4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65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60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C66C6" w:rsidRPr="00453E48">
        <w:tc>
          <w:tcPr>
            <w:tcW w:w="534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4.1</w:t>
            </w:r>
          </w:p>
        </w:tc>
        <w:tc>
          <w:tcPr>
            <w:tcW w:w="1465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37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Тема: «Автобусы»</w:t>
            </w:r>
          </w:p>
        </w:tc>
        <w:tc>
          <w:tcPr>
            <w:tcW w:w="708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024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Практическая деятельность, беседа</w:t>
            </w:r>
          </w:p>
        </w:tc>
        <w:tc>
          <w:tcPr>
            <w:tcW w:w="1365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C66C6" w:rsidRPr="00453E48">
        <w:tc>
          <w:tcPr>
            <w:tcW w:w="534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4.2</w:t>
            </w:r>
          </w:p>
        </w:tc>
        <w:tc>
          <w:tcPr>
            <w:tcW w:w="1465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37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Тема: «Пассажирские поезда»</w:t>
            </w:r>
          </w:p>
        </w:tc>
        <w:tc>
          <w:tcPr>
            <w:tcW w:w="708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024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Практическая деятельность, беседа</w:t>
            </w:r>
          </w:p>
        </w:tc>
        <w:tc>
          <w:tcPr>
            <w:tcW w:w="1365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C66C6" w:rsidRPr="00453E48">
        <w:tc>
          <w:tcPr>
            <w:tcW w:w="534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4.3</w:t>
            </w:r>
          </w:p>
        </w:tc>
        <w:tc>
          <w:tcPr>
            <w:tcW w:w="1465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37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Тема: «Троллейбусы»</w:t>
            </w:r>
          </w:p>
        </w:tc>
        <w:tc>
          <w:tcPr>
            <w:tcW w:w="708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024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Практическая деятельность, беседа</w:t>
            </w:r>
          </w:p>
        </w:tc>
        <w:tc>
          <w:tcPr>
            <w:tcW w:w="1365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C66C6" w:rsidRPr="00453E48">
        <w:tc>
          <w:tcPr>
            <w:tcW w:w="534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4.4</w:t>
            </w:r>
          </w:p>
        </w:tc>
        <w:tc>
          <w:tcPr>
            <w:tcW w:w="1465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37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Тема: «Маршрутное такси»</w:t>
            </w:r>
          </w:p>
        </w:tc>
        <w:tc>
          <w:tcPr>
            <w:tcW w:w="708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024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Практическая деятельность, беседа</w:t>
            </w:r>
          </w:p>
        </w:tc>
        <w:tc>
          <w:tcPr>
            <w:tcW w:w="1365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C66C6" w:rsidRPr="00453E48">
        <w:tc>
          <w:tcPr>
            <w:tcW w:w="534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465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37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9202E">
              <w:rPr>
                <w:sz w:val="22"/>
                <w:szCs w:val="22"/>
              </w:rPr>
              <w:t>Раздел   «Спецтранспорт»</w:t>
            </w:r>
          </w:p>
        </w:tc>
        <w:tc>
          <w:tcPr>
            <w:tcW w:w="708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color w:val="FF0000"/>
                <w:sz w:val="22"/>
                <w:szCs w:val="22"/>
                <w:lang w:val="en-US"/>
              </w:rPr>
            </w:pPr>
            <w:r w:rsidRPr="0039202E">
              <w:rPr>
                <w:rFonts w:ascii="Times New Roman" w:hAnsi="Times New Roman" w:cs="Times New Roman"/>
                <w:color w:val="FF0000"/>
                <w:sz w:val="22"/>
                <w:szCs w:val="22"/>
                <w:lang w:val="en-US"/>
              </w:rPr>
              <w:t>28</w:t>
            </w:r>
          </w:p>
        </w:tc>
        <w:tc>
          <w:tcPr>
            <w:tcW w:w="709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9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4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65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60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C66C6" w:rsidRPr="00453E48">
        <w:tc>
          <w:tcPr>
            <w:tcW w:w="534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5.1</w:t>
            </w:r>
          </w:p>
        </w:tc>
        <w:tc>
          <w:tcPr>
            <w:tcW w:w="1465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37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Тема: «Службы спасения»</w:t>
            </w:r>
          </w:p>
        </w:tc>
        <w:tc>
          <w:tcPr>
            <w:tcW w:w="708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70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024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Практическая деятельность, беседа</w:t>
            </w:r>
          </w:p>
        </w:tc>
        <w:tc>
          <w:tcPr>
            <w:tcW w:w="1365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C66C6" w:rsidRPr="00453E48">
        <w:tc>
          <w:tcPr>
            <w:tcW w:w="534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5.2</w:t>
            </w:r>
          </w:p>
        </w:tc>
        <w:tc>
          <w:tcPr>
            <w:tcW w:w="1465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37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Тема: «Трактора»</w:t>
            </w:r>
          </w:p>
        </w:tc>
        <w:tc>
          <w:tcPr>
            <w:tcW w:w="708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024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Практическая деятельность, беседа</w:t>
            </w:r>
          </w:p>
        </w:tc>
        <w:tc>
          <w:tcPr>
            <w:tcW w:w="1365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C66C6" w:rsidRPr="00453E48">
        <w:tc>
          <w:tcPr>
            <w:tcW w:w="534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5.3</w:t>
            </w:r>
          </w:p>
        </w:tc>
        <w:tc>
          <w:tcPr>
            <w:tcW w:w="1465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37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Тема: «Экскаваторы»</w:t>
            </w:r>
          </w:p>
        </w:tc>
        <w:tc>
          <w:tcPr>
            <w:tcW w:w="708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70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024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Практическая деятельность, беседа</w:t>
            </w:r>
          </w:p>
        </w:tc>
        <w:tc>
          <w:tcPr>
            <w:tcW w:w="1365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C66C6" w:rsidRPr="00453E48">
        <w:tc>
          <w:tcPr>
            <w:tcW w:w="534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5.4</w:t>
            </w:r>
          </w:p>
        </w:tc>
        <w:tc>
          <w:tcPr>
            <w:tcW w:w="1465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37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Тема: «Спецтехника коммунальных служб»</w:t>
            </w:r>
          </w:p>
        </w:tc>
        <w:tc>
          <w:tcPr>
            <w:tcW w:w="708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</w:t>
            </w:r>
          </w:p>
        </w:tc>
        <w:tc>
          <w:tcPr>
            <w:tcW w:w="70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</w:t>
            </w:r>
          </w:p>
        </w:tc>
        <w:tc>
          <w:tcPr>
            <w:tcW w:w="1024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Практическая деятельность, беседа</w:t>
            </w:r>
          </w:p>
        </w:tc>
        <w:tc>
          <w:tcPr>
            <w:tcW w:w="1365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C66C6" w:rsidRPr="00453E48">
        <w:tc>
          <w:tcPr>
            <w:tcW w:w="534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6.</w:t>
            </w:r>
          </w:p>
        </w:tc>
        <w:tc>
          <w:tcPr>
            <w:tcW w:w="1465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37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9202E">
              <w:rPr>
                <w:sz w:val="22"/>
                <w:szCs w:val="22"/>
              </w:rPr>
              <w:t>Раздел   «Водный транспорт»</w:t>
            </w:r>
          </w:p>
        </w:tc>
        <w:tc>
          <w:tcPr>
            <w:tcW w:w="708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color w:val="FF0000"/>
                <w:sz w:val="22"/>
                <w:szCs w:val="22"/>
                <w:lang w:val="en-US"/>
              </w:rPr>
            </w:pPr>
            <w:r w:rsidRPr="0039202E">
              <w:rPr>
                <w:rFonts w:ascii="Times New Roman" w:hAnsi="Times New Roman" w:cs="Times New Roman"/>
                <w:color w:val="FF0000"/>
                <w:sz w:val="22"/>
                <w:szCs w:val="22"/>
                <w:lang w:val="en-US"/>
              </w:rPr>
              <w:t>18</w:t>
            </w:r>
          </w:p>
        </w:tc>
        <w:tc>
          <w:tcPr>
            <w:tcW w:w="709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9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4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65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60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C66C6" w:rsidRPr="00453E48">
        <w:tc>
          <w:tcPr>
            <w:tcW w:w="534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6.1</w:t>
            </w:r>
          </w:p>
        </w:tc>
        <w:tc>
          <w:tcPr>
            <w:tcW w:w="1465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37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Тема: «Катера и лодки»</w:t>
            </w:r>
          </w:p>
        </w:tc>
        <w:tc>
          <w:tcPr>
            <w:tcW w:w="708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024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Практическая деятельность, беседа</w:t>
            </w:r>
          </w:p>
        </w:tc>
        <w:tc>
          <w:tcPr>
            <w:tcW w:w="1365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C66C6" w:rsidRPr="00453E48">
        <w:tc>
          <w:tcPr>
            <w:tcW w:w="534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6.2</w:t>
            </w:r>
          </w:p>
        </w:tc>
        <w:tc>
          <w:tcPr>
            <w:tcW w:w="1465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37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Тема: «Пароходы»</w:t>
            </w:r>
          </w:p>
        </w:tc>
        <w:tc>
          <w:tcPr>
            <w:tcW w:w="708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024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Практическая деятельность, беседа</w:t>
            </w:r>
          </w:p>
        </w:tc>
        <w:tc>
          <w:tcPr>
            <w:tcW w:w="1365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C66C6" w:rsidRPr="00453E48">
        <w:tc>
          <w:tcPr>
            <w:tcW w:w="534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6.3</w:t>
            </w:r>
          </w:p>
        </w:tc>
        <w:tc>
          <w:tcPr>
            <w:tcW w:w="1465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37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Тема: «Корабли и круизные лайнеры»</w:t>
            </w:r>
          </w:p>
        </w:tc>
        <w:tc>
          <w:tcPr>
            <w:tcW w:w="708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024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Практическая деятельность, беседа</w:t>
            </w:r>
          </w:p>
        </w:tc>
        <w:tc>
          <w:tcPr>
            <w:tcW w:w="1365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C66C6" w:rsidRPr="00453E48">
        <w:tc>
          <w:tcPr>
            <w:tcW w:w="534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1465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37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9202E">
              <w:rPr>
                <w:sz w:val="22"/>
                <w:szCs w:val="22"/>
              </w:rPr>
              <w:t>Раздел   «Военная техника»</w:t>
            </w:r>
          </w:p>
        </w:tc>
        <w:tc>
          <w:tcPr>
            <w:tcW w:w="708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color w:val="FF0000"/>
                <w:sz w:val="22"/>
                <w:szCs w:val="22"/>
                <w:lang w:val="en-US"/>
              </w:rPr>
            </w:pPr>
            <w:r w:rsidRPr="0039202E">
              <w:rPr>
                <w:rFonts w:ascii="Times New Roman" w:hAnsi="Times New Roman" w:cs="Times New Roman"/>
                <w:color w:val="FF0000"/>
                <w:sz w:val="22"/>
                <w:szCs w:val="22"/>
                <w:lang w:val="en-US"/>
              </w:rPr>
              <w:t>22</w:t>
            </w:r>
          </w:p>
        </w:tc>
        <w:tc>
          <w:tcPr>
            <w:tcW w:w="709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9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4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65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60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C66C6" w:rsidRPr="00453E48">
        <w:tc>
          <w:tcPr>
            <w:tcW w:w="534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7.1</w:t>
            </w:r>
          </w:p>
        </w:tc>
        <w:tc>
          <w:tcPr>
            <w:tcW w:w="1465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37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Тема: «Танки»</w:t>
            </w:r>
          </w:p>
        </w:tc>
        <w:tc>
          <w:tcPr>
            <w:tcW w:w="708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70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024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Практическая деятельность, беседа</w:t>
            </w:r>
          </w:p>
        </w:tc>
        <w:tc>
          <w:tcPr>
            <w:tcW w:w="1365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C66C6" w:rsidRPr="00453E48">
        <w:tc>
          <w:tcPr>
            <w:tcW w:w="534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7.2</w:t>
            </w:r>
          </w:p>
        </w:tc>
        <w:tc>
          <w:tcPr>
            <w:tcW w:w="1465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37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Тема: «Артиллерия»</w:t>
            </w:r>
          </w:p>
        </w:tc>
        <w:tc>
          <w:tcPr>
            <w:tcW w:w="708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70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024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Практическая деятельность, беседа</w:t>
            </w:r>
          </w:p>
        </w:tc>
        <w:tc>
          <w:tcPr>
            <w:tcW w:w="1365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C66C6" w:rsidRPr="00453E48">
        <w:tc>
          <w:tcPr>
            <w:tcW w:w="534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7.3</w:t>
            </w:r>
          </w:p>
        </w:tc>
        <w:tc>
          <w:tcPr>
            <w:tcW w:w="1465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37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Тема: «Бронетранспортеры»</w:t>
            </w:r>
          </w:p>
        </w:tc>
        <w:tc>
          <w:tcPr>
            <w:tcW w:w="708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024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Практическая деятельность, беседа</w:t>
            </w:r>
          </w:p>
        </w:tc>
        <w:tc>
          <w:tcPr>
            <w:tcW w:w="1365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C66C6" w:rsidRPr="00453E48">
        <w:tc>
          <w:tcPr>
            <w:tcW w:w="534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1465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37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9202E">
              <w:rPr>
                <w:sz w:val="22"/>
                <w:szCs w:val="22"/>
              </w:rPr>
              <w:t>Раздел   «Архитектурные здания и сооружения»</w:t>
            </w:r>
          </w:p>
        </w:tc>
        <w:tc>
          <w:tcPr>
            <w:tcW w:w="708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color w:val="FF0000"/>
                <w:sz w:val="22"/>
                <w:szCs w:val="22"/>
                <w:lang w:val="en-US"/>
              </w:rPr>
            </w:pPr>
            <w:r w:rsidRPr="0039202E">
              <w:rPr>
                <w:rFonts w:ascii="Times New Roman" w:hAnsi="Times New Roman" w:cs="Times New Roman"/>
                <w:color w:val="FF0000"/>
                <w:sz w:val="22"/>
                <w:szCs w:val="22"/>
                <w:lang w:val="en-US"/>
              </w:rPr>
              <w:t>26</w:t>
            </w:r>
          </w:p>
        </w:tc>
        <w:tc>
          <w:tcPr>
            <w:tcW w:w="709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9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4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65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60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C66C6" w:rsidRPr="00453E48">
        <w:tc>
          <w:tcPr>
            <w:tcW w:w="534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8.1</w:t>
            </w:r>
          </w:p>
        </w:tc>
        <w:tc>
          <w:tcPr>
            <w:tcW w:w="1465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37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Тема: «Сельские и городские жилые дома»</w:t>
            </w:r>
          </w:p>
        </w:tc>
        <w:tc>
          <w:tcPr>
            <w:tcW w:w="708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024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Практическая деятельность, беседа</w:t>
            </w:r>
          </w:p>
        </w:tc>
        <w:tc>
          <w:tcPr>
            <w:tcW w:w="1365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C66C6" w:rsidRPr="00453E48">
        <w:tc>
          <w:tcPr>
            <w:tcW w:w="534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8.2</w:t>
            </w:r>
          </w:p>
        </w:tc>
        <w:tc>
          <w:tcPr>
            <w:tcW w:w="1465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37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Тема: «Мебель»</w:t>
            </w:r>
          </w:p>
        </w:tc>
        <w:tc>
          <w:tcPr>
            <w:tcW w:w="708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70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024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Практическая деятельность, беседа</w:t>
            </w:r>
          </w:p>
        </w:tc>
        <w:tc>
          <w:tcPr>
            <w:tcW w:w="1365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C66C6" w:rsidRPr="00453E48">
        <w:tc>
          <w:tcPr>
            <w:tcW w:w="534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8.3</w:t>
            </w:r>
          </w:p>
        </w:tc>
        <w:tc>
          <w:tcPr>
            <w:tcW w:w="1465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37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Тема: «Памятники архитектуры»</w:t>
            </w:r>
          </w:p>
        </w:tc>
        <w:tc>
          <w:tcPr>
            <w:tcW w:w="708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024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Практическая деятельность, беседа</w:t>
            </w:r>
          </w:p>
        </w:tc>
        <w:tc>
          <w:tcPr>
            <w:tcW w:w="1365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C66C6" w:rsidRPr="00453E48">
        <w:tc>
          <w:tcPr>
            <w:tcW w:w="534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8.4</w:t>
            </w:r>
          </w:p>
        </w:tc>
        <w:tc>
          <w:tcPr>
            <w:tcW w:w="1465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37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Тема: «Замки»</w:t>
            </w:r>
          </w:p>
        </w:tc>
        <w:tc>
          <w:tcPr>
            <w:tcW w:w="708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024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Практическая деятельность, беседа</w:t>
            </w:r>
          </w:p>
        </w:tc>
        <w:tc>
          <w:tcPr>
            <w:tcW w:w="1365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C66C6" w:rsidRPr="00453E48">
        <w:tc>
          <w:tcPr>
            <w:tcW w:w="534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1465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37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9202E">
              <w:rPr>
                <w:sz w:val="22"/>
                <w:szCs w:val="22"/>
              </w:rPr>
              <w:t>Раздел   «Космическая техника»</w:t>
            </w:r>
          </w:p>
        </w:tc>
        <w:tc>
          <w:tcPr>
            <w:tcW w:w="708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color w:val="FF0000"/>
                <w:sz w:val="22"/>
                <w:szCs w:val="22"/>
                <w:lang w:val="en-US"/>
              </w:rPr>
            </w:pPr>
            <w:r w:rsidRPr="0039202E">
              <w:rPr>
                <w:rFonts w:ascii="Times New Roman" w:hAnsi="Times New Roman" w:cs="Times New Roman"/>
                <w:color w:val="FF0000"/>
                <w:sz w:val="22"/>
                <w:szCs w:val="22"/>
                <w:lang w:val="en-US"/>
              </w:rPr>
              <w:t>26</w:t>
            </w:r>
          </w:p>
        </w:tc>
        <w:tc>
          <w:tcPr>
            <w:tcW w:w="709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9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4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65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60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C66C6" w:rsidRPr="00453E48">
        <w:tc>
          <w:tcPr>
            <w:tcW w:w="534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9.1</w:t>
            </w:r>
          </w:p>
        </w:tc>
        <w:tc>
          <w:tcPr>
            <w:tcW w:w="1465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37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Тема: «Ракеты»</w:t>
            </w:r>
          </w:p>
        </w:tc>
        <w:tc>
          <w:tcPr>
            <w:tcW w:w="708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70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024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Практическая деятельность, беседа</w:t>
            </w:r>
          </w:p>
        </w:tc>
        <w:tc>
          <w:tcPr>
            <w:tcW w:w="1365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C66C6" w:rsidRPr="00453E48">
        <w:tc>
          <w:tcPr>
            <w:tcW w:w="534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9.2</w:t>
            </w:r>
          </w:p>
        </w:tc>
        <w:tc>
          <w:tcPr>
            <w:tcW w:w="1465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37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Тема: «Орбитальные станции»</w:t>
            </w:r>
          </w:p>
        </w:tc>
        <w:tc>
          <w:tcPr>
            <w:tcW w:w="708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024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Практическая деятельность, беседа</w:t>
            </w:r>
          </w:p>
        </w:tc>
        <w:tc>
          <w:tcPr>
            <w:tcW w:w="1365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C66C6" w:rsidRPr="00453E48">
        <w:tc>
          <w:tcPr>
            <w:tcW w:w="534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9.3</w:t>
            </w:r>
          </w:p>
        </w:tc>
        <w:tc>
          <w:tcPr>
            <w:tcW w:w="1465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37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Тема: «Космические корабли»</w:t>
            </w:r>
          </w:p>
        </w:tc>
        <w:tc>
          <w:tcPr>
            <w:tcW w:w="708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024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Практическая деятельность, беседа</w:t>
            </w:r>
          </w:p>
        </w:tc>
        <w:tc>
          <w:tcPr>
            <w:tcW w:w="1365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C66C6" w:rsidRPr="00453E48">
        <w:tc>
          <w:tcPr>
            <w:tcW w:w="534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9.4</w:t>
            </w:r>
          </w:p>
        </w:tc>
        <w:tc>
          <w:tcPr>
            <w:tcW w:w="1465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37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Тема: «Роботы»</w:t>
            </w:r>
          </w:p>
        </w:tc>
        <w:tc>
          <w:tcPr>
            <w:tcW w:w="708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024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Практическая деятельность, беседа</w:t>
            </w:r>
          </w:p>
        </w:tc>
        <w:tc>
          <w:tcPr>
            <w:tcW w:w="1365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C66C6" w:rsidRPr="00453E48">
        <w:tc>
          <w:tcPr>
            <w:tcW w:w="534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1465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37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9202E">
              <w:rPr>
                <w:sz w:val="22"/>
                <w:szCs w:val="22"/>
              </w:rPr>
              <w:t>Раздел   «Воздушный транспорт»</w:t>
            </w:r>
          </w:p>
        </w:tc>
        <w:tc>
          <w:tcPr>
            <w:tcW w:w="708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20</w:t>
            </w:r>
          </w:p>
        </w:tc>
        <w:tc>
          <w:tcPr>
            <w:tcW w:w="709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69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4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65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60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C66C6" w:rsidRPr="00453E48">
        <w:tc>
          <w:tcPr>
            <w:tcW w:w="534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10.1</w:t>
            </w:r>
          </w:p>
        </w:tc>
        <w:tc>
          <w:tcPr>
            <w:tcW w:w="1465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</w:pPr>
          </w:p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37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Тема: «Самолеты»</w:t>
            </w:r>
          </w:p>
        </w:tc>
        <w:tc>
          <w:tcPr>
            <w:tcW w:w="708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024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Практическая деятельность, беседа</w:t>
            </w:r>
          </w:p>
        </w:tc>
        <w:tc>
          <w:tcPr>
            <w:tcW w:w="1365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C66C6" w:rsidRPr="00453E48">
        <w:tc>
          <w:tcPr>
            <w:tcW w:w="534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10.2</w:t>
            </w:r>
          </w:p>
        </w:tc>
        <w:tc>
          <w:tcPr>
            <w:tcW w:w="1465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37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Тема: «Вертолеты»</w:t>
            </w:r>
          </w:p>
        </w:tc>
        <w:tc>
          <w:tcPr>
            <w:tcW w:w="708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</w:t>
            </w:r>
          </w:p>
        </w:tc>
        <w:tc>
          <w:tcPr>
            <w:tcW w:w="70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</w:t>
            </w:r>
          </w:p>
        </w:tc>
        <w:tc>
          <w:tcPr>
            <w:tcW w:w="1024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Практическая деятельность, беседа</w:t>
            </w:r>
          </w:p>
        </w:tc>
        <w:tc>
          <w:tcPr>
            <w:tcW w:w="1365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C66C6" w:rsidRPr="00453E48">
        <w:tc>
          <w:tcPr>
            <w:tcW w:w="534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10.3</w:t>
            </w:r>
          </w:p>
        </w:tc>
        <w:tc>
          <w:tcPr>
            <w:tcW w:w="1465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</w:pPr>
          </w:p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37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Тема: «Истребители»</w:t>
            </w:r>
          </w:p>
        </w:tc>
        <w:tc>
          <w:tcPr>
            <w:tcW w:w="708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</w:t>
            </w:r>
          </w:p>
        </w:tc>
        <w:tc>
          <w:tcPr>
            <w:tcW w:w="70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</w:t>
            </w:r>
          </w:p>
        </w:tc>
        <w:tc>
          <w:tcPr>
            <w:tcW w:w="1024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Практическая деятельность, беседа</w:t>
            </w:r>
          </w:p>
        </w:tc>
        <w:tc>
          <w:tcPr>
            <w:tcW w:w="1365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C66C6" w:rsidRPr="00453E48">
        <w:tc>
          <w:tcPr>
            <w:tcW w:w="534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39202E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  <w:t>10.4</w:t>
            </w:r>
          </w:p>
        </w:tc>
        <w:tc>
          <w:tcPr>
            <w:tcW w:w="1465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37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Итоговое занятие. Свободный выбор тем</w:t>
            </w:r>
          </w:p>
        </w:tc>
        <w:tc>
          <w:tcPr>
            <w:tcW w:w="708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</w:t>
            </w:r>
          </w:p>
        </w:tc>
        <w:tc>
          <w:tcPr>
            <w:tcW w:w="70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6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24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Практическая деятельность, беседа</w:t>
            </w:r>
          </w:p>
        </w:tc>
        <w:tc>
          <w:tcPr>
            <w:tcW w:w="1365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Наглядный, практический, фронтальный, словесный</w:t>
            </w:r>
          </w:p>
        </w:tc>
        <w:tc>
          <w:tcPr>
            <w:tcW w:w="1160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Опрос, наблюдение</w:t>
            </w:r>
          </w:p>
        </w:tc>
      </w:tr>
      <w:tr w:rsidR="003C66C6" w:rsidRPr="00453E48">
        <w:tc>
          <w:tcPr>
            <w:tcW w:w="534" w:type="dxa"/>
          </w:tcPr>
          <w:p w:rsidR="003C66C6" w:rsidRPr="0039202E" w:rsidRDefault="003C66C6" w:rsidP="0039202E">
            <w:pPr>
              <w:pStyle w:val="Textbody"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65" w:type="dxa"/>
          </w:tcPr>
          <w:p w:rsidR="003C66C6" w:rsidRPr="0039202E" w:rsidRDefault="003C66C6" w:rsidP="007F652B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39202E">
              <w:rPr>
                <w:b/>
                <w:bCs/>
                <w:color w:val="000000"/>
                <w:sz w:val="22"/>
                <w:szCs w:val="22"/>
              </w:rPr>
              <w:t>Итого за год</w:t>
            </w:r>
          </w:p>
        </w:tc>
        <w:tc>
          <w:tcPr>
            <w:tcW w:w="1937" w:type="dxa"/>
          </w:tcPr>
          <w:p w:rsidR="003C66C6" w:rsidRPr="0039202E" w:rsidRDefault="003C66C6" w:rsidP="0039202E">
            <w:pPr>
              <w:pStyle w:val="Style2"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8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39202E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39202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16</w:t>
            </w:r>
          </w:p>
        </w:tc>
        <w:tc>
          <w:tcPr>
            <w:tcW w:w="70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669" w:type="dxa"/>
          </w:tcPr>
          <w:p w:rsidR="003C66C6" w:rsidRPr="0039202E" w:rsidRDefault="003C66C6" w:rsidP="0039202E">
            <w:pPr>
              <w:pStyle w:val="Style2"/>
              <w:widowControl/>
              <w:spacing w:line="240" w:lineRule="exact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024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65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60" w:type="dxa"/>
          </w:tcPr>
          <w:p w:rsidR="003C66C6" w:rsidRPr="0039202E" w:rsidRDefault="003C66C6" w:rsidP="007F652B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3C66C6" w:rsidRPr="00664127" w:rsidRDefault="003C66C6" w:rsidP="006D6F7E">
      <w:pPr>
        <w:rPr>
          <w:lang w:val="en-US"/>
        </w:rPr>
      </w:pPr>
    </w:p>
    <w:p w:rsidR="003C66C6" w:rsidRDefault="003C66C6" w:rsidP="006D6F7E">
      <w:pPr>
        <w:spacing w:line="200" w:lineRule="exact"/>
        <w:rPr>
          <w:sz w:val="20"/>
          <w:szCs w:val="20"/>
        </w:rPr>
      </w:pPr>
    </w:p>
    <w:p w:rsidR="003C66C6" w:rsidRPr="006D6F7E" w:rsidRDefault="003C66C6" w:rsidP="006D6F7E">
      <w:pPr>
        <w:spacing w:line="200" w:lineRule="exact"/>
        <w:jc w:val="both"/>
      </w:pPr>
    </w:p>
    <w:p w:rsidR="003C66C6" w:rsidRPr="006D6F7E" w:rsidRDefault="003C66C6" w:rsidP="006D6F7E">
      <w:pPr>
        <w:jc w:val="both"/>
      </w:pPr>
    </w:p>
    <w:p w:rsidR="003C66C6" w:rsidRPr="006D6F7E" w:rsidRDefault="003C66C6" w:rsidP="006D6F7E">
      <w:pPr>
        <w:spacing w:line="200" w:lineRule="exact"/>
        <w:jc w:val="both"/>
      </w:pPr>
    </w:p>
    <w:p w:rsidR="003C66C6" w:rsidRPr="006D6F7E" w:rsidRDefault="003C66C6" w:rsidP="006D6F7E">
      <w:pPr>
        <w:spacing w:line="200" w:lineRule="exact"/>
        <w:jc w:val="both"/>
      </w:pPr>
    </w:p>
    <w:p w:rsidR="003C66C6" w:rsidRDefault="003C66C6" w:rsidP="00185304">
      <w:pPr>
        <w:pStyle w:val="Textbody"/>
        <w:spacing w:after="0"/>
        <w:jc w:val="both"/>
        <w:rPr>
          <w:rFonts w:cs="Times New Roman"/>
        </w:rPr>
      </w:pPr>
    </w:p>
    <w:p w:rsidR="003C66C6" w:rsidRDefault="003C66C6" w:rsidP="00185304">
      <w:pPr>
        <w:pStyle w:val="Textbody"/>
        <w:spacing w:after="0"/>
        <w:jc w:val="both"/>
        <w:rPr>
          <w:rFonts w:cs="Times New Roman"/>
        </w:rPr>
      </w:pPr>
    </w:p>
    <w:sectPr w:rsidR="003C66C6" w:rsidSect="0035744A">
      <w:footerReference w:type="default" r:id="rId57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66C6" w:rsidRDefault="003C66C6" w:rsidP="0035744A">
      <w:r>
        <w:separator/>
      </w:r>
    </w:p>
  </w:endnote>
  <w:endnote w:type="continuationSeparator" w:id="0">
    <w:p w:rsidR="003C66C6" w:rsidRDefault="003C66C6" w:rsidP="003574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66C6" w:rsidRDefault="003C66C6">
    <w:pPr>
      <w:pStyle w:val="Footer"/>
      <w:jc w:val="right"/>
    </w:pPr>
    <w:fldSimple w:instr=" PAGE   \* MERGEFORMAT ">
      <w:r>
        <w:rPr>
          <w:noProof/>
        </w:rPr>
        <w:t>3</w:t>
      </w:r>
    </w:fldSimple>
  </w:p>
  <w:p w:rsidR="003C66C6" w:rsidRDefault="003C66C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66C6" w:rsidRDefault="003C66C6" w:rsidP="0035744A">
      <w:r>
        <w:separator/>
      </w:r>
    </w:p>
  </w:footnote>
  <w:footnote w:type="continuationSeparator" w:id="0">
    <w:p w:rsidR="003C66C6" w:rsidRDefault="003C66C6" w:rsidP="0035744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27AF0"/>
    <w:multiLevelType w:val="multilevel"/>
    <w:tmpl w:val="14821F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AF26D1"/>
    <w:multiLevelType w:val="multilevel"/>
    <w:tmpl w:val="D122AC6E"/>
    <w:styleLink w:val="WW8Num5"/>
    <w:lvl w:ilvl="0">
      <w:start w:val="1"/>
      <w:numFmt w:val="decimal"/>
      <w:lvlText w:val="%1."/>
      <w:lvlJc w:val="left"/>
      <w:pPr>
        <w:ind w:left="4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03A044B7"/>
    <w:multiLevelType w:val="hybridMultilevel"/>
    <w:tmpl w:val="B782A5F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8FD165"/>
    <w:multiLevelType w:val="hybridMultilevel"/>
    <w:tmpl w:val="FFFFFFFF"/>
    <w:lvl w:ilvl="0" w:tplc="35B8B293">
      <w:start w:val="1"/>
      <w:numFmt w:val="bullet"/>
      <w:lvlText w:val="·"/>
      <w:lvlJc w:val="left"/>
      <w:pPr>
        <w:ind w:left="720" w:hanging="360"/>
      </w:pPr>
      <w:rPr>
        <w:rFonts w:ascii="Symbol" w:hAnsi="Symbol" w:cs="Symbol"/>
      </w:rPr>
    </w:lvl>
    <w:lvl w:ilvl="1" w:tplc="505AF65A">
      <w:start w:val="1"/>
      <w:numFmt w:val="bullet"/>
      <w:lvlText w:val="o"/>
      <w:lvlJc w:val="left"/>
      <w:pPr>
        <w:ind w:left="1440" w:hanging="360"/>
      </w:pPr>
      <w:rPr>
        <w:rFonts w:ascii="Symbol" w:hAnsi="Symbol" w:cs="Symbol"/>
      </w:rPr>
    </w:lvl>
    <w:lvl w:ilvl="2" w:tplc="04787CE1">
      <w:start w:val="1"/>
      <w:numFmt w:val="bullet"/>
      <w:lvlText w:val="·"/>
      <w:lvlJc w:val="left"/>
      <w:pPr>
        <w:ind w:left="2160" w:hanging="360"/>
      </w:pPr>
      <w:rPr>
        <w:rFonts w:ascii="Symbol" w:hAnsi="Symbol" w:cs="Symbol"/>
      </w:rPr>
    </w:lvl>
    <w:lvl w:ilvl="3" w:tplc="658F13C6">
      <w:start w:val="1"/>
      <w:numFmt w:val="bullet"/>
      <w:lvlText w:val="o"/>
      <w:lvlJc w:val="left"/>
      <w:pPr>
        <w:ind w:left="2880" w:hanging="360"/>
      </w:pPr>
      <w:rPr>
        <w:rFonts w:ascii="Symbol" w:hAnsi="Symbol" w:cs="Symbol"/>
      </w:rPr>
    </w:lvl>
    <w:lvl w:ilvl="4" w:tplc="7276EBF7">
      <w:start w:val="1"/>
      <w:numFmt w:val="bullet"/>
      <w:lvlText w:val="·"/>
      <w:lvlJc w:val="left"/>
      <w:pPr>
        <w:ind w:left="3600" w:hanging="360"/>
      </w:pPr>
      <w:rPr>
        <w:rFonts w:ascii="Symbol" w:hAnsi="Symbol" w:cs="Symbol"/>
      </w:rPr>
    </w:lvl>
    <w:lvl w:ilvl="5" w:tplc="54D88FA7">
      <w:start w:val="1"/>
      <w:numFmt w:val="bullet"/>
      <w:lvlText w:val="o"/>
      <w:lvlJc w:val="left"/>
      <w:pPr>
        <w:ind w:left="4320" w:hanging="360"/>
      </w:pPr>
      <w:rPr>
        <w:rFonts w:ascii="Symbol" w:hAnsi="Symbol" w:cs="Symbol"/>
      </w:rPr>
    </w:lvl>
    <w:lvl w:ilvl="6" w:tplc="58ACD2E5">
      <w:start w:val="1"/>
      <w:numFmt w:val="bullet"/>
      <w:lvlText w:val="·"/>
      <w:lvlJc w:val="left"/>
      <w:pPr>
        <w:ind w:left="5040" w:hanging="360"/>
      </w:pPr>
      <w:rPr>
        <w:rFonts w:ascii="Symbol" w:hAnsi="Symbol" w:cs="Symbol"/>
      </w:rPr>
    </w:lvl>
    <w:lvl w:ilvl="7" w:tplc="2CB67D9E">
      <w:start w:val="1"/>
      <w:numFmt w:val="bullet"/>
      <w:lvlText w:val="o"/>
      <w:lvlJc w:val="left"/>
      <w:pPr>
        <w:ind w:left="5760" w:hanging="360"/>
      </w:pPr>
      <w:rPr>
        <w:rFonts w:ascii="Symbol" w:hAnsi="Symbol" w:cs="Symbol"/>
      </w:rPr>
    </w:lvl>
    <w:lvl w:ilvl="8" w:tplc="23C49393">
      <w:start w:val="1"/>
      <w:numFmt w:val="bullet"/>
      <w:lvlText w:val="·"/>
      <w:lvlJc w:val="left"/>
      <w:pPr>
        <w:ind w:left="6480" w:hanging="360"/>
      </w:pPr>
      <w:rPr>
        <w:rFonts w:ascii="Symbol" w:hAnsi="Symbol" w:cs="Symbol"/>
      </w:rPr>
    </w:lvl>
  </w:abstractNum>
  <w:abstractNum w:abstractNumId="4">
    <w:nsid w:val="062E42D4"/>
    <w:multiLevelType w:val="hybridMultilevel"/>
    <w:tmpl w:val="FFFFFFFF"/>
    <w:lvl w:ilvl="0" w:tplc="04190001">
      <w:start w:val="1"/>
      <w:numFmt w:val="bullet"/>
      <w:lvlText w:val="·"/>
      <w:lvlJc w:val="left"/>
      <w:pPr>
        <w:ind w:left="360" w:hanging="360"/>
      </w:pPr>
      <w:rPr>
        <w:rFonts w:ascii="Symbol" w:hAnsi="Symbol" w:cs="Symbol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 w:tplc="04190005">
      <w:start w:val="1"/>
      <w:numFmt w:val="bullet"/>
      <w:lvlText w:val="§"/>
      <w:lvlJc w:val="left"/>
      <w:pPr>
        <w:ind w:left="1800" w:hanging="360"/>
      </w:pPr>
      <w:rPr>
        <w:rFonts w:ascii="Wingdings" w:hAnsi="Wingdings" w:cs="Wingdings"/>
      </w:rPr>
    </w:lvl>
    <w:lvl w:ilvl="3" w:tplc="04190001">
      <w:start w:val="1"/>
      <w:numFmt w:val="bullet"/>
      <w:lvlText w:val="·"/>
      <w:lvlJc w:val="left"/>
      <w:pPr>
        <w:ind w:left="2520" w:hanging="360"/>
      </w:pPr>
      <w:rPr>
        <w:rFonts w:ascii="Symbol" w:hAnsi="Symbol" w:cs="Symbol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 w:tplc="04190005">
      <w:start w:val="1"/>
      <w:numFmt w:val="bullet"/>
      <w:lvlText w:val="§"/>
      <w:lvlJc w:val="left"/>
      <w:pPr>
        <w:ind w:left="3960" w:hanging="360"/>
      </w:pPr>
      <w:rPr>
        <w:rFonts w:ascii="Wingdings" w:hAnsi="Wingdings" w:cs="Wingdings"/>
      </w:rPr>
    </w:lvl>
    <w:lvl w:ilvl="6" w:tplc="04190001">
      <w:start w:val="1"/>
      <w:numFmt w:val="bullet"/>
      <w:lvlText w:val="·"/>
      <w:lvlJc w:val="left"/>
      <w:pPr>
        <w:ind w:left="4680" w:hanging="360"/>
      </w:pPr>
      <w:rPr>
        <w:rFonts w:ascii="Symbol" w:hAnsi="Symbol" w:cs="Symbol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 w:tplc="04190005">
      <w:start w:val="1"/>
      <w:numFmt w:val="bullet"/>
      <w:lvlText w:val="§"/>
      <w:lvlJc w:val="left"/>
      <w:pPr>
        <w:ind w:left="6120" w:hanging="360"/>
      </w:pPr>
      <w:rPr>
        <w:rFonts w:ascii="Wingdings" w:hAnsi="Wingdings" w:cs="Wingdings"/>
      </w:rPr>
    </w:lvl>
  </w:abstractNum>
  <w:abstractNum w:abstractNumId="5">
    <w:nsid w:val="0CFA09B3"/>
    <w:multiLevelType w:val="multilevel"/>
    <w:tmpl w:val="77FA1F42"/>
    <w:lvl w:ilvl="0">
      <w:start w:val="1"/>
      <w:numFmt w:val="bullet"/>
      <w:lvlText w:val=""/>
      <w:lvlJc w:val="left"/>
      <w:pPr>
        <w:ind w:left="397"/>
      </w:pPr>
      <w:rPr>
        <w:rFonts w:ascii="Symbol" w:hAnsi="Symbol" w:cs="Symbol"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6">
    <w:nsid w:val="0D093340"/>
    <w:multiLevelType w:val="hybridMultilevel"/>
    <w:tmpl w:val="A5F64940"/>
    <w:lvl w:ilvl="0" w:tplc="0419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26"/>
        </w:tabs>
        <w:ind w:left="222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86"/>
        </w:tabs>
        <w:ind w:left="438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546"/>
        </w:tabs>
        <w:ind w:left="654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66"/>
        </w:tabs>
        <w:ind w:left="7266" w:hanging="360"/>
      </w:pPr>
      <w:rPr>
        <w:rFonts w:ascii="Wingdings" w:hAnsi="Wingdings" w:cs="Wingdings" w:hint="default"/>
      </w:rPr>
    </w:lvl>
  </w:abstractNum>
  <w:abstractNum w:abstractNumId="7">
    <w:nsid w:val="0D8850C4"/>
    <w:multiLevelType w:val="hybridMultilevel"/>
    <w:tmpl w:val="619C1C4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8">
    <w:nsid w:val="122D021A"/>
    <w:multiLevelType w:val="hybridMultilevel"/>
    <w:tmpl w:val="B94062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3912EC"/>
    <w:multiLevelType w:val="multilevel"/>
    <w:tmpl w:val="161A3F8C"/>
    <w:lvl w:ilvl="0">
      <w:start w:val="1"/>
      <w:numFmt w:val="decimal"/>
      <w:lvlText w:val="%1."/>
      <w:lvlJc w:val="left"/>
      <w:pPr>
        <w:ind w:left="397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10">
    <w:nsid w:val="134321FF"/>
    <w:multiLevelType w:val="hybridMultilevel"/>
    <w:tmpl w:val="FD6A7C2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1">
    <w:nsid w:val="189C47B0"/>
    <w:multiLevelType w:val="multilevel"/>
    <w:tmpl w:val="CC28A58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>
    <w:nsid w:val="18C03A7F"/>
    <w:multiLevelType w:val="hybridMultilevel"/>
    <w:tmpl w:val="85823288"/>
    <w:lvl w:ilvl="0" w:tplc="F8821E7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3D73F4"/>
    <w:multiLevelType w:val="multilevel"/>
    <w:tmpl w:val="D122AC6E"/>
    <w:numStyleLink w:val="WW8Num5"/>
  </w:abstractNum>
  <w:abstractNum w:abstractNumId="14">
    <w:nsid w:val="21D06240"/>
    <w:multiLevelType w:val="hybridMultilevel"/>
    <w:tmpl w:val="E0969D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2C76543B"/>
    <w:multiLevelType w:val="hybridMultilevel"/>
    <w:tmpl w:val="FFFFFFFF"/>
    <w:lvl w:ilvl="0" w:tplc="04190001">
      <w:start w:val="1"/>
      <w:numFmt w:val="bullet"/>
      <w:lvlText w:val="·"/>
      <w:lvlJc w:val="left"/>
      <w:pPr>
        <w:ind w:left="360" w:hanging="360"/>
      </w:pPr>
      <w:rPr>
        <w:rFonts w:ascii="Symbol" w:hAnsi="Symbol" w:cs="Symbol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 w:tplc="04190005">
      <w:start w:val="1"/>
      <w:numFmt w:val="bullet"/>
      <w:lvlText w:val="§"/>
      <w:lvlJc w:val="left"/>
      <w:pPr>
        <w:ind w:left="1800" w:hanging="360"/>
      </w:pPr>
      <w:rPr>
        <w:rFonts w:ascii="Wingdings" w:hAnsi="Wingdings" w:cs="Wingdings"/>
      </w:rPr>
    </w:lvl>
    <w:lvl w:ilvl="3" w:tplc="04190001">
      <w:start w:val="1"/>
      <w:numFmt w:val="bullet"/>
      <w:lvlText w:val="·"/>
      <w:lvlJc w:val="left"/>
      <w:pPr>
        <w:ind w:left="2520" w:hanging="360"/>
      </w:pPr>
      <w:rPr>
        <w:rFonts w:ascii="Symbol" w:hAnsi="Symbol" w:cs="Symbol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 w:tplc="04190005">
      <w:start w:val="1"/>
      <w:numFmt w:val="bullet"/>
      <w:lvlText w:val="§"/>
      <w:lvlJc w:val="left"/>
      <w:pPr>
        <w:ind w:left="3960" w:hanging="360"/>
      </w:pPr>
      <w:rPr>
        <w:rFonts w:ascii="Wingdings" w:hAnsi="Wingdings" w:cs="Wingdings"/>
      </w:rPr>
    </w:lvl>
    <w:lvl w:ilvl="6" w:tplc="04190001">
      <w:start w:val="1"/>
      <w:numFmt w:val="bullet"/>
      <w:lvlText w:val="·"/>
      <w:lvlJc w:val="left"/>
      <w:pPr>
        <w:ind w:left="4680" w:hanging="360"/>
      </w:pPr>
      <w:rPr>
        <w:rFonts w:ascii="Symbol" w:hAnsi="Symbol" w:cs="Symbol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 w:tplc="04190005">
      <w:start w:val="1"/>
      <w:numFmt w:val="bullet"/>
      <w:lvlText w:val="§"/>
      <w:lvlJc w:val="left"/>
      <w:pPr>
        <w:ind w:left="6120" w:hanging="360"/>
      </w:pPr>
      <w:rPr>
        <w:rFonts w:ascii="Wingdings" w:hAnsi="Wingdings" w:cs="Wingdings"/>
      </w:rPr>
    </w:lvl>
  </w:abstractNum>
  <w:abstractNum w:abstractNumId="16">
    <w:nsid w:val="2E99514E"/>
    <w:multiLevelType w:val="hybridMultilevel"/>
    <w:tmpl w:val="FFFFFFFF"/>
    <w:lvl w:ilvl="0" w:tplc="04190001">
      <w:start w:val="1"/>
      <w:numFmt w:val="bullet"/>
      <w:lvlText w:val="·"/>
      <w:lvlJc w:val="left"/>
      <w:pPr>
        <w:ind w:left="360" w:hanging="360"/>
      </w:pPr>
      <w:rPr>
        <w:rFonts w:ascii="Symbol" w:hAnsi="Symbol" w:cs="Symbol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 w:tplc="04190005">
      <w:start w:val="1"/>
      <w:numFmt w:val="bullet"/>
      <w:lvlText w:val="§"/>
      <w:lvlJc w:val="left"/>
      <w:pPr>
        <w:ind w:left="1800" w:hanging="360"/>
      </w:pPr>
      <w:rPr>
        <w:rFonts w:ascii="Wingdings" w:hAnsi="Wingdings" w:cs="Wingdings"/>
      </w:rPr>
    </w:lvl>
    <w:lvl w:ilvl="3" w:tplc="04190001">
      <w:start w:val="1"/>
      <w:numFmt w:val="bullet"/>
      <w:lvlText w:val="·"/>
      <w:lvlJc w:val="left"/>
      <w:pPr>
        <w:ind w:left="2520" w:hanging="360"/>
      </w:pPr>
      <w:rPr>
        <w:rFonts w:ascii="Symbol" w:hAnsi="Symbol" w:cs="Symbol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 w:tplc="04190005">
      <w:start w:val="1"/>
      <w:numFmt w:val="bullet"/>
      <w:lvlText w:val="§"/>
      <w:lvlJc w:val="left"/>
      <w:pPr>
        <w:ind w:left="3960" w:hanging="360"/>
      </w:pPr>
      <w:rPr>
        <w:rFonts w:ascii="Wingdings" w:hAnsi="Wingdings" w:cs="Wingdings"/>
      </w:rPr>
    </w:lvl>
    <w:lvl w:ilvl="6" w:tplc="04190001">
      <w:start w:val="1"/>
      <w:numFmt w:val="bullet"/>
      <w:lvlText w:val="·"/>
      <w:lvlJc w:val="left"/>
      <w:pPr>
        <w:ind w:left="4680" w:hanging="360"/>
      </w:pPr>
      <w:rPr>
        <w:rFonts w:ascii="Symbol" w:hAnsi="Symbol" w:cs="Symbol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 w:tplc="04190005">
      <w:start w:val="1"/>
      <w:numFmt w:val="bullet"/>
      <w:lvlText w:val="§"/>
      <w:lvlJc w:val="left"/>
      <w:pPr>
        <w:ind w:left="6120" w:hanging="360"/>
      </w:pPr>
      <w:rPr>
        <w:rFonts w:ascii="Wingdings" w:hAnsi="Wingdings" w:cs="Wingdings"/>
      </w:rPr>
    </w:lvl>
  </w:abstractNum>
  <w:abstractNum w:abstractNumId="17">
    <w:nsid w:val="31E01BFA"/>
    <w:multiLevelType w:val="hybridMultilevel"/>
    <w:tmpl w:val="11624402"/>
    <w:lvl w:ilvl="0" w:tplc="B7B083B0">
      <w:start w:val="1"/>
      <w:numFmt w:val="bullet"/>
      <w:lvlText w:val="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8">
    <w:nsid w:val="323609A9"/>
    <w:multiLevelType w:val="hybridMultilevel"/>
    <w:tmpl w:val="909429B2"/>
    <w:lvl w:ilvl="0" w:tplc="F8821E7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FB7FF2"/>
    <w:multiLevelType w:val="hybridMultilevel"/>
    <w:tmpl w:val="B782A5F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0D3597"/>
    <w:multiLevelType w:val="hybridMultilevel"/>
    <w:tmpl w:val="519AEC7A"/>
    <w:lvl w:ilvl="0" w:tplc="5AE8E7DC">
      <w:start w:val="1"/>
      <w:numFmt w:val="bullet"/>
      <w:lvlText w:val="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1">
    <w:nsid w:val="41744B59"/>
    <w:multiLevelType w:val="hybridMultilevel"/>
    <w:tmpl w:val="D02CBC68"/>
    <w:lvl w:ilvl="0" w:tplc="F8821E7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4A5738"/>
    <w:multiLevelType w:val="hybridMultilevel"/>
    <w:tmpl w:val="A09ABB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392D3D"/>
    <w:multiLevelType w:val="hybridMultilevel"/>
    <w:tmpl w:val="70CA7800"/>
    <w:lvl w:ilvl="0" w:tplc="81DC57B4">
      <w:start w:val="1"/>
      <w:numFmt w:val="bullet"/>
      <w:lvlText w:val=""/>
      <w:lvlJc w:val="left"/>
      <w:pPr>
        <w:ind w:left="128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8" w:hanging="360"/>
      </w:pPr>
      <w:rPr>
        <w:rFonts w:ascii="Wingdings" w:hAnsi="Wingdings" w:cs="Wingdings" w:hint="default"/>
      </w:rPr>
    </w:lvl>
  </w:abstractNum>
  <w:abstractNum w:abstractNumId="24">
    <w:nsid w:val="4A23552A"/>
    <w:multiLevelType w:val="hybridMultilevel"/>
    <w:tmpl w:val="A53A5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4B2B74A9"/>
    <w:multiLevelType w:val="hybridMultilevel"/>
    <w:tmpl w:val="892ABA2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6">
    <w:nsid w:val="4EB81C38"/>
    <w:multiLevelType w:val="hybridMultilevel"/>
    <w:tmpl w:val="7212BA4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7">
    <w:nsid w:val="5E63469D"/>
    <w:multiLevelType w:val="hybridMultilevel"/>
    <w:tmpl w:val="89A860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6B4F00"/>
    <w:multiLevelType w:val="hybridMultilevel"/>
    <w:tmpl w:val="92EC024A"/>
    <w:lvl w:ilvl="0" w:tplc="F8821E7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0B08E6"/>
    <w:multiLevelType w:val="hybridMultilevel"/>
    <w:tmpl w:val="1CAEAE3A"/>
    <w:lvl w:ilvl="0" w:tplc="5AE8E7DC">
      <w:start w:val="1"/>
      <w:numFmt w:val="bullet"/>
      <w:lvlText w:val="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0">
    <w:nsid w:val="633700E7"/>
    <w:multiLevelType w:val="hybridMultilevel"/>
    <w:tmpl w:val="7E2A83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1">
    <w:nsid w:val="636A1AE5"/>
    <w:multiLevelType w:val="hybridMultilevel"/>
    <w:tmpl w:val="7F181A4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32">
    <w:nsid w:val="64F26DC7"/>
    <w:multiLevelType w:val="hybridMultilevel"/>
    <w:tmpl w:val="91145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70909E2"/>
    <w:multiLevelType w:val="hybridMultilevel"/>
    <w:tmpl w:val="AE0C75B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4">
    <w:nsid w:val="6B17218A"/>
    <w:multiLevelType w:val="hybridMultilevel"/>
    <w:tmpl w:val="D7A0C2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12911D9"/>
    <w:multiLevelType w:val="hybridMultilevel"/>
    <w:tmpl w:val="B8C60D3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36">
    <w:nsid w:val="72FB6914"/>
    <w:multiLevelType w:val="hybridMultilevel"/>
    <w:tmpl w:val="00C8747E"/>
    <w:lvl w:ilvl="0" w:tplc="F8821E7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0"/>
  </w:num>
  <w:num w:numId="3">
    <w:abstractNumId w:val="17"/>
  </w:num>
  <w:num w:numId="4">
    <w:abstractNumId w:val="29"/>
  </w:num>
  <w:num w:numId="5">
    <w:abstractNumId w:val="7"/>
  </w:num>
  <w:num w:numId="6">
    <w:abstractNumId w:val="26"/>
  </w:num>
  <w:num w:numId="7">
    <w:abstractNumId w:val="33"/>
  </w:num>
  <w:num w:numId="8">
    <w:abstractNumId w:val="6"/>
  </w:num>
  <w:num w:numId="9">
    <w:abstractNumId w:val="14"/>
  </w:num>
  <w:num w:numId="10">
    <w:abstractNumId w:val="31"/>
  </w:num>
  <w:num w:numId="11">
    <w:abstractNumId w:val="34"/>
  </w:num>
  <w:num w:numId="12">
    <w:abstractNumId w:val="9"/>
  </w:num>
  <w:num w:numId="13">
    <w:abstractNumId w:val="23"/>
  </w:num>
  <w:num w:numId="14">
    <w:abstractNumId w:val="30"/>
  </w:num>
  <w:num w:numId="15">
    <w:abstractNumId w:val="5"/>
  </w:num>
  <w:num w:numId="16">
    <w:abstractNumId w:val="10"/>
  </w:num>
  <w:num w:numId="17">
    <w:abstractNumId w:val="12"/>
  </w:num>
  <w:num w:numId="18">
    <w:abstractNumId w:val="8"/>
  </w:num>
  <w:num w:numId="19">
    <w:abstractNumId w:val="22"/>
  </w:num>
  <w:num w:numId="20">
    <w:abstractNumId w:val="27"/>
  </w:num>
  <w:num w:numId="21">
    <w:abstractNumId w:val="1"/>
  </w:num>
  <w:num w:numId="22">
    <w:abstractNumId w:val="13"/>
  </w:num>
  <w:num w:numId="23">
    <w:abstractNumId w:val="2"/>
  </w:num>
  <w:num w:numId="24">
    <w:abstractNumId w:val="0"/>
  </w:num>
  <w:num w:numId="25">
    <w:abstractNumId w:val="19"/>
  </w:num>
  <w:num w:numId="26">
    <w:abstractNumId w:val="11"/>
  </w:num>
  <w:num w:numId="27">
    <w:abstractNumId w:val="24"/>
  </w:num>
  <w:num w:numId="28">
    <w:abstractNumId w:val="32"/>
  </w:num>
  <w:num w:numId="29">
    <w:abstractNumId w:val="16"/>
  </w:num>
  <w:num w:numId="30">
    <w:abstractNumId w:val="15"/>
  </w:num>
  <w:num w:numId="31">
    <w:abstractNumId w:val="4"/>
  </w:num>
  <w:num w:numId="32">
    <w:abstractNumId w:val="28"/>
  </w:num>
  <w:num w:numId="33">
    <w:abstractNumId w:val="21"/>
  </w:num>
  <w:num w:numId="34">
    <w:abstractNumId w:val="36"/>
  </w:num>
  <w:num w:numId="35">
    <w:abstractNumId w:val="18"/>
  </w:num>
  <w:num w:numId="36">
    <w:abstractNumId w:val="35"/>
  </w:num>
  <w:num w:numId="3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92489"/>
    <w:rsid w:val="00061005"/>
    <w:rsid w:val="00061095"/>
    <w:rsid w:val="00074B69"/>
    <w:rsid w:val="00094E32"/>
    <w:rsid w:val="00097CC8"/>
    <w:rsid w:val="000B5BCB"/>
    <w:rsid w:val="000D3BA3"/>
    <w:rsid w:val="00152972"/>
    <w:rsid w:val="0015663D"/>
    <w:rsid w:val="001654C1"/>
    <w:rsid w:val="00185304"/>
    <w:rsid w:val="00190E3F"/>
    <w:rsid w:val="00192489"/>
    <w:rsid w:val="001937A4"/>
    <w:rsid w:val="001948A0"/>
    <w:rsid w:val="0019545D"/>
    <w:rsid w:val="001F4A79"/>
    <w:rsid w:val="00206C91"/>
    <w:rsid w:val="002112D1"/>
    <w:rsid w:val="00211387"/>
    <w:rsid w:val="00242535"/>
    <w:rsid w:val="002475BE"/>
    <w:rsid w:val="00265070"/>
    <w:rsid w:val="002B2ED9"/>
    <w:rsid w:val="003162E6"/>
    <w:rsid w:val="0033455D"/>
    <w:rsid w:val="00335DFC"/>
    <w:rsid w:val="00341BAC"/>
    <w:rsid w:val="00347C2C"/>
    <w:rsid w:val="0035744A"/>
    <w:rsid w:val="003732E0"/>
    <w:rsid w:val="0039202E"/>
    <w:rsid w:val="003A15B0"/>
    <w:rsid w:val="003A5119"/>
    <w:rsid w:val="003B5AB2"/>
    <w:rsid w:val="003C66C6"/>
    <w:rsid w:val="004119C6"/>
    <w:rsid w:val="0043544D"/>
    <w:rsid w:val="00436119"/>
    <w:rsid w:val="00453E48"/>
    <w:rsid w:val="0045590F"/>
    <w:rsid w:val="004752C8"/>
    <w:rsid w:val="00483A57"/>
    <w:rsid w:val="004C389E"/>
    <w:rsid w:val="004E4810"/>
    <w:rsid w:val="004F1180"/>
    <w:rsid w:val="00504FD0"/>
    <w:rsid w:val="00510E5B"/>
    <w:rsid w:val="0054742F"/>
    <w:rsid w:val="005573BE"/>
    <w:rsid w:val="005B06C5"/>
    <w:rsid w:val="005B6EC2"/>
    <w:rsid w:val="005E012F"/>
    <w:rsid w:val="005E1C0E"/>
    <w:rsid w:val="006143FE"/>
    <w:rsid w:val="00664127"/>
    <w:rsid w:val="0067554C"/>
    <w:rsid w:val="0068786A"/>
    <w:rsid w:val="006A2A6E"/>
    <w:rsid w:val="006B62C2"/>
    <w:rsid w:val="006D45D8"/>
    <w:rsid w:val="006D5D53"/>
    <w:rsid w:val="006D6F7E"/>
    <w:rsid w:val="006E2656"/>
    <w:rsid w:val="007074DF"/>
    <w:rsid w:val="0072057F"/>
    <w:rsid w:val="00724DBB"/>
    <w:rsid w:val="00736186"/>
    <w:rsid w:val="00751F5D"/>
    <w:rsid w:val="00764C39"/>
    <w:rsid w:val="00776BD5"/>
    <w:rsid w:val="00782628"/>
    <w:rsid w:val="00792709"/>
    <w:rsid w:val="007D27E0"/>
    <w:rsid w:val="007E25E3"/>
    <w:rsid w:val="007F3A0A"/>
    <w:rsid w:val="007F4294"/>
    <w:rsid w:val="007F652B"/>
    <w:rsid w:val="00801311"/>
    <w:rsid w:val="00802712"/>
    <w:rsid w:val="00807CF0"/>
    <w:rsid w:val="00816BAC"/>
    <w:rsid w:val="008373B5"/>
    <w:rsid w:val="00847141"/>
    <w:rsid w:val="00847A42"/>
    <w:rsid w:val="008506FC"/>
    <w:rsid w:val="008578AF"/>
    <w:rsid w:val="00863B6E"/>
    <w:rsid w:val="008A5FDB"/>
    <w:rsid w:val="008D5526"/>
    <w:rsid w:val="00925C14"/>
    <w:rsid w:val="00957832"/>
    <w:rsid w:val="00971F85"/>
    <w:rsid w:val="00981714"/>
    <w:rsid w:val="009870E2"/>
    <w:rsid w:val="00990145"/>
    <w:rsid w:val="009A3BCB"/>
    <w:rsid w:val="009A7C58"/>
    <w:rsid w:val="009F6FD3"/>
    <w:rsid w:val="00A5280B"/>
    <w:rsid w:val="00A66359"/>
    <w:rsid w:val="00A671DC"/>
    <w:rsid w:val="00A82FF1"/>
    <w:rsid w:val="00A92DD1"/>
    <w:rsid w:val="00AB2AA1"/>
    <w:rsid w:val="00AE1A31"/>
    <w:rsid w:val="00B134F7"/>
    <w:rsid w:val="00B810DD"/>
    <w:rsid w:val="00B877D1"/>
    <w:rsid w:val="00B92D6C"/>
    <w:rsid w:val="00BB6C9B"/>
    <w:rsid w:val="00BC2076"/>
    <w:rsid w:val="00BD0302"/>
    <w:rsid w:val="00BD661E"/>
    <w:rsid w:val="00BE14A2"/>
    <w:rsid w:val="00BF44E5"/>
    <w:rsid w:val="00C1367A"/>
    <w:rsid w:val="00C24CC6"/>
    <w:rsid w:val="00C27983"/>
    <w:rsid w:val="00C3357D"/>
    <w:rsid w:val="00C51018"/>
    <w:rsid w:val="00CA0F22"/>
    <w:rsid w:val="00CA5E0D"/>
    <w:rsid w:val="00D04B94"/>
    <w:rsid w:val="00D210A1"/>
    <w:rsid w:val="00D6036D"/>
    <w:rsid w:val="00D8454B"/>
    <w:rsid w:val="00DA2DB9"/>
    <w:rsid w:val="00DC65D9"/>
    <w:rsid w:val="00DF478E"/>
    <w:rsid w:val="00E07566"/>
    <w:rsid w:val="00E37768"/>
    <w:rsid w:val="00E4617D"/>
    <w:rsid w:val="00E91982"/>
    <w:rsid w:val="00EB1F34"/>
    <w:rsid w:val="00EC2BE9"/>
    <w:rsid w:val="00F15B43"/>
    <w:rsid w:val="00F172A5"/>
    <w:rsid w:val="00F20B68"/>
    <w:rsid w:val="00F7071B"/>
    <w:rsid w:val="00F836F6"/>
    <w:rsid w:val="00FC5523"/>
    <w:rsid w:val="00FE2E57"/>
    <w:rsid w:val="00FF0CC9"/>
    <w:rsid w:val="00FF3CBE"/>
    <w:rsid w:val="00FF419F"/>
    <w:rsid w:val="00FF78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2489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link w:val="Heading1Char"/>
    <w:uiPriority w:val="99"/>
    <w:qFormat/>
    <w:rsid w:val="006B62C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B62C2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Textbody">
    <w:name w:val="Text body"/>
    <w:basedOn w:val="Normal"/>
    <w:uiPriority w:val="99"/>
    <w:rsid w:val="00192489"/>
    <w:pPr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Liberation Serif"/>
      <w:kern w:val="3"/>
      <w:lang w:eastAsia="zh-CN"/>
    </w:rPr>
  </w:style>
  <w:style w:type="paragraph" w:styleId="NormalWeb">
    <w:name w:val="Normal (Web)"/>
    <w:basedOn w:val="Normal"/>
    <w:uiPriority w:val="99"/>
    <w:rsid w:val="00A671DC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99"/>
    <w:qFormat/>
    <w:rsid w:val="00A671DC"/>
    <w:pPr>
      <w:ind w:left="720"/>
    </w:pPr>
  </w:style>
  <w:style w:type="paragraph" w:styleId="BodyText">
    <w:name w:val="Body Text"/>
    <w:basedOn w:val="Normal"/>
    <w:link w:val="BodyTextChar"/>
    <w:uiPriority w:val="99"/>
    <w:rsid w:val="00A671DC"/>
    <w:pPr>
      <w:jc w:val="center"/>
    </w:pPr>
    <w:rPr>
      <w:rFonts w:ascii="Arial" w:hAnsi="Arial" w:cs="Arial"/>
      <w:b/>
      <w:bCs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A671DC"/>
    <w:rPr>
      <w:rFonts w:ascii="Arial" w:hAnsi="Arial" w:cs="Arial"/>
      <w:b/>
      <w:bCs/>
      <w:sz w:val="28"/>
      <w:szCs w:val="28"/>
      <w:lang w:eastAsia="ru-RU"/>
    </w:rPr>
  </w:style>
  <w:style w:type="character" w:customStyle="1" w:styleId="c7">
    <w:name w:val="c7"/>
    <w:basedOn w:val="DefaultParagraphFont"/>
    <w:uiPriority w:val="99"/>
    <w:rsid w:val="000B5BCB"/>
  </w:style>
  <w:style w:type="character" w:styleId="Hyperlink">
    <w:name w:val="Hyperlink"/>
    <w:basedOn w:val="DefaultParagraphFont"/>
    <w:uiPriority w:val="99"/>
    <w:rsid w:val="003A15B0"/>
    <w:rPr>
      <w:color w:val="0000FF"/>
      <w:u w:val="single"/>
    </w:rPr>
  </w:style>
  <w:style w:type="paragraph" w:styleId="NoSpacing">
    <w:name w:val="No Spacing"/>
    <w:uiPriority w:val="99"/>
    <w:qFormat/>
    <w:rsid w:val="003A15B0"/>
    <w:rPr>
      <w:rFonts w:cs="Calibri"/>
      <w:lang w:eastAsia="en-US"/>
    </w:rPr>
  </w:style>
  <w:style w:type="paragraph" w:customStyle="1" w:styleId="Style2">
    <w:name w:val="Style2"/>
    <w:basedOn w:val="Normal"/>
    <w:uiPriority w:val="99"/>
    <w:rsid w:val="003A15B0"/>
    <w:pPr>
      <w:widowControl w:val="0"/>
      <w:autoSpaceDE w:val="0"/>
      <w:autoSpaceDN w:val="0"/>
      <w:adjustRightInd w:val="0"/>
      <w:spacing w:line="648" w:lineRule="exact"/>
    </w:pPr>
    <w:rPr>
      <w:rFonts w:ascii="Courier New" w:hAnsi="Courier New" w:cs="Courier New"/>
    </w:rPr>
  </w:style>
  <w:style w:type="paragraph" w:customStyle="1" w:styleId="ConsNormal">
    <w:name w:val="ConsNormal"/>
    <w:uiPriority w:val="99"/>
    <w:rsid w:val="00094E32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table" w:styleId="TableGrid">
    <w:name w:val="Table Grid"/>
    <w:basedOn w:val="TableNormal"/>
    <w:uiPriority w:val="99"/>
    <w:rsid w:val="00094E32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094E3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Standard">
    <w:name w:val="Standard"/>
    <w:uiPriority w:val="99"/>
    <w:rsid w:val="00BD661E"/>
    <w:pPr>
      <w:suppressAutoHyphens/>
      <w:autoSpaceDN w:val="0"/>
      <w:textAlignment w:val="baseline"/>
    </w:pPr>
    <w:rPr>
      <w:rFonts w:ascii="Liberation Serif" w:eastAsia="SimSun" w:hAnsi="Liberation Serif" w:cs="Liberation Serif"/>
      <w:kern w:val="3"/>
      <w:sz w:val="24"/>
      <w:szCs w:val="24"/>
      <w:lang w:eastAsia="zh-CN"/>
    </w:rPr>
  </w:style>
  <w:style w:type="character" w:customStyle="1" w:styleId="c18">
    <w:name w:val="c18"/>
    <w:basedOn w:val="DefaultParagraphFont"/>
    <w:uiPriority w:val="99"/>
    <w:rsid w:val="003732E0"/>
  </w:style>
  <w:style w:type="paragraph" w:styleId="BalloonText">
    <w:name w:val="Balloon Text"/>
    <w:basedOn w:val="Normal"/>
    <w:link w:val="BalloonTextChar"/>
    <w:uiPriority w:val="99"/>
    <w:semiHidden/>
    <w:rsid w:val="003732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732E0"/>
    <w:rPr>
      <w:rFonts w:ascii="Tahoma" w:hAnsi="Tahoma" w:cs="Tahoma"/>
      <w:sz w:val="16"/>
      <w:szCs w:val="16"/>
      <w:lang w:eastAsia="ru-RU"/>
    </w:rPr>
  </w:style>
  <w:style w:type="paragraph" w:styleId="Header">
    <w:name w:val="header"/>
    <w:basedOn w:val="Normal"/>
    <w:link w:val="HeaderChar"/>
    <w:uiPriority w:val="99"/>
    <w:semiHidden/>
    <w:rsid w:val="0035744A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5744A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rsid w:val="0035744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5744A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TableContents">
    <w:name w:val="Table Contents"/>
    <w:basedOn w:val="Normal"/>
    <w:uiPriority w:val="99"/>
    <w:rsid w:val="00097CC8"/>
    <w:pPr>
      <w:suppressLineNumbers/>
      <w:suppressAutoHyphens/>
      <w:autoSpaceDN w:val="0"/>
      <w:textAlignment w:val="baseline"/>
    </w:pPr>
    <w:rPr>
      <w:rFonts w:ascii="Liberation Serif" w:eastAsia="SimSun" w:hAnsi="Liberation Serif" w:cs="Liberation Serif"/>
      <w:kern w:val="3"/>
      <w:lang w:eastAsia="zh-CN"/>
    </w:rPr>
  </w:style>
  <w:style w:type="numbering" w:customStyle="1" w:styleId="WW8Num5">
    <w:name w:val="WW8Num5"/>
    <w:rsid w:val="00321CB2"/>
    <w:pPr>
      <w:numPr>
        <w:numId w:val="2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7218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8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8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8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8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8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8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8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8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8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8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2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218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8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8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8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8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8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8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8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8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8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q=http://nsportal.ru/npo-spo/kultura-i-iskusstvo/library/2013/08/22/monitoring-rezultatov-obucheniya-po-dopolnitelnoy&amp;sa=D&amp;ust=1558159312800000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hyperlink" Target="http://ext.spb.ru/2011-03-29-09-03-14/89-preschool/1470-2012-08-12-09-54-47.html" TargetMode="External"/><Relationship Id="rId51" Type="http://schemas.openxmlformats.org/officeDocument/2006/relationships/image" Target="media/image43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841</TotalTime>
  <Pages>65</Pages>
  <Words>8112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22</cp:revision>
  <cp:lastPrinted>2021-06-10T18:33:00Z</cp:lastPrinted>
  <dcterms:created xsi:type="dcterms:W3CDTF">2020-10-29T07:41:00Z</dcterms:created>
  <dcterms:modified xsi:type="dcterms:W3CDTF">2021-07-01T11:07:00Z</dcterms:modified>
</cp:coreProperties>
</file>